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80F70" w14:textId="4770E792" w:rsidR="00AD032A" w:rsidRDefault="00AD032A" w:rsidP="00544AA1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bookmarkStart w:id="0" w:name="_Hlk138772122"/>
      <w:bookmarkStart w:id="1" w:name="_Toc137124266"/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 xml:space="preserve">FAO </w:t>
      </w:r>
      <w:r w:rsidR="00B7219D"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[</w:t>
      </w:r>
      <w:r w:rsidR="00B7219D"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insert name and address</w:t>
      </w:r>
      <w:r w:rsidR="00B7219D"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]</w:t>
      </w:r>
    </w:p>
    <w:p w14:paraId="683E94DE" w14:textId="77777777" w:rsidR="00B7219D" w:rsidRPr="00B7219D" w:rsidRDefault="00B7219D" w:rsidP="00544AA1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</w:p>
    <w:p w14:paraId="72B35F21" w14:textId="6B60ABCD" w:rsidR="00B7219D" w:rsidRDefault="00B7219D" w:rsidP="00544AA1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Also by email: [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insert email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 xml:space="preserve">] </w:t>
      </w:r>
    </w:p>
    <w:p w14:paraId="76ABD247" w14:textId="206F7C50" w:rsidR="00B7219D" w:rsidRDefault="00B7219D" w:rsidP="00544AA1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  <w:t>Date: [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insert date</w:t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]</w:t>
      </w:r>
    </w:p>
    <w:p w14:paraId="52165716" w14:textId="19249769" w:rsidR="00B7219D" w:rsidRPr="00B7219D" w:rsidRDefault="00B7219D" w:rsidP="00544AA1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Dear [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X</w:t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]</w:t>
      </w:r>
    </w:p>
    <w:bookmarkEnd w:id="0"/>
    <w:p w14:paraId="4AC1C885" w14:textId="03BD3215" w:rsidR="003F0750" w:rsidRDefault="00E8720E" w:rsidP="00544AA1">
      <w:pPr>
        <w:pStyle w:val="BodyText1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Project </w:t>
      </w:r>
      <w:r w:rsidR="000A6C9E">
        <w:rPr>
          <w:rStyle w:val="SemiBold"/>
          <w:rFonts w:asciiTheme="majorHAnsi" w:hAnsiTheme="majorHAnsi" w:cstheme="majorHAnsi"/>
          <w:color w:val="008C38" w:themeColor="accent1"/>
          <w:lang w:val="en-GB"/>
        </w:rPr>
        <w:t>Name:</w:t>
      </w: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</w:t>
      </w:r>
      <w:proofErr w:type="spellStart"/>
      <w:r w:rsidR="00C70811" w:rsidRPr="00C70811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XXXXXXX</w:t>
      </w:r>
      <w:proofErr w:type="spellEnd"/>
    </w:p>
    <w:p w14:paraId="3D7C2B1E" w14:textId="4E117634" w:rsidR="00BF376D" w:rsidRDefault="00BF376D" w:rsidP="00544AA1">
      <w:pPr>
        <w:pStyle w:val="BodyText1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 w:rsidRPr="00EF07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Ref</w:t>
      </w:r>
      <w:r w:rsidR="00185B2C" w:rsidRPr="00EF07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erence</w:t>
      </w:r>
      <w:r w:rsidRPr="00EF07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:</w:t>
      </w:r>
      <w:r w:rsidR="000C6B8C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</w:t>
      </w:r>
      <w:r w:rsidR="005127B8" w:rsidRPr="005127B8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NOTIFICATION NO</w:t>
      </w:r>
    </w:p>
    <w:p w14:paraId="1F8DA5AC" w14:textId="55CCBDA3" w:rsidR="00185B2C" w:rsidRPr="00735DB3" w:rsidRDefault="00A32DAD" w:rsidP="00544AA1">
      <w:pPr>
        <w:pStyle w:val="BodyText1"/>
        <w:rPr>
          <w:rStyle w:val="SemiBold"/>
          <w:rFonts w:asciiTheme="majorHAnsi" w:hAnsiTheme="majorHAnsi" w:cstheme="majorHAnsi"/>
          <w:color w:val="auto"/>
          <w:lang w:val="en-GB"/>
        </w:rPr>
      </w:pPr>
      <w:bookmarkStart w:id="2" w:name="_Hlk138681224"/>
      <w:r>
        <w:rPr>
          <w:rStyle w:val="SemiBold"/>
          <w:rFonts w:asciiTheme="majorHAnsi" w:hAnsiTheme="majorHAnsi" w:cstheme="majorHAnsi"/>
          <w:color w:val="auto"/>
          <w:lang w:val="en-GB"/>
        </w:rPr>
        <w:t xml:space="preserve">FINAL OPERATIONAL NOTIFICATION </w:t>
      </w:r>
      <w:r w:rsidR="00185B2C" w:rsidRPr="00735DB3">
        <w:rPr>
          <w:rStyle w:val="SemiBold"/>
          <w:rFonts w:asciiTheme="majorHAnsi" w:hAnsiTheme="majorHAnsi" w:cstheme="majorHAnsi"/>
          <w:color w:val="auto"/>
          <w:lang w:val="en-GB"/>
        </w:rPr>
        <w:t xml:space="preserve">EFFECTIVE ON AND FROM </w:t>
      </w:r>
      <w:r w:rsidR="00185B2C" w:rsidRPr="00735DB3">
        <w:rPr>
          <w:rStyle w:val="SemiBold"/>
          <w:rFonts w:asciiTheme="majorHAnsi" w:hAnsiTheme="majorHAnsi" w:cstheme="majorHAnsi"/>
          <w:color w:val="auto"/>
          <w:highlight w:val="yellow"/>
          <w:lang w:val="en-GB"/>
        </w:rPr>
        <w:t>[</w:t>
      </w:r>
      <w:r w:rsidR="00CB5611">
        <w:rPr>
          <w:rStyle w:val="SemiBold"/>
          <w:rFonts w:asciiTheme="majorHAnsi" w:hAnsiTheme="majorHAnsi" w:cstheme="majorHAnsi"/>
          <w:color w:val="auto"/>
          <w:highlight w:val="yellow"/>
          <w:lang w:val="en-GB"/>
        </w:rPr>
        <w:t xml:space="preserve">XX/XX/XXXX at </w:t>
      </w:r>
      <w:proofErr w:type="spellStart"/>
      <w:r w:rsidR="00CB5611">
        <w:rPr>
          <w:rStyle w:val="SemiBold"/>
          <w:rFonts w:asciiTheme="majorHAnsi" w:hAnsiTheme="majorHAnsi" w:cstheme="majorHAnsi"/>
          <w:color w:val="auto"/>
          <w:highlight w:val="yellow"/>
          <w:lang w:val="en-GB"/>
        </w:rPr>
        <w:t>XX:XX</w:t>
      </w:r>
      <w:proofErr w:type="spellEnd"/>
      <w:r w:rsidR="00185B2C" w:rsidRPr="00735DB3">
        <w:rPr>
          <w:rStyle w:val="SemiBold"/>
          <w:rFonts w:asciiTheme="majorHAnsi" w:hAnsiTheme="majorHAnsi" w:cstheme="majorHAnsi"/>
          <w:color w:val="auto"/>
          <w:highlight w:val="yellow"/>
          <w:lang w:val="en-GB"/>
        </w:rPr>
        <w:t>]</w:t>
      </w:r>
    </w:p>
    <w:bookmarkEnd w:id="1"/>
    <w:bookmarkEnd w:id="2"/>
    <w:p w14:paraId="55E89607" w14:textId="0E8A9B1D" w:rsidR="00E8720E" w:rsidRDefault="63CEBC5E" w:rsidP="00E8720E">
      <w:pPr>
        <w:jc w:val="both"/>
        <w:rPr>
          <w:lang w:val="en-GB"/>
        </w:rPr>
      </w:pPr>
      <w:r w:rsidRPr="7B894BD3">
        <w:rPr>
          <w:highlight w:val="yellow"/>
          <w:lang w:val="en-GB"/>
        </w:rPr>
        <w:t>[</w:t>
      </w:r>
      <w:r w:rsidR="003F0750" w:rsidRPr="7B894BD3">
        <w:rPr>
          <w:highlight w:val="yellow"/>
          <w:lang w:val="en-GB"/>
        </w:rPr>
        <w:t>SP Distribution Plc/SP Manweb Plc</w:t>
      </w:r>
      <w:r w:rsidR="38166450" w:rsidRPr="7B894BD3">
        <w:rPr>
          <w:highlight w:val="yellow"/>
          <w:lang w:val="en-GB"/>
        </w:rPr>
        <w:t>]</w:t>
      </w:r>
      <w:r w:rsidR="003F0750" w:rsidRPr="7B894BD3">
        <w:rPr>
          <w:lang w:val="en-GB"/>
        </w:rPr>
        <w:t xml:space="preserve"> (</w:t>
      </w:r>
      <w:r w:rsidR="79EFDC3D" w:rsidRPr="7B894BD3">
        <w:rPr>
          <w:lang w:val="en-GB"/>
        </w:rPr>
        <w:t>t</w:t>
      </w:r>
      <w:r w:rsidR="003F0750" w:rsidRPr="7B894BD3">
        <w:rPr>
          <w:lang w:val="en-GB"/>
        </w:rPr>
        <w:t xml:space="preserve">he </w:t>
      </w:r>
      <w:r w:rsidR="2A02FE7B" w:rsidRPr="7B894BD3">
        <w:rPr>
          <w:lang w:val="en-GB"/>
        </w:rPr>
        <w:t>“</w:t>
      </w:r>
      <w:r w:rsidR="003F0750" w:rsidRPr="7B894BD3">
        <w:rPr>
          <w:b/>
          <w:bCs/>
          <w:lang w:val="en-GB"/>
        </w:rPr>
        <w:t>Company</w:t>
      </w:r>
      <w:r w:rsidR="00E8720E" w:rsidRPr="7B894BD3">
        <w:rPr>
          <w:lang w:val="en-GB"/>
        </w:rPr>
        <w:t>”) and [</w:t>
      </w:r>
      <w:r w:rsidR="00E8720E" w:rsidRPr="7B894BD3">
        <w:rPr>
          <w:highlight w:val="yellow"/>
          <w:lang w:val="en-GB"/>
        </w:rPr>
        <w:t>Co</w:t>
      </w:r>
      <w:r w:rsidR="00ED6C2E" w:rsidRPr="7B894BD3">
        <w:rPr>
          <w:highlight w:val="yellow"/>
          <w:lang w:val="en-GB"/>
        </w:rPr>
        <w:t>ntracting Party</w:t>
      </w:r>
      <w:r w:rsidR="00E8720E" w:rsidRPr="7B894BD3">
        <w:rPr>
          <w:highlight w:val="yellow"/>
          <w:lang w:val="en-GB"/>
        </w:rPr>
        <w:t xml:space="preserve"> Name</w:t>
      </w:r>
      <w:r w:rsidR="00E8720E" w:rsidRPr="7B894BD3">
        <w:rPr>
          <w:lang w:val="en-GB"/>
        </w:rPr>
        <w:t>] (the “</w:t>
      </w:r>
      <w:r w:rsidR="00E8720E" w:rsidRPr="7B894BD3">
        <w:rPr>
          <w:b/>
          <w:bCs/>
          <w:lang w:val="en-GB"/>
        </w:rPr>
        <w:t>Customer</w:t>
      </w:r>
      <w:r w:rsidR="00E8720E" w:rsidRPr="7B894BD3">
        <w:rPr>
          <w:lang w:val="en-GB"/>
        </w:rPr>
        <w:t xml:space="preserve">”) are parties to </w:t>
      </w:r>
      <w:r w:rsidR="00E8720E" w:rsidRPr="0060199B">
        <w:rPr>
          <w:lang w:val="en-GB"/>
        </w:rPr>
        <w:t xml:space="preserve">a </w:t>
      </w:r>
      <w:r w:rsidR="007343BD" w:rsidRPr="0060199B">
        <w:rPr>
          <w:lang w:val="en-GB"/>
        </w:rPr>
        <w:t>c</w:t>
      </w:r>
      <w:r w:rsidR="00E8720E" w:rsidRPr="0060199B">
        <w:rPr>
          <w:lang w:val="en-GB"/>
        </w:rPr>
        <w:t xml:space="preserve">onnection </w:t>
      </w:r>
      <w:r w:rsidR="4C02EF0D" w:rsidRPr="0060199B">
        <w:rPr>
          <w:lang w:val="en-GB"/>
        </w:rPr>
        <w:t>o</w:t>
      </w:r>
      <w:r w:rsidRPr="0060199B">
        <w:rPr>
          <w:lang w:val="en-GB"/>
        </w:rPr>
        <w:t>ffer and</w:t>
      </w:r>
      <w:r w:rsidR="00E8720E" w:rsidRPr="0060199B">
        <w:rPr>
          <w:lang w:val="en-GB"/>
        </w:rPr>
        <w:t xml:space="preserve"> </w:t>
      </w:r>
      <w:r w:rsidR="005E7BA6">
        <w:rPr>
          <w:lang w:val="en-GB"/>
        </w:rPr>
        <w:t xml:space="preserve">a </w:t>
      </w:r>
      <w:r w:rsidR="3344481F" w:rsidRPr="0060199B">
        <w:rPr>
          <w:lang w:val="en-GB"/>
        </w:rPr>
        <w:t xml:space="preserve">connection </w:t>
      </w:r>
      <w:r w:rsidR="007343BD" w:rsidRPr="0060199B">
        <w:rPr>
          <w:lang w:val="en-GB"/>
        </w:rPr>
        <w:t>a</w:t>
      </w:r>
      <w:r w:rsidR="00E8720E" w:rsidRPr="0060199B">
        <w:rPr>
          <w:lang w:val="en-GB"/>
        </w:rPr>
        <w:t>greement</w:t>
      </w:r>
      <w:r w:rsidR="0060199B">
        <w:rPr>
          <w:lang w:val="en-GB"/>
        </w:rPr>
        <w:t xml:space="preserve"> </w:t>
      </w:r>
      <w:r w:rsidR="00E8720E" w:rsidRPr="7B894BD3">
        <w:rPr>
          <w:lang w:val="en-GB"/>
        </w:rPr>
        <w:t>with reference [</w:t>
      </w:r>
      <w:r w:rsidRPr="00A72CE9">
        <w:rPr>
          <w:highlight w:val="yellow"/>
          <w:lang w:val="en-GB"/>
        </w:rPr>
        <w:t>Offer Reference</w:t>
      </w:r>
      <w:r w:rsidRPr="7B894BD3">
        <w:rPr>
          <w:lang w:val="en-GB"/>
        </w:rPr>
        <w:t xml:space="preserve"> /</w:t>
      </w:r>
      <w:r w:rsidR="00E8720E" w:rsidRPr="7B894BD3">
        <w:rPr>
          <w:lang w:val="en-GB"/>
        </w:rPr>
        <w:t xml:space="preserve"> </w:t>
      </w:r>
      <w:r w:rsidR="00E8720E" w:rsidRPr="006C5C3D">
        <w:rPr>
          <w:highlight w:val="yellow"/>
          <w:lang w:val="en-GB"/>
        </w:rPr>
        <w:t>Agreement Reference</w:t>
      </w:r>
      <w:r w:rsidR="00E8720E" w:rsidRPr="7B894BD3">
        <w:rPr>
          <w:lang w:val="en-GB"/>
        </w:rPr>
        <w:t>] dated [</w:t>
      </w:r>
      <w:r w:rsidR="001435B7" w:rsidRPr="006C5C3D">
        <w:rPr>
          <w:highlight w:val="yellow"/>
          <w:lang w:val="en-GB"/>
        </w:rPr>
        <w:t xml:space="preserve">Offer / </w:t>
      </w:r>
      <w:r w:rsidR="00E8720E" w:rsidRPr="006C5C3D">
        <w:rPr>
          <w:highlight w:val="yellow"/>
          <w:lang w:val="en-GB"/>
        </w:rPr>
        <w:t>Agreement Date</w:t>
      </w:r>
      <w:r w:rsidR="00E8720E" w:rsidRPr="7B894BD3">
        <w:rPr>
          <w:lang w:val="en-GB"/>
        </w:rPr>
        <w:t xml:space="preserve">], as amended from time to time, providing for connection to </w:t>
      </w:r>
      <w:r w:rsidR="00E8720E" w:rsidRPr="7B894BD3">
        <w:rPr>
          <w:highlight w:val="yellow"/>
          <w:lang w:val="en-GB"/>
        </w:rPr>
        <w:t>[Connection Site]</w:t>
      </w:r>
      <w:r w:rsidR="00E8720E" w:rsidRPr="7B894BD3">
        <w:rPr>
          <w:lang w:val="en-GB"/>
        </w:rPr>
        <w:t xml:space="preserve"> substation.</w:t>
      </w:r>
    </w:p>
    <w:p w14:paraId="0704F277" w14:textId="379B5279" w:rsidR="00B37C32" w:rsidRPr="00E8720E" w:rsidRDefault="00B37C32" w:rsidP="00E8720E">
      <w:pPr>
        <w:jc w:val="both"/>
        <w:rPr>
          <w:lang w:val="en-GB"/>
        </w:rPr>
      </w:pPr>
      <w:r>
        <w:rPr>
          <w:lang w:val="en-GB"/>
        </w:rPr>
        <w:t>Unless stated otherwise, all defined terms used within this letter shall have the same meaning as stated in Engineering Recommendation G99 (“</w:t>
      </w:r>
      <w:proofErr w:type="spellStart"/>
      <w:r w:rsidRPr="00AC4F2E">
        <w:rPr>
          <w:b/>
          <w:bCs/>
          <w:lang w:val="en-GB"/>
        </w:rPr>
        <w:t>EREC</w:t>
      </w:r>
      <w:proofErr w:type="spellEnd"/>
      <w:r w:rsidRPr="00AC4F2E">
        <w:rPr>
          <w:b/>
          <w:bCs/>
          <w:lang w:val="en-GB"/>
        </w:rPr>
        <w:t xml:space="preserve"> G99</w:t>
      </w:r>
      <w:r>
        <w:rPr>
          <w:lang w:val="en-GB"/>
        </w:rPr>
        <w:t xml:space="preserve">”). </w:t>
      </w:r>
    </w:p>
    <w:p w14:paraId="30E22BD6" w14:textId="4430FF0D" w:rsidR="00960175" w:rsidRDefault="00960175" w:rsidP="00E8720E">
      <w:pPr>
        <w:jc w:val="both"/>
        <w:rPr>
          <w:lang w:val="en-GB"/>
        </w:rPr>
      </w:pPr>
      <w:r w:rsidRPr="7F8ABED8">
        <w:rPr>
          <w:lang w:val="en-GB"/>
        </w:rPr>
        <w:t xml:space="preserve">On </w:t>
      </w:r>
      <w:r w:rsidR="007343BD" w:rsidRPr="7F8ABED8">
        <w:rPr>
          <w:highlight w:val="yellow"/>
          <w:lang w:val="en-GB"/>
        </w:rPr>
        <w:t>[</w:t>
      </w:r>
      <w:r w:rsidRPr="7F8ABED8">
        <w:rPr>
          <w:highlight w:val="yellow"/>
          <w:lang w:val="en-GB"/>
        </w:rPr>
        <w:t>Actual ION Issued Date</w:t>
      </w:r>
      <w:r w:rsidR="001435B7">
        <w:rPr>
          <w:lang w:val="en-GB"/>
        </w:rPr>
        <w:t xml:space="preserve">] </w:t>
      </w:r>
      <w:r w:rsidR="007343BD" w:rsidRPr="7F8ABED8">
        <w:rPr>
          <w:lang w:val="en-GB"/>
        </w:rPr>
        <w:t>t</w:t>
      </w:r>
      <w:r w:rsidRPr="7F8ABED8">
        <w:rPr>
          <w:lang w:val="en-GB"/>
        </w:rPr>
        <w:t xml:space="preserve">he Company issued an Interim </w:t>
      </w:r>
      <w:r w:rsidR="007343BD" w:rsidRPr="7F8ABED8">
        <w:rPr>
          <w:lang w:val="en-GB"/>
        </w:rPr>
        <w:t>O</w:t>
      </w:r>
      <w:r w:rsidRPr="7F8ABED8">
        <w:rPr>
          <w:lang w:val="en-GB"/>
        </w:rPr>
        <w:t>perational Notification (</w:t>
      </w:r>
      <w:r w:rsidR="33119162" w:rsidRPr="7F8ABED8">
        <w:rPr>
          <w:lang w:val="en-GB"/>
        </w:rPr>
        <w:t xml:space="preserve">the </w:t>
      </w:r>
      <w:r w:rsidRPr="7F8ABED8">
        <w:rPr>
          <w:lang w:val="en-GB"/>
        </w:rPr>
        <w:t>“</w:t>
      </w:r>
      <w:r w:rsidRPr="00CB5611">
        <w:rPr>
          <w:b/>
          <w:bCs/>
          <w:lang w:val="en-GB"/>
        </w:rPr>
        <w:t>ION</w:t>
      </w:r>
      <w:r w:rsidRPr="7F8ABED8">
        <w:rPr>
          <w:lang w:val="en-GB"/>
        </w:rPr>
        <w:t xml:space="preserve">”) in respect of </w:t>
      </w:r>
      <w:r w:rsidR="007343BD" w:rsidRPr="7F8ABED8">
        <w:rPr>
          <w:lang w:val="en-GB"/>
        </w:rPr>
        <w:t>[</w:t>
      </w:r>
      <w:r w:rsidRPr="7F8ABED8">
        <w:rPr>
          <w:highlight w:val="yellow"/>
          <w:lang w:val="en-GB"/>
        </w:rPr>
        <w:t>Project name</w:t>
      </w:r>
      <w:r w:rsidR="007343BD" w:rsidRPr="7F8ABED8">
        <w:rPr>
          <w:lang w:val="en-GB"/>
        </w:rPr>
        <w:t>]</w:t>
      </w:r>
      <w:r w:rsidRPr="7F8ABED8">
        <w:rPr>
          <w:lang w:val="en-GB"/>
        </w:rPr>
        <w:t xml:space="preserve"> which was to remain in effect until </w:t>
      </w:r>
      <w:r w:rsidR="007343BD" w:rsidRPr="7F8ABED8">
        <w:rPr>
          <w:lang w:val="en-GB"/>
        </w:rPr>
        <w:t>[</w:t>
      </w:r>
      <w:r w:rsidR="00ED6C2E" w:rsidRPr="7F8ABED8">
        <w:rPr>
          <w:highlight w:val="yellow"/>
          <w:lang w:val="en-GB"/>
        </w:rPr>
        <w:t>xx/xx/</w:t>
      </w:r>
      <w:proofErr w:type="spellStart"/>
      <w:r w:rsidR="006C5C3D">
        <w:rPr>
          <w:highlight w:val="yellow"/>
          <w:lang w:val="en-GB"/>
        </w:rPr>
        <w:t>xxx</w:t>
      </w:r>
      <w:r w:rsidR="00ED6C2E" w:rsidRPr="7F8ABED8">
        <w:rPr>
          <w:highlight w:val="yellow"/>
          <w:lang w:val="en-GB"/>
        </w:rPr>
        <w:t>x</w:t>
      </w:r>
      <w:proofErr w:type="spellEnd"/>
      <w:r w:rsidR="007343BD" w:rsidRPr="7F8ABED8">
        <w:rPr>
          <w:lang w:val="en-GB"/>
        </w:rPr>
        <w:t>]</w:t>
      </w:r>
      <w:r w:rsidR="00ED6C2E" w:rsidRPr="7F8ABED8">
        <w:rPr>
          <w:lang w:val="en-GB"/>
        </w:rPr>
        <w:t xml:space="preserve"> (the “</w:t>
      </w:r>
      <w:r w:rsidR="00ED6C2E" w:rsidRPr="00CB5611">
        <w:rPr>
          <w:b/>
          <w:bCs/>
          <w:lang w:val="en-GB"/>
        </w:rPr>
        <w:t>Term</w:t>
      </w:r>
      <w:r w:rsidR="00ED6C2E" w:rsidRPr="7F8ABED8">
        <w:rPr>
          <w:lang w:val="en-GB"/>
        </w:rPr>
        <w:t xml:space="preserve">”). </w:t>
      </w:r>
      <w:r w:rsidR="2D2F2D20" w:rsidRPr="7F8ABED8">
        <w:rPr>
          <w:lang w:val="en-GB"/>
        </w:rPr>
        <w:t>[</w:t>
      </w:r>
      <w:r w:rsidR="00ED6C2E" w:rsidRPr="7F8ABED8">
        <w:rPr>
          <w:highlight w:val="yellow"/>
          <w:lang w:val="en-GB"/>
        </w:rPr>
        <w:t xml:space="preserve">The </w:t>
      </w:r>
      <w:r w:rsidR="59DA77F2" w:rsidRPr="7F8ABED8">
        <w:rPr>
          <w:highlight w:val="yellow"/>
          <w:lang w:val="en-GB"/>
        </w:rPr>
        <w:t>Term</w:t>
      </w:r>
      <w:r w:rsidR="00ED6C2E" w:rsidRPr="7F8ABED8">
        <w:rPr>
          <w:highlight w:val="yellow"/>
          <w:lang w:val="en-GB"/>
        </w:rPr>
        <w:t xml:space="preserve"> was extended on xx/xx/</w:t>
      </w:r>
      <w:proofErr w:type="spellStart"/>
      <w:r w:rsidR="00ED6C2E" w:rsidRPr="7F8ABED8">
        <w:rPr>
          <w:highlight w:val="yellow"/>
          <w:lang w:val="en-GB"/>
        </w:rPr>
        <w:t>xxxx</w:t>
      </w:r>
      <w:proofErr w:type="spellEnd"/>
      <w:r w:rsidR="00ED6C2E" w:rsidRPr="7F8ABED8">
        <w:rPr>
          <w:highlight w:val="yellow"/>
          <w:lang w:val="en-GB"/>
        </w:rPr>
        <w:t xml:space="preserve"> and xx/xx/</w:t>
      </w:r>
      <w:proofErr w:type="spellStart"/>
      <w:r w:rsidR="00ED6C2E" w:rsidRPr="7F8ABED8">
        <w:rPr>
          <w:highlight w:val="yellow"/>
          <w:lang w:val="en-GB"/>
        </w:rPr>
        <w:t>xxxx</w:t>
      </w:r>
      <w:proofErr w:type="spellEnd"/>
      <w:r w:rsidR="00ED6C2E" w:rsidRPr="7F8ABED8">
        <w:rPr>
          <w:highlight w:val="yellow"/>
          <w:lang w:val="en-GB"/>
        </w:rPr>
        <w:t xml:space="preserve"> to remain in effect until xx/xx/</w:t>
      </w:r>
      <w:proofErr w:type="spellStart"/>
      <w:r w:rsidR="007C6E78">
        <w:rPr>
          <w:highlight w:val="yellow"/>
          <w:lang w:val="en-GB"/>
        </w:rPr>
        <w:t>xxx</w:t>
      </w:r>
      <w:r w:rsidR="00ED6C2E" w:rsidRPr="7F8ABED8">
        <w:rPr>
          <w:highlight w:val="yellow"/>
          <w:lang w:val="en-GB"/>
        </w:rPr>
        <w:t>x</w:t>
      </w:r>
      <w:proofErr w:type="spellEnd"/>
      <w:r w:rsidR="00ED6C2E" w:rsidRPr="7F8ABED8">
        <w:rPr>
          <w:highlight w:val="yellow"/>
          <w:lang w:val="en-GB"/>
        </w:rPr>
        <w:t xml:space="preserve"> (the “</w:t>
      </w:r>
      <w:r w:rsidR="00ED6C2E" w:rsidRPr="00CB5611">
        <w:rPr>
          <w:b/>
          <w:bCs/>
          <w:highlight w:val="yellow"/>
          <w:lang w:val="en-GB"/>
        </w:rPr>
        <w:t>Extended Term</w:t>
      </w:r>
      <w:r w:rsidR="00ED6C2E" w:rsidRPr="7F8ABED8">
        <w:rPr>
          <w:highlight w:val="yellow"/>
          <w:lang w:val="en-GB"/>
        </w:rPr>
        <w:t>”).</w:t>
      </w:r>
      <w:r w:rsidR="73151499" w:rsidRPr="7F8ABED8">
        <w:rPr>
          <w:highlight w:val="yellow"/>
          <w:lang w:val="en-GB"/>
        </w:rPr>
        <w:t>]</w:t>
      </w:r>
      <w:r w:rsidR="00ED6C2E" w:rsidRPr="7F8ABED8">
        <w:rPr>
          <w:lang w:val="en-GB"/>
        </w:rPr>
        <w:t xml:space="preserve"> The </w:t>
      </w:r>
      <w:r w:rsidRPr="7F8ABED8">
        <w:rPr>
          <w:lang w:val="en-GB"/>
        </w:rPr>
        <w:t>U</w:t>
      </w:r>
      <w:r w:rsidR="00ED6C2E" w:rsidRPr="7F8ABED8">
        <w:rPr>
          <w:lang w:val="en-GB"/>
        </w:rPr>
        <w:t xml:space="preserve">nresolved </w:t>
      </w:r>
      <w:r w:rsidRPr="7F8ABED8">
        <w:rPr>
          <w:lang w:val="en-GB"/>
        </w:rPr>
        <w:t>I</w:t>
      </w:r>
      <w:r w:rsidR="00ED6C2E" w:rsidRPr="7F8ABED8">
        <w:rPr>
          <w:lang w:val="en-GB"/>
        </w:rPr>
        <w:t>ssues</w:t>
      </w:r>
      <w:r w:rsidR="00697B99" w:rsidRPr="7F8ABED8">
        <w:rPr>
          <w:lang w:val="en-GB"/>
        </w:rPr>
        <w:t xml:space="preserve"> (as defined in the ION)</w:t>
      </w:r>
      <w:r w:rsidR="00ED6C2E" w:rsidRPr="7F8ABED8">
        <w:rPr>
          <w:lang w:val="en-GB"/>
        </w:rPr>
        <w:t xml:space="preserve"> associated with the ION were set out in the schedule</w:t>
      </w:r>
      <w:r w:rsidR="3B5B3B96" w:rsidRPr="7F8ABED8">
        <w:rPr>
          <w:lang w:val="en-GB"/>
        </w:rPr>
        <w:t xml:space="preserve"> of Unresolved Issues</w:t>
      </w:r>
      <w:r w:rsidR="00ED6C2E" w:rsidRPr="7F8ABED8">
        <w:rPr>
          <w:lang w:val="en-GB"/>
        </w:rPr>
        <w:t xml:space="preserve"> attached to the ION. The ION was issued subject to the condition that significant progress be made towards the re</w:t>
      </w:r>
      <w:r w:rsidR="00E20DCE" w:rsidRPr="7F8ABED8">
        <w:rPr>
          <w:lang w:val="en-GB"/>
        </w:rPr>
        <w:t>s</w:t>
      </w:r>
      <w:r w:rsidR="00ED6C2E" w:rsidRPr="7F8ABED8">
        <w:rPr>
          <w:lang w:val="en-GB"/>
        </w:rPr>
        <w:t xml:space="preserve">olution of the </w:t>
      </w:r>
      <w:r w:rsidRPr="7F8ABED8">
        <w:rPr>
          <w:lang w:val="en-GB"/>
        </w:rPr>
        <w:t>U</w:t>
      </w:r>
      <w:r w:rsidR="00ED6C2E" w:rsidRPr="7F8ABED8">
        <w:rPr>
          <w:lang w:val="en-GB"/>
        </w:rPr>
        <w:t xml:space="preserve">nresolved </w:t>
      </w:r>
      <w:r w:rsidRPr="7F8ABED8">
        <w:rPr>
          <w:lang w:val="en-GB"/>
        </w:rPr>
        <w:t>I</w:t>
      </w:r>
      <w:r w:rsidR="00ED6C2E" w:rsidRPr="7F8ABED8">
        <w:rPr>
          <w:lang w:val="en-GB"/>
        </w:rPr>
        <w:t xml:space="preserve">ssues and on completion of the </w:t>
      </w:r>
      <w:r w:rsidR="001A1C13">
        <w:rPr>
          <w:lang w:val="en-GB"/>
        </w:rPr>
        <w:t>[</w:t>
      </w:r>
      <w:r w:rsidR="001A1C13" w:rsidRPr="00CB5611">
        <w:rPr>
          <w:highlight w:val="yellow"/>
          <w:lang w:val="en-GB"/>
        </w:rPr>
        <w:t xml:space="preserve">Term / </w:t>
      </w:r>
      <w:r w:rsidR="00ED6C2E" w:rsidRPr="00CB5611">
        <w:rPr>
          <w:highlight w:val="yellow"/>
          <w:lang w:val="en-GB"/>
        </w:rPr>
        <w:t xml:space="preserve">Extended </w:t>
      </w:r>
      <w:r w:rsidR="67F346AC" w:rsidRPr="00CB5611">
        <w:rPr>
          <w:highlight w:val="yellow"/>
          <w:lang w:val="en-GB"/>
        </w:rPr>
        <w:t>T</w:t>
      </w:r>
      <w:r w:rsidR="00ED6C2E" w:rsidRPr="00CB5611">
        <w:rPr>
          <w:highlight w:val="yellow"/>
          <w:lang w:val="en-GB"/>
        </w:rPr>
        <w:t>erm</w:t>
      </w:r>
      <w:r w:rsidR="001A1C13">
        <w:rPr>
          <w:lang w:val="en-GB"/>
        </w:rPr>
        <w:t>]</w:t>
      </w:r>
      <w:r w:rsidR="00ED6C2E" w:rsidRPr="7F8ABED8">
        <w:rPr>
          <w:lang w:val="en-GB"/>
        </w:rPr>
        <w:t>, the Company would decide whether to issue a further ION for a fixed period or a Final Operational Notification (“</w:t>
      </w:r>
      <w:proofErr w:type="spellStart"/>
      <w:r w:rsidR="00ED6C2E" w:rsidRPr="00CB5611">
        <w:rPr>
          <w:b/>
          <w:bCs/>
          <w:lang w:val="en-GB"/>
        </w:rPr>
        <w:t>FON</w:t>
      </w:r>
      <w:proofErr w:type="spellEnd"/>
      <w:r w:rsidR="00ED6C2E" w:rsidRPr="7F8ABED8">
        <w:rPr>
          <w:lang w:val="en-GB"/>
        </w:rPr>
        <w:t>”).</w:t>
      </w:r>
    </w:p>
    <w:p w14:paraId="56D07E28" w14:textId="044FB289" w:rsidR="00E8720E" w:rsidRDefault="00E8720E" w:rsidP="00E8720E">
      <w:pPr>
        <w:jc w:val="both"/>
        <w:rPr>
          <w:lang w:val="en-GB"/>
        </w:rPr>
      </w:pPr>
      <w:r w:rsidRPr="705C7215">
        <w:rPr>
          <w:lang w:val="en-GB"/>
        </w:rPr>
        <w:t>By</w:t>
      </w:r>
      <w:r w:rsidR="52866861" w:rsidRPr="705C7215">
        <w:rPr>
          <w:lang w:val="en-GB"/>
        </w:rPr>
        <w:t xml:space="preserve"> completion of the required tests and</w:t>
      </w:r>
      <w:r w:rsidRPr="705C7215">
        <w:rPr>
          <w:lang w:val="en-GB"/>
        </w:rPr>
        <w:t xml:space="preserve"> submission of the information required in </w:t>
      </w:r>
      <w:proofErr w:type="spellStart"/>
      <w:r w:rsidRPr="2709F0FA">
        <w:rPr>
          <w:lang w:val="en-GB"/>
        </w:rPr>
        <w:t>EREC</w:t>
      </w:r>
      <w:proofErr w:type="spellEnd"/>
      <w:r w:rsidRPr="2709F0FA">
        <w:rPr>
          <w:lang w:val="en-GB"/>
        </w:rPr>
        <w:t xml:space="preserve"> G99 </w:t>
      </w:r>
      <w:r w:rsidRPr="705C7215">
        <w:rPr>
          <w:lang w:val="en-GB"/>
        </w:rPr>
        <w:t xml:space="preserve">the Customer has notified </w:t>
      </w:r>
      <w:r w:rsidR="5AAE03CE" w:rsidRPr="2709F0FA">
        <w:rPr>
          <w:lang w:val="en-GB"/>
        </w:rPr>
        <w:t>the Company</w:t>
      </w:r>
      <w:r w:rsidR="00ED6C2E" w:rsidRPr="705C7215">
        <w:rPr>
          <w:lang w:val="en-GB"/>
        </w:rPr>
        <w:t xml:space="preserve"> </w:t>
      </w:r>
      <w:r w:rsidRPr="705C7215">
        <w:rPr>
          <w:lang w:val="en-GB"/>
        </w:rPr>
        <w:t xml:space="preserve">that the Power Generating Modules or Generating Units in the case of a phased installation, detailed </w:t>
      </w:r>
      <w:r w:rsidR="00B7219D" w:rsidRPr="2709F0FA">
        <w:rPr>
          <w:lang w:val="en-GB"/>
        </w:rPr>
        <w:t xml:space="preserve">in the schedule attached </w:t>
      </w:r>
      <w:r w:rsidRPr="705C7215">
        <w:rPr>
          <w:lang w:val="en-GB"/>
        </w:rPr>
        <w:t>are compliant with</w:t>
      </w:r>
      <w:r w:rsidR="5BB44593" w:rsidRPr="705C7215">
        <w:rPr>
          <w:lang w:val="en-GB"/>
        </w:rPr>
        <w:t xml:space="preserve"> the relevant provisions</w:t>
      </w:r>
      <w:r w:rsidRPr="705C7215">
        <w:rPr>
          <w:lang w:val="en-GB"/>
        </w:rPr>
        <w:t xml:space="preserve"> </w:t>
      </w:r>
      <w:r w:rsidR="001435B7">
        <w:rPr>
          <w:lang w:val="en-GB"/>
        </w:rPr>
        <w:t xml:space="preserve">of </w:t>
      </w:r>
      <w:proofErr w:type="spellStart"/>
      <w:r w:rsidRPr="705C7215">
        <w:rPr>
          <w:lang w:val="en-GB"/>
        </w:rPr>
        <w:t>EREC</w:t>
      </w:r>
      <w:proofErr w:type="spellEnd"/>
      <w:r w:rsidRPr="705C7215">
        <w:rPr>
          <w:lang w:val="en-GB"/>
        </w:rPr>
        <w:t xml:space="preserve"> G99 </w:t>
      </w:r>
      <w:r w:rsidRPr="00556BB2">
        <w:rPr>
          <w:lang w:val="en-GB"/>
        </w:rPr>
        <w:t>on [</w:t>
      </w:r>
      <w:r w:rsidR="00735DB3" w:rsidRPr="705C7215">
        <w:rPr>
          <w:highlight w:val="yellow"/>
          <w:lang w:val="en-GB"/>
        </w:rPr>
        <w:t>xx/xx/</w:t>
      </w:r>
      <w:proofErr w:type="spellStart"/>
      <w:r w:rsidR="006C5C3D">
        <w:rPr>
          <w:highlight w:val="yellow"/>
          <w:lang w:val="en-GB"/>
        </w:rPr>
        <w:t>x</w:t>
      </w:r>
      <w:r w:rsidR="00735DB3" w:rsidRPr="705C7215">
        <w:rPr>
          <w:highlight w:val="yellow"/>
          <w:lang w:val="en-GB"/>
        </w:rPr>
        <w:t>xxx</w:t>
      </w:r>
      <w:proofErr w:type="spellEnd"/>
      <w:r w:rsidRPr="00556BB2">
        <w:rPr>
          <w:lang w:val="en-GB"/>
        </w:rPr>
        <w:t>].</w:t>
      </w:r>
      <w:r w:rsidRPr="705C7215">
        <w:rPr>
          <w:lang w:val="en-GB"/>
        </w:rPr>
        <w:t xml:space="preserve"> </w:t>
      </w:r>
      <w:r w:rsidR="00972700">
        <w:rPr>
          <w:lang w:val="en-GB"/>
        </w:rPr>
        <w:t>The Customer may now operate its plant in accordance with the terms of the connection agreement.</w:t>
      </w:r>
    </w:p>
    <w:p w14:paraId="49C02D67" w14:textId="66956077" w:rsidR="000E2416" w:rsidRDefault="000E2416" w:rsidP="00E8720E">
      <w:pPr>
        <w:jc w:val="both"/>
        <w:rPr>
          <w:lang w:val="en-GB"/>
        </w:rPr>
      </w:pPr>
      <w:r>
        <w:rPr>
          <w:lang w:val="en-GB"/>
        </w:rPr>
        <w:t xml:space="preserve">This </w:t>
      </w:r>
      <w:proofErr w:type="spellStart"/>
      <w:r>
        <w:rPr>
          <w:lang w:val="en-GB"/>
        </w:rPr>
        <w:t>FON</w:t>
      </w:r>
      <w:proofErr w:type="spellEnd"/>
      <w:r>
        <w:rPr>
          <w:lang w:val="en-GB"/>
        </w:rPr>
        <w:t xml:space="preserve"> is issued without prejudice to the exercise of any rights the Company may have in respect of the disconnection and/or de-energisation of the Customer’s equipment. </w:t>
      </w:r>
    </w:p>
    <w:p w14:paraId="166834B4" w14:textId="1AC32F17" w:rsidR="00C259E4" w:rsidRDefault="00B049AA" w:rsidP="00E8720E">
      <w:pPr>
        <w:jc w:val="both"/>
        <w:rPr>
          <w:lang w:val="en-GB"/>
        </w:rPr>
      </w:pPr>
      <w:bookmarkStart w:id="3" w:name="_Hlk143786576"/>
      <w:r>
        <w:rPr>
          <w:lang w:val="en-GB"/>
        </w:rPr>
        <w:t xml:space="preserve">Please confirm your </w:t>
      </w:r>
      <w:r w:rsidR="000A6C9E">
        <w:rPr>
          <w:lang w:val="en-GB"/>
        </w:rPr>
        <w:t>acknowledgement</w:t>
      </w:r>
      <w:r>
        <w:rPr>
          <w:lang w:val="en-GB"/>
        </w:rPr>
        <w:t xml:space="preserve"> of the terms of this </w:t>
      </w:r>
      <w:proofErr w:type="gramStart"/>
      <w:r>
        <w:rPr>
          <w:lang w:val="en-GB"/>
        </w:rPr>
        <w:t>notification, and</w:t>
      </w:r>
      <w:proofErr w:type="gramEnd"/>
      <w:r>
        <w:rPr>
          <w:lang w:val="en-GB"/>
        </w:rPr>
        <w:t xml:space="preserve"> confirm that all relevant staff including sub-contractors have been notified, by signing below and returning a copy to the Company. </w:t>
      </w:r>
      <w:bookmarkEnd w:id="3"/>
    </w:p>
    <w:p w14:paraId="6A7A63FB" w14:textId="77777777" w:rsidR="006C5C3D" w:rsidRDefault="006C5C3D" w:rsidP="00E8720E">
      <w:pPr>
        <w:jc w:val="both"/>
        <w:rPr>
          <w:lang w:val="en-GB"/>
        </w:rPr>
      </w:pPr>
    </w:p>
    <w:p w14:paraId="4FDC2F8B" w14:textId="77777777" w:rsidR="006C5C3D" w:rsidRDefault="006C5C3D" w:rsidP="00E8720E">
      <w:pPr>
        <w:jc w:val="both"/>
        <w:rPr>
          <w:lang w:val="en-GB"/>
        </w:rPr>
      </w:pPr>
    </w:p>
    <w:p w14:paraId="4A3C4C39" w14:textId="77777777" w:rsidR="006C5C3D" w:rsidRDefault="006C5C3D" w:rsidP="00E8720E">
      <w:pPr>
        <w:jc w:val="both"/>
        <w:rPr>
          <w:lang w:val="en-GB"/>
        </w:rPr>
      </w:pPr>
    </w:p>
    <w:p w14:paraId="1B499982" w14:textId="77777777" w:rsidR="006C5C3D" w:rsidRDefault="006C5C3D" w:rsidP="00E8720E">
      <w:pPr>
        <w:jc w:val="both"/>
        <w:rPr>
          <w:lang w:val="en-GB"/>
        </w:rPr>
      </w:pPr>
    </w:p>
    <w:p w14:paraId="19FD8745" w14:textId="7D07C0CF" w:rsidR="00E8720E" w:rsidRDefault="00E8720E" w:rsidP="00E8720E">
      <w:pPr>
        <w:jc w:val="both"/>
        <w:rPr>
          <w:lang w:val="en-GB"/>
        </w:rPr>
      </w:pPr>
      <w:r w:rsidRPr="00E8720E">
        <w:rPr>
          <w:lang w:val="en-GB"/>
        </w:rPr>
        <w:lastRenderedPageBreak/>
        <w:t xml:space="preserve">Should you require any further information regarding this matter, please </w:t>
      </w:r>
      <w:r w:rsidR="006C5C3D">
        <w:rPr>
          <w:lang w:val="en-GB"/>
        </w:rPr>
        <w:t>do not hesitate to get in contact.</w:t>
      </w:r>
    </w:p>
    <w:p w14:paraId="2D7CD01E" w14:textId="2848DFBF" w:rsidR="006C5C3D" w:rsidRDefault="006C5C3D" w:rsidP="00E8720E">
      <w:pPr>
        <w:jc w:val="both"/>
        <w:rPr>
          <w:lang w:val="en-GB"/>
        </w:rPr>
      </w:pPr>
    </w:p>
    <w:p w14:paraId="0EBC7BDB" w14:textId="7B08CFBB" w:rsidR="006C5C3D" w:rsidRPr="00E8720E" w:rsidRDefault="006C5C3D" w:rsidP="00E8720E">
      <w:pPr>
        <w:jc w:val="both"/>
        <w:rPr>
          <w:lang w:val="en-GB"/>
        </w:rPr>
      </w:pPr>
      <w:r>
        <w:rPr>
          <w:lang w:val="en-GB"/>
        </w:rPr>
        <w:t xml:space="preserve">Yours </w:t>
      </w:r>
      <w:r w:rsidR="000A6C9E">
        <w:rPr>
          <w:lang w:val="en-GB"/>
        </w:rPr>
        <w:t>sincerely</w:t>
      </w:r>
      <w:r>
        <w:rPr>
          <w:lang w:val="en-GB"/>
        </w:rPr>
        <w:t>,</w:t>
      </w:r>
    </w:p>
    <w:p w14:paraId="3251ECD5" w14:textId="310C63C6" w:rsidR="00E8720E" w:rsidRDefault="00E8720E" w:rsidP="00E8720E">
      <w:pPr>
        <w:pStyle w:val="BodyText1"/>
        <w:spacing w:after="0" w:line="240" w:lineRule="auto"/>
        <w:jc w:val="both"/>
        <w:rPr>
          <w:rFonts w:asciiTheme="minorHAnsi" w:hAnsiTheme="minorHAnsi" w:cstheme="minorHAnsi"/>
          <w:color w:val="008C38" w:themeColor="accent1"/>
          <w:lang w:val="en-GB"/>
        </w:rPr>
      </w:pPr>
    </w:p>
    <w:p w14:paraId="50E27DB3" w14:textId="263487B7" w:rsidR="00E8720E" w:rsidRDefault="00E8720E" w:rsidP="00E8720E">
      <w:pPr>
        <w:pStyle w:val="BodyText1"/>
        <w:spacing w:after="0" w:line="240" w:lineRule="auto"/>
        <w:jc w:val="both"/>
        <w:rPr>
          <w:lang w:val="en-GB"/>
        </w:rPr>
      </w:pPr>
    </w:p>
    <w:p w14:paraId="66C3DEE7" w14:textId="30A1C48D" w:rsidR="00A32DAD" w:rsidRDefault="00A32DA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bookmarkStart w:id="4" w:name="_Hlk138772232"/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[Name]</w:t>
      </w:r>
      <w:r w:rsidR="006C5C3D" w:rsidRPr="006C5C3D">
        <w:rPr>
          <w:rFonts w:asciiTheme="minorHAnsi" w:hAnsiTheme="minorHAnsi" w:cstheme="minorHAnsi"/>
          <w:color w:val="auto"/>
          <w:highlight w:val="yellow"/>
          <w:lang w:val="en-GB"/>
        </w:rPr>
        <w:t>:</w:t>
      </w:r>
    </w:p>
    <w:p w14:paraId="48FE1403" w14:textId="77777777" w:rsidR="006C5C3D" w:rsidRPr="006C5C3D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1F9735FC" w14:textId="5652992C" w:rsidR="00E144CE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="00E144CE" w:rsidRPr="006C5C3D">
        <w:rPr>
          <w:rFonts w:asciiTheme="minorHAnsi" w:hAnsiTheme="minorHAnsi" w:cstheme="minorHAnsi"/>
          <w:color w:val="auto"/>
          <w:highlight w:val="yellow"/>
          <w:lang w:val="en-GB"/>
        </w:rPr>
        <w:t>Signature</w:t>
      </w: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]:</w:t>
      </w:r>
    </w:p>
    <w:p w14:paraId="39CAFDE8" w14:textId="77777777" w:rsidR="006C5C3D" w:rsidRPr="006C5C3D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2F3B1E74" w14:textId="3B7B8DB7" w:rsidR="00E144CE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="00E144CE" w:rsidRPr="006C5C3D">
        <w:rPr>
          <w:rFonts w:asciiTheme="minorHAnsi" w:hAnsiTheme="minorHAnsi" w:cstheme="minorHAnsi"/>
          <w:color w:val="auto"/>
          <w:highlight w:val="yellow"/>
          <w:lang w:val="en-GB"/>
        </w:rPr>
        <w:t>Date of Signature</w:t>
      </w: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]:</w:t>
      </w:r>
    </w:p>
    <w:p w14:paraId="0DF8768E" w14:textId="77777777" w:rsidR="006C5C3D" w:rsidRPr="006C5C3D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034B27F4" w14:textId="0FE8ED98" w:rsidR="00A32DAD" w:rsidRDefault="00A32DA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[Job Title]</w:t>
      </w:r>
      <w:r w:rsidR="006C5C3D" w:rsidRPr="006C5C3D">
        <w:rPr>
          <w:rFonts w:asciiTheme="minorHAnsi" w:hAnsiTheme="minorHAnsi" w:cstheme="minorHAnsi"/>
          <w:color w:val="auto"/>
          <w:highlight w:val="yellow"/>
          <w:lang w:val="en-GB"/>
        </w:rPr>
        <w:t>:</w:t>
      </w:r>
    </w:p>
    <w:p w14:paraId="75EFA90C" w14:textId="77777777" w:rsidR="006C5C3D" w:rsidRPr="006C5C3D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47C9F3FC" w14:textId="64D092EF" w:rsidR="00E144CE" w:rsidRDefault="006C5C3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="00E144CE" w:rsidRPr="006C5C3D">
        <w:rPr>
          <w:rFonts w:asciiTheme="minorHAnsi" w:hAnsiTheme="minorHAnsi" w:cstheme="minorHAnsi"/>
          <w:color w:val="auto"/>
          <w:highlight w:val="yellow"/>
          <w:lang w:val="en-GB"/>
        </w:rPr>
        <w:t>E-mail</w:t>
      </w: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]:</w:t>
      </w:r>
    </w:p>
    <w:p w14:paraId="75485B8F" w14:textId="77777777" w:rsidR="00A32DAD" w:rsidRDefault="00A32DA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</w:p>
    <w:p w14:paraId="73ED6553" w14:textId="77777777" w:rsidR="00A32DAD" w:rsidRPr="00CE0554" w:rsidRDefault="00A32DAD" w:rsidP="00A32DA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color w:val="auto"/>
          <w:lang w:val="en-GB"/>
        </w:rPr>
        <w:t>On behalf of [</w:t>
      </w:r>
      <w:r w:rsidRPr="00CE0554">
        <w:rPr>
          <w:rFonts w:asciiTheme="minorHAnsi" w:hAnsiTheme="minorHAnsi" w:cstheme="minorHAnsi"/>
          <w:color w:val="auto"/>
          <w:highlight w:val="yellow"/>
          <w:lang w:val="en-GB"/>
        </w:rPr>
        <w:t>SP Distribution plc / SP Manweb Plc</w:t>
      </w:r>
      <w:r>
        <w:rPr>
          <w:rFonts w:asciiTheme="minorHAnsi" w:hAnsiTheme="minorHAnsi" w:cstheme="minorHAnsi"/>
          <w:color w:val="auto"/>
          <w:lang w:val="en-GB"/>
        </w:rPr>
        <w:t xml:space="preserve">] </w:t>
      </w:r>
      <w:bookmarkEnd w:id="4"/>
    </w:p>
    <w:p w14:paraId="4751BDD4" w14:textId="77777777" w:rsidR="00C259E4" w:rsidRDefault="00C259E4">
      <w:pPr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</w:p>
    <w:p w14:paraId="549F4732" w14:textId="77777777" w:rsidR="00C259E4" w:rsidRDefault="00C259E4">
      <w:pPr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</w:p>
    <w:p w14:paraId="5DB312F5" w14:textId="00FAE150" w:rsidR="00C259E4" w:rsidRPr="005F7D43" w:rsidRDefault="00C259E4" w:rsidP="204C9233">
      <w:pPr>
        <w:pStyle w:val="BodyText1"/>
        <w:spacing w:after="0" w:line="240" w:lineRule="auto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 w:rsidRPr="005F7D43">
        <w:rPr>
          <w:rStyle w:val="SemiBold"/>
          <w:rFonts w:asciiTheme="majorHAnsi" w:hAnsiTheme="majorHAnsi" w:cstheme="majorHAnsi"/>
          <w:color w:val="008C38" w:themeColor="accent1"/>
          <w:lang w:val="en-GB"/>
        </w:rPr>
        <w:t>Customer Acknowl</w:t>
      </w:r>
      <w:r w:rsidR="7B2BFB52" w:rsidRPr="005F7D43">
        <w:rPr>
          <w:rStyle w:val="SemiBold"/>
          <w:rFonts w:asciiTheme="majorHAnsi" w:hAnsiTheme="majorHAnsi" w:cstheme="majorHAnsi"/>
          <w:color w:val="008C38" w:themeColor="accent1"/>
          <w:lang w:val="en-GB"/>
        </w:rPr>
        <w:t>e</w:t>
      </w:r>
      <w:r w:rsidRPr="005F7D43">
        <w:rPr>
          <w:rStyle w:val="SemiBold"/>
          <w:rFonts w:asciiTheme="majorHAnsi" w:hAnsiTheme="majorHAnsi" w:cstheme="majorHAnsi"/>
          <w:color w:val="008C38" w:themeColor="accent1"/>
          <w:lang w:val="en-GB"/>
        </w:rPr>
        <w:t>dgement</w:t>
      </w:r>
      <w:r w:rsidR="002C01E6">
        <w:rPr>
          <w:rStyle w:val="SemiBold"/>
          <w:rFonts w:asciiTheme="majorHAnsi" w:hAnsiTheme="majorHAnsi" w:cstheme="majorHAnsi"/>
          <w:color w:val="008C38" w:themeColor="accent1"/>
          <w:lang w:val="en-GB"/>
        </w:rPr>
        <w:t>:</w:t>
      </w:r>
      <w:r w:rsidRPr="005F7D43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</w:t>
      </w:r>
    </w:p>
    <w:p w14:paraId="39EB24E2" w14:textId="77777777" w:rsidR="00C259E4" w:rsidRDefault="00C259E4" w:rsidP="00C259E4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</w:p>
    <w:p w14:paraId="2DDCA52D" w14:textId="77777777" w:rsid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[Name]:</w:t>
      </w:r>
    </w:p>
    <w:p w14:paraId="04B97675" w14:textId="77777777" w:rsidR="006C5C3D" w:rsidRP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5A022871" w14:textId="77777777" w:rsid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[Signature]:</w:t>
      </w:r>
    </w:p>
    <w:p w14:paraId="1FD64AE6" w14:textId="77777777" w:rsidR="006C5C3D" w:rsidRP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7B0416D8" w14:textId="77777777" w:rsid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[Date of Signature]:</w:t>
      </w:r>
    </w:p>
    <w:p w14:paraId="66ED4CA2" w14:textId="77777777" w:rsidR="006C5C3D" w:rsidRP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38A1DFE8" w14:textId="77777777" w:rsid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[Job Title]:</w:t>
      </w:r>
    </w:p>
    <w:p w14:paraId="3517A731" w14:textId="77777777" w:rsidR="006C5C3D" w:rsidRP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6775C975" w14:textId="77777777" w:rsidR="006C5C3D" w:rsidRDefault="006C5C3D" w:rsidP="006C5C3D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Pr="006C5C3D">
        <w:rPr>
          <w:rFonts w:asciiTheme="minorHAnsi" w:hAnsiTheme="minorHAnsi" w:cstheme="minorHAnsi"/>
          <w:color w:val="auto"/>
          <w:highlight w:val="yellow"/>
          <w:lang w:val="en-GB"/>
        </w:rPr>
        <w:t>E-mail]:</w:t>
      </w:r>
    </w:p>
    <w:p w14:paraId="0042DC7E" w14:textId="77777777" w:rsidR="00C259E4" w:rsidRDefault="00C259E4" w:rsidP="00C259E4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</w:p>
    <w:p w14:paraId="20117470" w14:textId="36D4C9C6" w:rsidR="00C259E4" w:rsidRPr="00CE0554" w:rsidRDefault="00C259E4" w:rsidP="00C259E4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color w:val="auto"/>
          <w:lang w:val="en-GB"/>
        </w:rPr>
        <w:t>On behal</w:t>
      </w:r>
      <w:r w:rsidR="008D3BB8">
        <w:rPr>
          <w:rFonts w:asciiTheme="minorHAnsi" w:hAnsiTheme="minorHAnsi" w:cstheme="minorHAnsi"/>
          <w:color w:val="auto"/>
          <w:lang w:val="en-GB"/>
        </w:rPr>
        <w:t>f</w:t>
      </w:r>
      <w:r>
        <w:rPr>
          <w:rFonts w:asciiTheme="minorHAnsi" w:hAnsiTheme="minorHAnsi" w:cstheme="minorHAnsi"/>
          <w:color w:val="auto"/>
          <w:lang w:val="en-GB"/>
        </w:rPr>
        <w:t xml:space="preserve"> of [</w:t>
      </w:r>
      <w:r w:rsidRPr="00FA290E">
        <w:rPr>
          <w:rFonts w:asciiTheme="minorHAnsi" w:hAnsiTheme="minorHAnsi" w:cstheme="minorHAnsi"/>
          <w:color w:val="auto"/>
          <w:highlight w:val="yellow"/>
          <w:lang w:val="en-GB"/>
        </w:rPr>
        <w:t>Customer</w:t>
      </w:r>
      <w:r>
        <w:rPr>
          <w:rFonts w:asciiTheme="minorHAnsi" w:hAnsiTheme="minorHAnsi" w:cstheme="minorHAnsi"/>
          <w:color w:val="auto"/>
          <w:lang w:val="en-GB"/>
        </w:rPr>
        <w:t>]</w:t>
      </w:r>
    </w:p>
    <w:p w14:paraId="0E4DA9C7" w14:textId="50547F2A" w:rsidR="00A32DAD" w:rsidRDefault="00A32DAD">
      <w:pPr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br w:type="page"/>
      </w:r>
    </w:p>
    <w:p w14:paraId="2C6FB017" w14:textId="3124B492" w:rsidR="00A32DAD" w:rsidRDefault="00A32DAD" w:rsidP="00A32DAD">
      <w:pPr>
        <w:pStyle w:val="BodyText1"/>
        <w:spacing w:after="0" w:line="240" w:lineRule="auto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 w:rsidRPr="00842E5D">
        <w:rPr>
          <w:rStyle w:val="SemiBold"/>
          <w:rFonts w:asciiTheme="majorHAnsi" w:hAnsiTheme="majorHAnsi" w:cstheme="majorHAnsi"/>
          <w:color w:val="008C38" w:themeColor="accent1"/>
          <w:lang w:val="en-GB"/>
        </w:rPr>
        <w:lastRenderedPageBreak/>
        <w:t>S</w:t>
      </w:r>
      <w:r w:rsidRPr="00C13780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chedule of </w:t>
      </w: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t>Power Generating Modules or Generating Units</w:t>
      </w:r>
      <w:r w:rsidRPr="00C13780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in respect of </w:t>
      </w:r>
      <w:r w:rsidRPr="00C13780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Project name</w:t>
      </w:r>
      <w:r w:rsidRPr="00C13780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as at </w:t>
      </w:r>
      <w:r w:rsidR="002C129E">
        <w:rPr>
          <w:rStyle w:val="SemiBold"/>
          <w:rFonts w:asciiTheme="majorHAnsi" w:hAnsiTheme="majorHAnsi" w:cstheme="majorHAnsi"/>
          <w:color w:val="008C38" w:themeColor="accent1"/>
          <w:lang w:val="en-GB"/>
        </w:rPr>
        <w:t>[</w:t>
      </w:r>
      <w:r w:rsidR="002C129E" w:rsidRPr="002C129E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 xml:space="preserve">DATE </w:t>
      </w:r>
      <w:r w:rsidR="006C5C3D" w:rsidRPr="002C129E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XX/XX/XXXX</w:t>
      </w:r>
      <w:r w:rsidR="002C129E">
        <w:rPr>
          <w:rStyle w:val="SemiBold"/>
          <w:rFonts w:asciiTheme="majorHAnsi" w:hAnsiTheme="majorHAnsi" w:cstheme="majorHAnsi"/>
          <w:color w:val="008C38" w:themeColor="accent1"/>
          <w:lang w:val="en-GB"/>
        </w:rPr>
        <w:t>]</w:t>
      </w:r>
    </w:p>
    <w:p w14:paraId="48474B2D" w14:textId="77777777" w:rsidR="00A32DAD" w:rsidRDefault="00A32DAD" w:rsidP="00E8720E">
      <w:pPr>
        <w:pStyle w:val="BodyText1"/>
        <w:spacing w:after="0" w:line="240" w:lineRule="auto"/>
        <w:jc w:val="both"/>
        <w:rPr>
          <w:lang w:val="en-GB"/>
        </w:rPr>
      </w:pPr>
    </w:p>
    <w:tbl>
      <w:tblPr>
        <w:tblW w:w="911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65"/>
        <w:gridCol w:w="3158"/>
        <w:gridCol w:w="2444"/>
        <w:gridCol w:w="2444"/>
      </w:tblGrid>
      <w:tr w:rsidR="00735DB3" w:rsidRPr="003D0858" w14:paraId="3B779BA2" w14:textId="77777777" w:rsidTr="00735DB3">
        <w:trPr>
          <w:trHeight w:val="1291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24B7A" w14:textId="77777777" w:rsidR="00735DB3" w:rsidRPr="008645AA" w:rsidRDefault="00735DB3">
            <w:r w:rsidRPr="008645AA">
              <w:rPr>
                <w:b/>
                <w:bCs/>
              </w:rPr>
              <w:t>No.</w:t>
            </w:r>
          </w:p>
        </w:tc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661FB" w14:textId="71A95BA6" w:rsidR="00735DB3" w:rsidRPr="00D77924" w:rsidRDefault="00735DB3">
            <w:pPr>
              <w:rPr>
                <w:lang w:val="en-GB"/>
              </w:rPr>
            </w:pPr>
            <w:r w:rsidRPr="00D77924">
              <w:rPr>
                <w:b/>
                <w:bCs/>
                <w:lang w:val="en-GB"/>
              </w:rPr>
              <w:t>Power Generating Module Name</w:t>
            </w:r>
            <w:r>
              <w:rPr>
                <w:b/>
                <w:bCs/>
                <w:lang w:val="en-GB"/>
              </w:rPr>
              <w:t>(s)</w:t>
            </w:r>
            <w:r w:rsidRPr="00D77924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/ identifiers of Generating Unit (s)</w:t>
            </w:r>
          </w:p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14:paraId="1994E3B7" w14:textId="09697F99" w:rsidR="00735DB3" w:rsidRPr="00D77924" w:rsidRDefault="00735DB3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Type Of Generating Unit (wound rotor, salient pole)</w:t>
            </w:r>
          </w:p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9D226" w14:textId="7BA8E638" w:rsidR="00735DB3" w:rsidRPr="00D77924" w:rsidRDefault="00735DB3">
            <w:pPr>
              <w:rPr>
                <w:b/>
                <w:bCs/>
                <w:lang w:val="en-GB"/>
              </w:rPr>
            </w:pPr>
            <w:r w:rsidRPr="00D77924">
              <w:rPr>
                <w:b/>
                <w:bCs/>
                <w:lang w:val="en-GB"/>
              </w:rPr>
              <w:t>Date of issue of Power Generating Module Document</w:t>
            </w:r>
          </w:p>
          <w:p w14:paraId="4A1FA7DD" w14:textId="494DDB7C" w:rsidR="00735DB3" w:rsidRPr="00D77924" w:rsidRDefault="00735DB3">
            <w:pPr>
              <w:rPr>
                <w:lang w:val="en-GB"/>
              </w:rPr>
            </w:pPr>
            <w:r w:rsidRPr="00D77924">
              <w:rPr>
                <w:b/>
                <w:bCs/>
                <w:lang w:val="en-GB"/>
              </w:rPr>
              <w:t>(</w:t>
            </w:r>
            <w:r w:rsidR="00115B6C" w:rsidRPr="00D77924">
              <w:rPr>
                <w:b/>
                <w:bCs/>
                <w:lang w:val="en-GB"/>
              </w:rPr>
              <w:t>Include</w:t>
            </w:r>
            <w:r w:rsidRPr="00D77924">
              <w:rPr>
                <w:b/>
                <w:bCs/>
                <w:lang w:val="en-GB"/>
              </w:rPr>
              <w:t xml:space="preserve"> Phase reference if applicable)</w:t>
            </w:r>
          </w:p>
        </w:tc>
      </w:tr>
      <w:tr w:rsidR="00735DB3" w:rsidRPr="008645AA" w14:paraId="2CD11ACC" w14:textId="77777777" w:rsidTr="00735DB3">
        <w:trPr>
          <w:trHeight w:val="19"/>
        </w:trPr>
        <w:tc>
          <w:tcPr>
            <w:tcW w:w="10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9A613A" w14:textId="77777777" w:rsidR="00735DB3" w:rsidRPr="008645AA" w:rsidRDefault="00735DB3">
            <w:r w:rsidRPr="008645AA">
              <w:t>1</w:t>
            </w:r>
          </w:p>
        </w:tc>
        <w:tc>
          <w:tcPr>
            <w:tcW w:w="31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0E3EF" w14:textId="77777777" w:rsidR="00735DB3" w:rsidRPr="008645AA" w:rsidRDefault="00735DB3"/>
        </w:tc>
        <w:tc>
          <w:tcPr>
            <w:tcW w:w="24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14:paraId="4AD95251" w14:textId="77777777" w:rsidR="00735DB3" w:rsidRPr="008645AA" w:rsidRDefault="00735DB3"/>
        </w:tc>
        <w:tc>
          <w:tcPr>
            <w:tcW w:w="24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51707" w14:textId="7FF09036" w:rsidR="00735DB3" w:rsidRPr="008645AA" w:rsidRDefault="00735DB3"/>
        </w:tc>
      </w:tr>
      <w:tr w:rsidR="00735DB3" w:rsidRPr="008645AA" w14:paraId="202D9A6B" w14:textId="77777777" w:rsidTr="00735DB3">
        <w:trPr>
          <w:trHeight w:val="19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FDC0E0" w14:textId="77777777" w:rsidR="00735DB3" w:rsidRPr="008645AA" w:rsidRDefault="00735DB3">
            <w:r w:rsidRPr="008645AA">
              <w:t>2</w:t>
            </w:r>
          </w:p>
        </w:tc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DD3720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14:paraId="0AEA6424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8BA3E" w14:textId="0E37BA15" w:rsidR="00735DB3" w:rsidRPr="008645AA" w:rsidRDefault="00735DB3"/>
        </w:tc>
      </w:tr>
      <w:tr w:rsidR="00735DB3" w:rsidRPr="008645AA" w14:paraId="53CBCEFD" w14:textId="77777777" w:rsidTr="00735DB3">
        <w:trPr>
          <w:trHeight w:val="19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89AFB3" w14:textId="77777777" w:rsidR="00735DB3" w:rsidRPr="008645AA" w:rsidRDefault="00735DB3">
            <w:r w:rsidRPr="008645AA">
              <w:t>3</w:t>
            </w:r>
          </w:p>
        </w:tc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61BAE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14:paraId="59861C3D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097CA" w14:textId="5D106882" w:rsidR="00735DB3" w:rsidRPr="008645AA" w:rsidRDefault="00735DB3"/>
        </w:tc>
      </w:tr>
      <w:tr w:rsidR="00735DB3" w:rsidRPr="008645AA" w14:paraId="66A31A65" w14:textId="77777777" w:rsidTr="00735DB3">
        <w:trPr>
          <w:trHeight w:val="19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D09900" w14:textId="77777777" w:rsidR="00735DB3" w:rsidRPr="008645AA" w:rsidRDefault="00735DB3">
            <w:r w:rsidRPr="008645AA">
              <w:t>4</w:t>
            </w:r>
          </w:p>
        </w:tc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A6DB6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14:paraId="6B3F5F6C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FE1B7" w14:textId="08F64846" w:rsidR="00735DB3" w:rsidRPr="008645AA" w:rsidRDefault="00735DB3"/>
        </w:tc>
      </w:tr>
      <w:tr w:rsidR="00735DB3" w:rsidRPr="008645AA" w14:paraId="3E83204B" w14:textId="77777777" w:rsidTr="00735DB3">
        <w:trPr>
          <w:trHeight w:val="19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88AA2" w14:textId="77777777" w:rsidR="00735DB3" w:rsidRPr="008645AA" w:rsidRDefault="00735DB3">
            <w:r w:rsidRPr="008645AA">
              <w:t>5</w:t>
            </w:r>
          </w:p>
        </w:tc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B1896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14:paraId="263A9F98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ADAA7" w14:textId="793CA2B3" w:rsidR="00735DB3" w:rsidRPr="008645AA" w:rsidRDefault="00735DB3"/>
        </w:tc>
      </w:tr>
      <w:tr w:rsidR="00735DB3" w:rsidRPr="008645AA" w14:paraId="6AA384B9" w14:textId="77777777" w:rsidTr="00735DB3">
        <w:trPr>
          <w:trHeight w:val="19"/>
        </w:trPr>
        <w:tc>
          <w:tcPr>
            <w:tcW w:w="1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7ABF1A" w14:textId="77777777" w:rsidR="00735DB3" w:rsidRPr="008645AA" w:rsidRDefault="00735DB3">
            <w:r w:rsidRPr="008645AA">
              <w:t>6</w:t>
            </w:r>
          </w:p>
        </w:tc>
        <w:tc>
          <w:tcPr>
            <w:tcW w:w="31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022AD3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14:paraId="2BC3B6F8" w14:textId="77777777" w:rsidR="00735DB3" w:rsidRPr="008645AA" w:rsidRDefault="00735DB3"/>
        </w:tc>
        <w:tc>
          <w:tcPr>
            <w:tcW w:w="2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1CD73" w14:textId="320959B8" w:rsidR="00735DB3" w:rsidRPr="008645AA" w:rsidRDefault="00735DB3"/>
        </w:tc>
      </w:tr>
    </w:tbl>
    <w:p w14:paraId="5611C4C5" w14:textId="13154161" w:rsidR="00E8720E" w:rsidRDefault="00E8720E" w:rsidP="00E8720E">
      <w:pPr>
        <w:pStyle w:val="BodyText1"/>
        <w:spacing w:after="0" w:line="240" w:lineRule="auto"/>
        <w:jc w:val="both"/>
        <w:rPr>
          <w:rFonts w:asciiTheme="minorHAnsi" w:hAnsiTheme="minorHAnsi" w:cstheme="minorHAnsi"/>
          <w:color w:val="008C38" w:themeColor="accent1"/>
          <w:lang w:val="en-GB"/>
        </w:rPr>
      </w:pPr>
    </w:p>
    <w:p w14:paraId="3179DBAA" w14:textId="3D62C6F6" w:rsidR="00B7219D" w:rsidRPr="00EF078E" w:rsidRDefault="00B7219D" w:rsidP="00E8720E">
      <w:pPr>
        <w:pStyle w:val="BodyText1"/>
        <w:spacing w:after="0" w:line="240" w:lineRule="auto"/>
        <w:jc w:val="both"/>
        <w:rPr>
          <w:rFonts w:asciiTheme="minorHAnsi" w:hAnsiTheme="minorHAnsi" w:cstheme="minorHAnsi"/>
          <w:color w:val="008C38" w:themeColor="accent1"/>
          <w:lang w:val="en-GB"/>
        </w:rPr>
      </w:pPr>
    </w:p>
    <w:sectPr w:rsidR="00B7219D" w:rsidRPr="00EF078E" w:rsidSect="0021689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985" w:right="1418" w:bottom="1418" w:left="1985" w:header="710" w:footer="7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4585B" w14:textId="77777777" w:rsidR="002E3A18" w:rsidRPr="00493E52" w:rsidRDefault="002E3A18" w:rsidP="003A0E56">
      <w:pPr>
        <w:spacing w:after="0" w:line="240" w:lineRule="auto"/>
      </w:pPr>
      <w:r w:rsidRPr="00493E52">
        <w:separator/>
      </w:r>
    </w:p>
    <w:p w14:paraId="784E5580" w14:textId="77777777" w:rsidR="002E3A18" w:rsidRPr="00493E52" w:rsidRDefault="002E3A18"/>
  </w:endnote>
  <w:endnote w:type="continuationSeparator" w:id="0">
    <w:p w14:paraId="7016D358" w14:textId="77777777" w:rsidR="002E3A18" w:rsidRPr="00493E52" w:rsidRDefault="002E3A18" w:rsidP="003A0E56">
      <w:pPr>
        <w:spacing w:after="0" w:line="240" w:lineRule="auto"/>
      </w:pPr>
      <w:r w:rsidRPr="00493E52">
        <w:continuationSeparator/>
      </w:r>
    </w:p>
    <w:p w14:paraId="36B6CF14" w14:textId="77777777" w:rsidR="002E3A18" w:rsidRPr="00493E52" w:rsidRDefault="002E3A18"/>
  </w:endnote>
  <w:endnote w:type="continuationNotice" w:id="1">
    <w:p w14:paraId="28612E1A" w14:textId="77777777" w:rsidR="002E3A18" w:rsidRDefault="002E3A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77EB423-5CE3-40CB-8B75-9AA650D1ED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A9C8BF-419E-4480-9E5B-8981712DFE62}"/>
    <w:embedBold r:id="rId3" w:fontKey="{82F392EC-C3D9-47D3-B1D1-E8B38DAFA749}"/>
    <w:embedItalic r:id="rId4" w:fontKey="{82302F99-58AA-469B-A526-2FEDDDC987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D36DA2A-F20E-4C09-A533-73AEBAADE6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3AB7810-0A03-4501-AC50-E6233B058DE1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7" w:fontKey="{51F34458-D9F6-4A0D-8E3C-3C9C00CFA141}"/>
    <w:embedBold r:id="rId8" w:fontKey="{DAC615E9-0372-42FD-9F5E-29D9FDEE426C}"/>
  </w:font>
  <w:font w:name="IberPangea Text">
    <w:panose1 w:val="020B0504000000000000"/>
    <w:charset w:val="00"/>
    <w:family w:val="swiss"/>
    <w:pitch w:val="variable"/>
    <w:sig w:usb0="A10002FF" w:usb1="5201E0FB" w:usb2="00000008" w:usb3="00000000" w:csb0="0000019F" w:csb1="00000000"/>
    <w:embedRegular r:id="rId9" w:fontKey="{6CBF417C-5518-4952-B9A7-105851DB49BF}"/>
    <w:embedBold r:id="rId10" w:fontKey="{D66AAF2E-F209-4A46-A091-5B42095E0FCA}"/>
    <w:embedItalic r:id="rId11" w:fontKey="{8F9928BA-EFD0-4819-933E-687B08E9CE6A}"/>
  </w:font>
  <w:font w:name="Lato Light (Cuerpo)">
    <w:altName w:val="Lato Light"/>
    <w:charset w:val="00"/>
    <w:family w:val="swiss"/>
    <w:pitch w:val="variable"/>
    <w:sig w:usb0="E10002FF" w:usb1="5000ECFF" w:usb2="00000009" w:usb3="00000000" w:csb0="0000019F" w:csb1="00000000"/>
  </w:font>
  <w:font w:name="IberPangea Text Medium">
    <w:panose1 w:val="020B0604000000000000"/>
    <w:charset w:val="00"/>
    <w:family w:val="swiss"/>
    <w:pitch w:val="variable"/>
    <w:sig w:usb0="A10002FF" w:usb1="5201E0FB" w:usb2="00000008" w:usb3="00000000" w:csb0="0000019F" w:csb1="00000000"/>
    <w:embedRegular r:id="rId12" w:fontKey="{4AF40194-1FB9-4122-A515-E0DAB3307609}"/>
  </w:font>
  <w:font w:name="IberPangea Text SmBold">
    <w:panose1 w:val="020B0704000000000000"/>
    <w:charset w:val="00"/>
    <w:family w:val="swiss"/>
    <w:pitch w:val="variable"/>
    <w:sig w:usb0="A10002FF" w:usb1="5201E0FB" w:usb2="00000008" w:usb3="00000000" w:csb0="0000019F" w:csb1="00000000"/>
    <w:embedRegular r:id="rId13" w:fontKey="{CB4838F2-AC5F-404B-9B96-2F8B90AE9B04}"/>
    <w:embedBold r:id="rId14" w:fontKey="{2CE6E9F0-7C0E-49CA-90B4-E0F8D1A7A36A}"/>
  </w:font>
  <w:font w:name="IberPangea Text Light">
    <w:panose1 w:val="020B0404000000000000"/>
    <w:charset w:val="00"/>
    <w:family w:val="swiss"/>
    <w:pitch w:val="variable"/>
    <w:sig w:usb0="A10002FF" w:usb1="5201E0FB" w:usb2="00000008" w:usb3="00000000" w:csb0="0000019F" w:csb1="00000000"/>
    <w:embedRegular r:id="rId15" w:fontKey="{8589075D-7A29-49C5-9976-4A1EFCF5A063}"/>
    <w:embedBold r:id="rId16" w:fontKey="{3A2B3075-B8F3-453B-AE85-2F194A935C29}"/>
  </w:font>
  <w:font w:name="BlissPro-Bold">
    <w:altName w:val="Yu Gothic"/>
    <w:charset w:val="80"/>
    <w:family w:val="swiss"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5C57B803-EC9B-49B8-9120-C298BCCE88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88D1" w14:textId="609C920C" w:rsidR="00E728E2" w:rsidRPr="00291FF6" w:rsidRDefault="00E42FB0" w:rsidP="00291FF6">
    <w:pPr>
      <w:pStyle w:val="Footer"/>
      <w:jc w:val="right"/>
      <w:rPr>
        <w:lang w:val="en-GB"/>
      </w:rPr>
    </w:pPr>
    <w:r>
      <w:rPr>
        <w:noProof/>
        <w:color w:val="00402A" w:themeColor="text2"/>
        <w:sz w:val="16"/>
        <w:szCs w:val="18"/>
        <w:lang w:val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4F18629" wp14:editId="10B49C1A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2540" b="12700"/>
              <wp:wrapNone/>
              <wp:docPr id="1" name="Text Box 1" descr="{&quot;HashCode&quot;:123105668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DA53B6" w14:textId="546706C8" w:rsidR="00E42FB0" w:rsidRPr="00E42FB0" w:rsidRDefault="00E42FB0" w:rsidP="00E42FB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186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{&quot;HashCode&quot;:123105668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" o:allowincell="f" filled="f" stroked="f" strokeweight=".5pt">
              <v:textbox inset="0,0,0,0">
                <w:txbxContent>
                  <w:p w14:paraId="4CDA53B6" w14:textId="546706C8" w:rsidR="00E42FB0" w:rsidRPr="00E42FB0" w:rsidRDefault="00E42FB0" w:rsidP="00E42FB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91FF6" w:rsidRPr="00291FF6">
      <w:rPr>
        <w:color w:val="00402A" w:themeColor="text2"/>
        <w:sz w:val="16"/>
        <w:szCs w:val="18"/>
        <w:lang w:val="en-GB"/>
      </w:rPr>
      <w:t xml:space="preserve">Page </w:t>
    </w:r>
    <w:r w:rsidR="00291FF6" w:rsidRPr="00291FF6">
      <w:rPr>
        <w:color w:val="00402A" w:themeColor="text2"/>
        <w:sz w:val="16"/>
        <w:szCs w:val="18"/>
        <w:lang w:val="en-GB"/>
      </w:rPr>
      <w:fldChar w:fldCharType="begin"/>
    </w:r>
    <w:r w:rsidR="00291FF6" w:rsidRPr="00291FF6">
      <w:rPr>
        <w:color w:val="00402A" w:themeColor="text2"/>
        <w:sz w:val="16"/>
        <w:szCs w:val="18"/>
        <w:lang w:val="en-GB"/>
      </w:rPr>
      <w:instrText xml:space="preserve"> PAGE  \* MERGEFORMAT </w:instrText>
    </w:r>
    <w:r w:rsidR="00291FF6" w:rsidRPr="00291FF6">
      <w:rPr>
        <w:color w:val="00402A" w:themeColor="text2"/>
        <w:sz w:val="16"/>
        <w:szCs w:val="18"/>
        <w:lang w:val="en-GB"/>
      </w:rPr>
      <w:fldChar w:fldCharType="separate"/>
    </w:r>
    <w:r w:rsidR="00291FF6" w:rsidRPr="00291FF6">
      <w:rPr>
        <w:color w:val="00402A" w:themeColor="text2"/>
        <w:sz w:val="16"/>
        <w:szCs w:val="18"/>
        <w:lang w:val="en-GB"/>
      </w:rPr>
      <w:t>1</w:t>
    </w:r>
    <w:r w:rsidR="00291FF6" w:rsidRPr="00291FF6">
      <w:rPr>
        <w:color w:val="00402A" w:themeColor="text2"/>
        <w:sz w:val="16"/>
        <w:szCs w:val="18"/>
        <w:lang w:val="en-GB"/>
      </w:rPr>
      <w:fldChar w:fldCharType="end"/>
    </w:r>
    <w:r w:rsidR="00291FF6" w:rsidRPr="00291FF6">
      <w:rPr>
        <w:color w:val="00402A" w:themeColor="text2"/>
        <w:sz w:val="16"/>
        <w:szCs w:val="18"/>
        <w:lang w:val="en-GB"/>
      </w:rPr>
      <w:t xml:space="preserve"> of </w:t>
    </w:r>
    <w:r w:rsidR="00291FF6" w:rsidRPr="00291FF6">
      <w:rPr>
        <w:color w:val="00402A" w:themeColor="text2"/>
        <w:sz w:val="16"/>
        <w:szCs w:val="18"/>
        <w:lang w:val="en-GB"/>
      </w:rPr>
      <w:fldChar w:fldCharType="begin"/>
    </w:r>
    <w:r w:rsidR="00291FF6" w:rsidRPr="00291FF6">
      <w:rPr>
        <w:color w:val="00402A" w:themeColor="text2"/>
        <w:sz w:val="16"/>
        <w:szCs w:val="18"/>
        <w:lang w:val="en-GB"/>
      </w:rPr>
      <w:instrText xml:space="preserve"> NUMPAGES  \* MERGEFORMAT </w:instrText>
    </w:r>
    <w:r w:rsidR="00291FF6" w:rsidRPr="00291FF6">
      <w:rPr>
        <w:color w:val="00402A" w:themeColor="text2"/>
        <w:sz w:val="16"/>
        <w:szCs w:val="18"/>
        <w:lang w:val="en-GB"/>
      </w:rPr>
      <w:fldChar w:fldCharType="separate"/>
    </w:r>
    <w:r w:rsidR="00291FF6" w:rsidRPr="00291FF6">
      <w:rPr>
        <w:color w:val="00402A" w:themeColor="text2"/>
        <w:sz w:val="16"/>
        <w:szCs w:val="18"/>
        <w:lang w:val="en-GB"/>
      </w:rPr>
      <w:t>2</w:t>
    </w:r>
    <w:r w:rsidR="00291FF6" w:rsidRPr="00291FF6">
      <w:rPr>
        <w:color w:val="00402A" w:themeColor="text2"/>
        <w:sz w:val="16"/>
        <w:szCs w:val="18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C847" w14:textId="2613CC97" w:rsidR="00291FF6" w:rsidRPr="00291FF6" w:rsidRDefault="00E42FB0" w:rsidP="00291FF6">
    <w:pPr>
      <w:pStyle w:val="Footer"/>
      <w:jc w:val="right"/>
      <w:rPr>
        <w:rFonts w:cstheme="minorHAnsi"/>
        <w:lang w:val="en-GB"/>
      </w:rPr>
    </w:pPr>
    <w:r>
      <w:rPr>
        <w:rFonts w:cstheme="minorHAnsi"/>
        <w:noProof/>
        <w:color w:val="00402A" w:themeColor="text2"/>
        <w:sz w:val="16"/>
        <w:szCs w:val="20"/>
        <w:lang w:val="en-GB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36DEE56" wp14:editId="4B5D142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2540" b="12700"/>
              <wp:wrapNone/>
              <wp:docPr id="2" name="Text Box 2" descr="{&quot;HashCode&quot;:123105668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193F44" w14:textId="57153629" w:rsidR="00E42FB0" w:rsidRPr="00E42FB0" w:rsidRDefault="00E42FB0" w:rsidP="00E42FB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DEE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{&quot;HashCode&quot;:1231056682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" o:allowincell="f" filled="f" stroked="f" strokeweight=".5pt">
              <v:textbox inset="0,0,0,0">
                <w:txbxContent>
                  <w:p w14:paraId="63193F44" w14:textId="57153629" w:rsidR="00E42FB0" w:rsidRPr="00E42FB0" w:rsidRDefault="00E42FB0" w:rsidP="00E42FB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t xml:space="preserve">Page 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instrText xml:space="preserve"> PAGE  \* MERGEFORMAT </w:instrTex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="00291FF6"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t xml:space="preserve"> of 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instrText xml:space="preserve"> NUMPAGES  \* MERGEFORMAT </w:instrTex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="00291FF6"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30B10" w14:textId="77777777" w:rsidR="002E3A18" w:rsidRPr="00493E52" w:rsidRDefault="002E3A18" w:rsidP="003A0E56">
      <w:pPr>
        <w:spacing w:after="0" w:line="240" w:lineRule="auto"/>
      </w:pPr>
      <w:r w:rsidRPr="00493E52">
        <w:separator/>
      </w:r>
    </w:p>
    <w:p w14:paraId="1C1C38CF" w14:textId="77777777" w:rsidR="002E3A18" w:rsidRPr="00493E52" w:rsidRDefault="002E3A18"/>
  </w:footnote>
  <w:footnote w:type="continuationSeparator" w:id="0">
    <w:p w14:paraId="2A67C586" w14:textId="77777777" w:rsidR="002E3A18" w:rsidRPr="00493E52" w:rsidRDefault="002E3A18" w:rsidP="003A0E56">
      <w:pPr>
        <w:spacing w:after="0" w:line="240" w:lineRule="auto"/>
      </w:pPr>
      <w:r w:rsidRPr="00493E52">
        <w:continuationSeparator/>
      </w:r>
    </w:p>
    <w:p w14:paraId="6A117D0C" w14:textId="77777777" w:rsidR="002E3A18" w:rsidRPr="00493E52" w:rsidRDefault="002E3A18"/>
  </w:footnote>
  <w:footnote w:type="continuationNotice" w:id="1">
    <w:p w14:paraId="1250AF35" w14:textId="77777777" w:rsidR="002E3A18" w:rsidRDefault="002E3A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4BB2C" w14:textId="736F9A74" w:rsidR="00831364" w:rsidRDefault="003D0858">
    <w:pPr>
      <w:pStyle w:val="Header"/>
    </w:pPr>
    <w:r>
      <w:rPr>
        <w:noProof/>
      </w:rPr>
      <w:pict w14:anchorId="77C59E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892641" o:spid="_x0000_s1026" type="#_x0000_t136" style="position:absolute;margin-left:0;margin-top:0;width:419.55pt;height:179.8pt;rotation:315;z-index:-251652094;mso-position-horizontal:center;mso-position-horizontal-relative:margin;mso-position-vertical:center;mso-position-vertical-relative:margin" o:allowincell="f" fillcolor="silver" stroked="f">
          <v:fill opacity=".5"/>
          <v:textpath style="font-family:&quot;IberPangea Text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1515B" w14:textId="329B6F6B" w:rsidR="00831364" w:rsidRDefault="003D0858">
    <w:pPr>
      <w:pStyle w:val="Header"/>
    </w:pPr>
    <w:r>
      <w:rPr>
        <w:noProof/>
      </w:rPr>
      <w:pict w14:anchorId="1B5BFA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892642" o:spid="_x0000_s1027" type="#_x0000_t136" style="position:absolute;margin-left:0;margin-top:0;width:419.55pt;height:179.8pt;rotation:315;z-index:-251650046;mso-position-horizontal:center;mso-position-horizontal-relative:margin;mso-position-vertical:center;mso-position-vertical-relative:margin" o:allowincell="f" fillcolor="silver" stroked="f">
          <v:fill opacity=".5"/>
          <v:textpath style="font-family:&quot;IberPangea Text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C559" w14:textId="16E31FDD" w:rsidR="00EF078E" w:rsidRDefault="003D0858" w:rsidP="00C5097B">
    <w:pPr>
      <w:pStyle w:val="BodyText1"/>
      <w:rPr>
        <w:b/>
        <w:bCs/>
        <w:sz w:val="24"/>
      </w:rPr>
    </w:pPr>
    <w:r>
      <w:rPr>
        <w:noProof/>
      </w:rPr>
      <w:pict w14:anchorId="262FE7F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892640" o:spid="_x0000_s1025" type="#_x0000_t136" style="position:absolute;margin-left:0;margin-top:0;width:419.55pt;height:179.8pt;rotation:315;z-index:-251654142;mso-position-horizontal:center;mso-position-horizontal-relative:margin;mso-position-vertical:center;mso-position-vertical-relative:margin" o:allowincell="f" fillcolor="silver" stroked="f">
          <v:fill opacity=".5"/>
          <v:textpath style="font-family:&quot;IberPangea Text&quot;;font-size:1pt" string="SAMPLE"/>
          <w10:wrap anchorx="margin" anchory="margin"/>
        </v:shape>
      </w:pict>
    </w:r>
  </w:p>
  <w:p w14:paraId="75CD329A" w14:textId="092681CB" w:rsidR="00CA6C21" w:rsidRPr="00EF078E" w:rsidRDefault="002E5629" w:rsidP="00C5097B">
    <w:pPr>
      <w:pStyle w:val="BodyText1"/>
      <w:rPr>
        <w:b/>
        <w:bCs/>
        <w:sz w:val="24"/>
        <w:szCs w:val="24"/>
      </w:rPr>
    </w:pPr>
    <w:r w:rsidRPr="00EF078E">
      <w:rPr>
        <w:rFonts w:cstheme="minorHAnsi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90" behindDoc="1" locked="0" layoutInCell="1" allowOverlap="1" wp14:anchorId="5F69E890" wp14:editId="0568E550">
              <wp:simplePos x="0" y="0"/>
              <wp:positionH relativeFrom="column">
                <wp:posOffset>3968750</wp:posOffset>
              </wp:positionH>
              <wp:positionV relativeFrom="page">
                <wp:posOffset>560070</wp:posOffset>
              </wp:positionV>
              <wp:extent cx="1407167" cy="433705"/>
              <wp:effectExtent l="0" t="0" r="2540" b="4445"/>
              <wp:wrapNone/>
              <wp:docPr id="55" name="Group 55">
                <a:extLst xmlns:a="http://schemas.openxmlformats.org/drawingml/2006/main">
                  <a:ext uri="{FF2B5EF4-FFF2-40B4-BE49-F238E27FC236}">
                    <a16:creationId xmlns:a16="http://schemas.microsoft.com/office/drawing/2014/main" id="{004FA801-C998-6255-D6C0-2A78B62158C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7167" cy="433705"/>
                        <a:chOff x="0" y="0"/>
                        <a:chExt cx="6491475" cy="2002067"/>
                      </a:xfrm>
                    </wpg:grpSpPr>
                    <wps:wsp>
                      <wps:cNvPr id="1073887755" name="Forma libre 1073887755">
                        <a:extLst>
                          <a:ext uri="{FF2B5EF4-FFF2-40B4-BE49-F238E27FC236}">
                            <a16:creationId xmlns:a16="http://schemas.microsoft.com/office/drawing/2014/main" id="{5EF9A9D4-A1AA-3A6F-429D-BFFBFEACA4A8}"/>
                          </a:ext>
                        </a:extLst>
                      </wps:cNvPr>
                      <wps:cNvSpPr/>
                      <wps:spPr>
                        <a:xfrm>
                          <a:off x="845162" y="0"/>
                          <a:ext cx="725300" cy="1162344"/>
                        </a:xfrm>
                        <a:custGeom>
                          <a:avLst/>
                          <a:gdLst>
                            <a:gd name="connsiteX0" fmla="*/ 1 w 725300"/>
                            <a:gd name="connsiteY0" fmla="*/ 828517 h 1162344"/>
                            <a:gd name="connsiteX1" fmla="*/ 96082 w 725300"/>
                            <a:gd name="connsiteY1" fmla="*/ 1063101 h 1162344"/>
                            <a:gd name="connsiteX2" fmla="*/ 480404 w 725300"/>
                            <a:gd name="connsiteY2" fmla="*/ 1125772 h 1162344"/>
                            <a:gd name="connsiteX3" fmla="*/ 596046 w 725300"/>
                            <a:gd name="connsiteY3" fmla="*/ 0 h 1162344"/>
                            <a:gd name="connsiteX4" fmla="*/ 1 w 725300"/>
                            <a:gd name="connsiteY4" fmla="*/ 828517 h 1162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5300" h="1162344">
                              <a:moveTo>
                                <a:pt x="1" y="828517"/>
                              </a:moveTo>
                              <a:cubicBezTo>
                                <a:pt x="-240" y="916325"/>
                                <a:pt x="34303" y="1000660"/>
                                <a:pt x="96082" y="1063101"/>
                              </a:cubicBezTo>
                              <a:cubicBezTo>
                                <a:pt x="215751" y="1182118"/>
                                <a:pt x="377419" y="1182118"/>
                                <a:pt x="480404" y="1125772"/>
                              </a:cubicBezTo>
                              <a:cubicBezTo>
                                <a:pt x="606977" y="1057352"/>
                                <a:pt x="890616" y="852091"/>
                                <a:pt x="596046" y="0"/>
                              </a:cubicBezTo>
                              <a:cubicBezTo>
                                <a:pt x="596046" y="402472"/>
                                <a:pt x="1" y="443294"/>
                                <a:pt x="1" y="828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C1A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6054699" name="Forma libre 1646054699">
                        <a:extLst>
                          <a:ext uri="{FF2B5EF4-FFF2-40B4-BE49-F238E27FC236}">
                            <a16:creationId xmlns:a16="http://schemas.microsoft.com/office/drawing/2014/main" id="{37E5191D-DC97-49E1-AF6E-C64B2E3F3113}"/>
                          </a:ext>
                        </a:extLst>
                      </wps:cNvPr>
                      <wps:cNvSpPr/>
                      <wps:spPr>
                        <a:xfrm>
                          <a:off x="422868" y="0"/>
                          <a:ext cx="693851" cy="1162344"/>
                        </a:xfrm>
                        <a:custGeom>
                          <a:avLst/>
                          <a:gdLst>
                            <a:gd name="connsiteX0" fmla="*/ 693852 w 693851"/>
                            <a:gd name="connsiteY0" fmla="*/ 352451 h 1162344"/>
                            <a:gd name="connsiteX1" fmla="*/ 595470 w 693851"/>
                            <a:gd name="connsiteY1" fmla="*/ 0 h 1162344"/>
                            <a:gd name="connsiteX2" fmla="*/ 1 w 693851"/>
                            <a:gd name="connsiteY2" fmla="*/ 828517 h 1162344"/>
                            <a:gd name="connsiteX3" fmla="*/ 96082 w 693851"/>
                            <a:gd name="connsiteY3" fmla="*/ 1063101 h 1162344"/>
                            <a:gd name="connsiteX4" fmla="*/ 480404 w 693851"/>
                            <a:gd name="connsiteY4" fmla="*/ 1125772 h 1162344"/>
                            <a:gd name="connsiteX5" fmla="*/ 693852 w 693851"/>
                            <a:gd name="connsiteY5" fmla="*/ 352451 h 1162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3851" h="1162344">
                              <a:moveTo>
                                <a:pt x="693852" y="352451"/>
                              </a:moveTo>
                              <a:cubicBezTo>
                                <a:pt x="674291" y="246658"/>
                                <a:pt x="642647" y="139140"/>
                                <a:pt x="595470" y="0"/>
                              </a:cubicBezTo>
                              <a:cubicBezTo>
                                <a:pt x="595470" y="402472"/>
                                <a:pt x="1" y="443294"/>
                                <a:pt x="1" y="828517"/>
                              </a:cubicBezTo>
                              <a:cubicBezTo>
                                <a:pt x="-240" y="916325"/>
                                <a:pt x="34303" y="1000660"/>
                                <a:pt x="96082" y="1063101"/>
                              </a:cubicBezTo>
                              <a:cubicBezTo>
                                <a:pt x="215176" y="1182118"/>
                                <a:pt x="378570" y="1182118"/>
                                <a:pt x="480404" y="1125772"/>
                              </a:cubicBezTo>
                              <a:cubicBezTo>
                                <a:pt x="242791" y="873364"/>
                                <a:pt x="326790" y="581285"/>
                                <a:pt x="693852" y="3524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A9FF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2546070" name="Forma libre 1382546070">
                        <a:extLst>
                          <a:ext uri="{FF2B5EF4-FFF2-40B4-BE49-F238E27FC236}">
                            <a16:creationId xmlns:a16="http://schemas.microsoft.com/office/drawing/2014/main" id="{9672A81B-7029-98B1-21FB-A524BB212FEA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93850" cy="1436250"/>
                        </a:xfrm>
                        <a:custGeom>
                          <a:avLst/>
                          <a:gdLst>
                            <a:gd name="connsiteX0" fmla="*/ 693851 w 693850"/>
                            <a:gd name="connsiteY0" fmla="*/ 352451 h 1436250"/>
                            <a:gd name="connsiteX1" fmla="*/ 596044 w 693850"/>
                            <a:gd name="connsiteY1" fmla="*/ 0 h 1436250"/>
                            <a:gd name="connsiteX2" fmla="*/ 0 w 693850"/>
                            <a:gd name="connsiteY2" fmla="*/ 828517 h 1436250"/>
                            <a:gd name="connsiteX3" fmla="*/ 160518 w 693850"/>
                            <a:gd name="connsiteY3" fmla="*/ 1113698 h 1436250"/>
                            <a:gd name="connsiteX4" fmla="*/ 145559 w 693850"/>
                            <a:gd name="connsiteY4" fmla="*/ 1436250 h 1436250"/>
                            <a:gd name="connsiteX5" fmla="*/ 221503 w 693850"/>
                            <a:gd name="connsiteY5" fmla="*/ 1423601 h 1436250"/>
                            <a:gd name="connsiteX6" fmla="*/ 209996 w 693850"/>
                            <a:gd name="connsiteY6" fmla="*/ 1137846 h 1436250"/>
                            <a:gd name="connsiteX7" fmla="*/ 480978 w 693850"/>
                            <a:gd name="connsiteY7" fmla="*/ 1125772 h 1436250"/>
                            <a:gd name="connsiteX8" fmla="*/ 693851 w 693850"/>
                            <a:gd name="connsiteY8" fmla="*/ 352451 h 143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3850" h="1436250">
                              <a:moveTo>
                                <a:pt x="693851" y="352451"/>
                              </a:moveTo>
                              <a:cubicBezTo>
                                <a:pt x="674290" y="246658"/>
                                <a:pt x="643222" y="139140"/>
                                <a:pt x="596044" y="0"/>
                              </a:cubicBezTo>
                              <a:cubicBezTo>
                                <a:pt x="596044" y="402472"/>
                                <a:pt x="0" y="443294"/>
                                <a:pt x="0" y="828517"/>
                              </a:cubicBezTo>
                              <a:cubicBezTo>
                                <a:pt x="0" y="1026304"/>
                                <a:pt x="160518" y="1113698"/>
                                <a:pt x="160518" y="1113698"/>
                              </a:cubicBezTo>
                              <a:cubicBezTo>
                                <a:pt x="135871" y="1219398"/>
                                <a:pt x="130796" y="1328721"/>
                                <a:pt x="145559" y="1436250"/>
                              </a:cubicBezTo>
                              <a:lnTo>
                                <a:pt x="221503" y="1423601"/>
                              </a:lnTo>
                              <a:cubicBezTo>
                                <a:pt x="184682" y="1293660"/>
                                <a:pt x="207120" y="1152220"/>
                                <a:pt x="209996" y="1137846"/>
                              </a:cubicBezTo>
                              <a:cubicBezTo>
                                <a:pt x="307228" y="1177518"/>
                                <a:pt x="408486" y="1165444"/>
                                <a:pt x="480978" y="1125772"/>
                              </a:cubicBezTo>
                              <a:cubicBezTo>
                                <a:pt x="243366" y="873364"/>
                                <a:pt x="327364" y="581285"/>
                                <a:pt x="693851" y="3524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1787054" name="Forma libre 1341787054">
                        <a:extLst>
                          <a:ext uri="{FF2B5EF4-FFF2-40B4-BE49-F238E27FC236}">
                            <a16:creationId xmlns:a16="http://schemas.microsoft.com/office/drawing/2014/main" id="{6C158FC6-E43E-0176-B4BF-EF6A755C9282}"/>
                          </a:ext>
                        </a:extLst>
                      </wps:cNvPr>
                      <wps:cNvSpPr/>
                      <wps:spPr>
                        <a:xfrm>
                          <a:off x="1824379" y="325402"/>
                          <a:ext cx="601261" cy="786599"/>
                        </a:xfrm>
                        <a:custGeom>
                          <a:avLst/>
                          <a:gdLst>
                            <a:gd name="connsiteX0" fmla="*/ 438403 w 601261"/>
                            <a:gd name="connsiteY0" fmla="*/ 654330 h 786599"/>
                            <a:gd name="connsiteX1" fmla="*/ 310104 w 601261"/>
                            <a:gd name="connsiteY1" fmla="*/ 684228 h 786599"/>
                            <a:gd name="connsiteX2" fmla="*/ 174326 w 601261"/>
                            <a:gd name="connsiteY2" fmla="*/ 642831 h 786599"/>
                            <a:gd name="connsiteX3" fmla="*/ 98382 w 601261"/>
                            <a:gd name="connsiteY3" fmla="*/ 538188 h 786599"/>
                            <a:gd name="connsiteX4" fmla="*/ 0 w 601261"/>
                            <a:gd name="connsiteY4" fmla="*/ 579586 h 786599"/>
                            <a:gd name="connsiteX5" fmla="*/ 63862 w 601261"/>
                            <a:gd name="connsiteY5" fmla="*/ 689403 h 786599"/>
                            <a:gd name="connsiteX6" fmla="*/ 169723 w 601261"/>
                            <a:gd name="connsiteY6" fmla="*/ 761273 h 786599"/>
                            <a:gd name="connsiteX7" fmla="*/ 310104 w 601261"/>
                            <a:gd name="connsiteY7" fmla="*/ 786571 h 786599"/>
                            <a:gd name="connsiteX8" fmla="*/ 464869 w 601261"/>
                            <a:gd name="connsiteY8" fmla="*/ 758398 h 786599"/>
                            <a:gd name="connsiteX9" fmla="*/ 565552 w 601261"/>
                            <a:gd name="connsiteY9" fmla="*/ 681928 h 786599"/>
                            <a:gd name="connsiteX10" fmla="*/ 601222 w 601261"/>
                            <a:gd name="connsiteY10" fmla="*/ 566362 h 786599"/>
                            <a:gd name="connsiteX11" fmla="*/ 575908 w 601261"/>
                            <a:gd name="connsiteY11" fmla="*/ 471493 h 786599"/>
                            <a:gd name="connsiteX12" fmla="*/ 499964 w 601261"/>
                            <a:gd name="connsiteY12" fmla="*/ 399048 h 786599"/>
                            <a:gd name="connsiteX13" fmla="*/ 372240 w 601261"/>
                            <a:gd name="connsiteY13" fmla="*/ 347302 h 786599"/>
                            <a:gd name="connsiteX14" fmla="*/ 278461 w 601261"/>
                            <a:gd name="connsiteY14" fmla="*/ 322004 h 786599"/>
                            <a:gd name="connsiteX15" fmla="*/ 177778 w 601261"/>
                            <a:gd name="connsiteY15" fmla="*/ 279456 h 786599"/>
                            <a:gd name="connsiteX16" fmla="*/ 143258 w 601261"/>
                            <a:gd name="connsiteY16" fmla="*/ 205862 h 786599"/>
                            <a:gd name="connsiteX17" fmla="*/ 186408 w 601261"/>
                            <a:gd name="connsiteY17" fmla="*/ 130542 h 786599"/>
                            <a:gd name="connsiteX18" fmla="*/ 300899 w 601261"/>
                            <a:gd name="connsiteY18" fmla="*/ 102369 h 786599"/>
                            <a:gd name="connsiteX19" fmla="*/ 419417 w 601261"/>
                            <a:gd name="connsiteY19" fmla="*/ 133417 h 786599"/>
                            <a:gd name="connsiteX20" fmla="*/ 488457 w 601261"/>
                            <a:gd name="connsiteY20" fmla="*/ 229435 h 786599"/>
                            <a:gd name="connsiteX21" fmla="*/ 587990 w 601261"/>
                            <a:gd name="connsiteY21" fmla="*/ 192638 h 786599"/>
                            <a:gd name="connsiteX22" fmla="*/ 528731 w 601261"/>
                            <a:gd name="connsiteY22" fmla="*/ 86270 h 786599"/>
                            <a:gd name="connsiteX23" fmla="*/ 431499 w 601261"/>
                            <a:gd name="connsiteY23" fmla="*/ 21874 h 786599"/>
                            <a:gd name="connsiteX24" fmla="*/ 300324 w 601261"/>
                            <a:gd name="connsiteY24" fmla="*/ 26 h 786599"/>
                            <a:gd name="connsiteX25" fmla="*/ 156490 w 601261"/>
                            <a:gd name="connsiteY25" fmla="*/ 27049 h 786599"/>
                            <a:gd name="connsiteX26" fmla="*/ 60985 w 601261"/>
                            <a:gd name="connsiteY26" fmla="*/ 102944 h 786599"/>
                            <a:gd name="connsiteX27" fmla="*/ 26465 w 601261"/>
                            <a:gd name="connsiteY27" fmla="*/ 214486 h 786599"/>
                            <a:gd name="connsiteX28" fmla="*/ 116793 w 601261"/>
                            <a:gd name="connsiteY28" fmla="*/ 378925 h 786599"/>
                            <a:gd name="connsiteX29" fmla="*/ 228407 w 601261"/>
                            <a:gd name="connsiteY29" fmla="*/ 426646 h 786599"/>
                            <a:gd name="connsiteX30" fmla="*/ 321611 w 601261"/>
                            <a:gd name="connsiteY30" fmla="*/ 451944 h 786599"/>
                            <a:gd name="connsiteX31" fmla="*/ 416541 w 601261"/>
                            <a:gd name="connsiteY31" fmla="*/ 484717 h 786599"/>
                            <a:gd name="connsiteX32" fmla="*/ 469471 w 601261"/>
                            <a:gd name="connsiteY32" fmla="*/ 524389 h 786599"/>
                            <a:gd name="connsiteX33" fmla="*/ 486731 w 601261"/>
                            <a:gd name="connsiteY33" fmla="*/ 576136 h 786599"/>
                            <a:gd name="connsiteX34" fmla="*/ 438403 w 601261"/>
                            <a:gd name="connsiteY34" fmla="*/ 654330 h 786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01261" h="786599">
                              <a:moveTo>
                                <a:pt x="438403" y="654330"/>
                              </a:moveTo>
                              <a:cubicBezTo>
                                <a:pt x="406760" y="673879"/>
                                <a:pt x="363610" y="684228"/>
                                <a:pt x="310104" y="684228"/>
                              </a:cubicBezTo>
                              <a:cubicBezTo>
                                <a:pt x="256598" y="684228"/>
                                <a:pt x="209996" y="670429"/>
                                <a:pt x="174326" y="642831"/>
                              </a:cubicBezTo>
                              <a:cubicBezTo>
                                <a:pt x="138765" y="616665"/>
                                <a:pt x="112224" y="580097"/>
                                <a:pt x="98382" y="538188"/>
                              </a:cubicBezTo>
                              <a:lnTo>
                                <a:pt x="0" y="579586"/>
                              </a:lnTo>
                              <a:cubicBezTo>
                                <a:pt x="13072" y="620385"/>
                                <a:pt x="34860" y="657855"/>
                                <a:pt x="63862" y="689403"/>
                              </a:cubicBezTo>
                              <a:cubicBezTo>
                                <a:pt x="93262" y="721043"/>
                                <a:pt x="129456" y="745617"/>
                                <a:pt x="169723" y="761273"/>
                              </a:cubicBezTo>
                              <a:cubicBezTo>
                                <a:pt x="214472" y="778574"/>
                                <a:pt x="262127" y="787163"/>
                                <a:pt x="310104" y="786571"/>
                              </a:cubicBezTo>
                              <a:cubicBezTo>
                                <a:pt x="369363" y="786571"/>
                                <a:pt x="421143" y="777372"/>
                                <a:pt x="464869" y="758398"/>
                              </a:cubicBezTo>
                              <a:cubicBezTo>
                                <a:pt x="508594" y="739424"/>
                                <a:pt x="541963" y="714701"/>
                                <a:pt x="565552" y="681928"/>
                              </a:cubicBezTo>
                              <a:cubicBezTo>
                                <a:pt x="589549" y="648230"/>
                                <a:pt x="602057" y="607713"/>
                                <a:pt x="601222" y="566362"/>
                              </a:cubicBezTo>
                              <a:cubicBezTo>
                                <a:pt x="601746" y="533002"/>
                                <a:pt x="592984" y="500161"/>
                                <a:pt x="575908" y="471493"/>
                              </a:cubicBezTo>
                              <a:cubicBezTo>
                                <a:pt x="559413" y="443895"/>
                                <a:pt x="534098" y="419747"/>
                                <a:pt x="499964" y="399048"/>
                              </a:cubicBezTo>
                              <a:cubicBezTo>
                                <a:pt x="466595" y="378350"/>
                                <a:pt x="423445" y="361101"/>
                                <a:pt x="372240" y="347302"/>
                              </a:cubicBezTo>
                              <a:lnTo>
                                <a:pt x="278461" y="322004"/>
                              </a:lnTo>
                              <a:cubicBezTo>
                                <a:pt x="234736" y="309929"/>
                                <a:pt x="201366" y="295555"/>
                                <a:pt x="177778" y="279456"/>
                              </a:cubicBezTo>
                              <a:cubicBezTo>
                                <a:pt x="154189" y="263358"/>
                                <a:pt x="143258" y="238634"/>
                                <a:pt x="143258" y="205862"/>
                              </a:cubicBezTo>
                              <a:cubicBezTo>
                                <a:pt x="143258" y="173089"/>
                                <a:pt x="157641" y="149516"/>
                                <a:pt x="186408" y="130542"/>
                              </a:cubicBezTo>
                              <a:cubicBezTo>
                                <a:pt x="215174" y="111568"/>
                                <a:pt x="253146" y="102369"/>
                                <a:pt x="300899" y="102369"/>
                              </a:cubicBezTo>
                              <a:cubicBezTo>
                                <a:pt x="348651" y="102369"/>
                                <a:pt x="386623" y="112718"/>
                                <a:pt x="419417" y="133417"/>
                              </a:cubicBezTo>
                              <a:cubicBezTo>
                                <a:pt x="452211" y="154115"/>
                                <a:pt x="475800" y="186313"/>
                                <a:pt x="488457" y="229435"/>
                              </a:cubicBezTo>
                              <a:lnTo>
                                <a:pt x="587990" y="192638"/>
                              </a:lnTo>
                              <a:cubicBezTo>
                                <a:pt x="576742" y="153075"/>
                                <a:pt x="556456" y="116662"/>
                                <a:pt x="528731" y="86270"/>
                              </a:cubicBezTo>
                              <a:cubicBezTo>
                                <a:pt x="501580" y="57769"/>
                                <a:pt x="468344" y="35760"/>
                                <a:pt x="431499" y="21874"/>
                              </a:cubicBezTo>
                              <a:cubicBezTo>
                                <a:pt x="389408" y="6902"/>
                                <a:pt x="344998" y="-497"/>
                                <a:pt x="300324" y="26"/>
                              </a:cubicBezTo>
                              <a:cubicBezTo>
                                <a:pt x="245667" y="26"/>
                                <a:pt x="197914" y="8650"/>
                                <a:pt x="156490" y="27049"/>
                              </a:cubicBezTo>
                              <a:cubicBezTo>
                                <a:pt x="115066" y="45448"/>
                                <a:pt x="83423" y="70171"/>
                                <a:pt x="60985" y="102944"/>
                              </a:cubicBezTo>
                              <a:cubicBezTo>
                                <a:pt x="37891" y="135504"/>
                                <a:pt x="25798" y="174578"/>
                                <a:pt x="26465" y="214486"/>
                              </a:cubicBezTo>
                              <a:cubicBezTo>
                                <a:pt x="24624" y="281584"/>
                                <a:pt x="59162" y="344450"/>
                                <a:pt x="116793" y="378925"/>
                              </a:cubicBezTo>
                              <a:cubicBezTo>
                                <a:pt x="151405" y="400313"/>
                                <a:pt x="189026" y="416400"/>
                                <a:pt x="228407" y="426646"/>
                              </a:cubicBezTo>
                              <a:lnTo>
                                <a:pt x="321611" y="451944"/>
                              </a:lnTo>
                              <a:cubicBezTo>
                                <a:pt x="354232" y="459804"/>
                                <a:pt x="386019" y="470780"/>
                                <a:pt x="416541" y="484717"/>
                              </a:cubicBezTo>
                              <a:cubicBezTo>
                                <a:pt x="440705" y="496216"/>
                                <a:pt x="458540" y="509440"/>
                                <a:pt x="469471" y="524389"/>
                              </a:cubicBezTo>
                              <a:cubicBezTo>
                                <a:pt x="480909" y="539195"/>
                                <a:pt x="486990" y="557432"/>
                                <a:pt x="486731" y="576136"/>
                              </a:cubicBezTo>
                              <a:cubicBezTo>
                                <a:pt x="486731" y="608909"/>
                                <a:pt x="470622" y="634782"/>
                                <a:pt x="438403" y="6543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615015" name="Forma libre 177615015">
                        <a:extLst>
                          <a:ext uri="{FF2B5EF4-FFF2-40B4-BE49-F238E27FC236}">
                            <a16:creationId xmlns:a16="http://schemas.microsoft.com/office/drawing/2014/main" id="{159CC178-26DA-8F32-F589-977B8F0EBD2C}"/>
                          </a:ext>
                        </a:extLst>
                      </wps:cNvPr>
                      <wps:cNvSpPr/>
                      <wps:spPr>
                        <a:xfrm>
                          <a:off x="2511326" y="336927"/>
                          <a:ext cx="563825" cy="762971"/>
                        </a:xfrm>
                        <a:custGeom>
                          <a:avLst/>
                          <a:gdLst>
                            <a:gd name="connsiteX0" fmla="*/ 112190 w 563825"/>
                            <a:gd name="connsiteY0" fmla="*/ 492741 h 762971"/>
                            <a:gd name="connsiteX1" fmla="*/ 282488 w 563825"/>
                            <a:gd name="connsiteY1" fmla="*/ 492741 h 762971"/>
                            <a:gd name="connsiteX2" fmla="*/ 432074 w 563825"/>
                            <a:gd name="connsiteY2" fmla="*/ 463418 h 762971"/>
                            <a:gd name="connsiteX3" fmla="*/ 529306 w 563825"/>
                            <a:gd name="connsiteY3" fmla="*/ 378324 h 762971"/>
                            <a:gd name="connsiteX4" fmla="*/ 563826 w 563825"/>
                            <a:gd name="connsiteY4" fmla="*/ 247808 h 762971"/>
                            <a:gd name="connsiteX5" fmla="*/ 488457 w 563825"/>
                            <a:gd name="connsiteY5" fmla="*/ 66120 h 762971"/>
                            <a:gd name="connsiteX6" fmla="*/ 281337 w 563825"/>
                            <a:gd name="connsiteY6" fmla="*/ 0 h 762971"/>
                            <a:gd name="connsiteX7" fmla="*/ 0 w 563825"/>
                            <a:gd name="connsiteY7" fmla="*/ 0 h 762971"/>
                            <a:gd name="connsiteX8" fmla="*/ 0 w 563825"/>
                            <a:gd name="connsiteY8" fmla="*/ 762972 h 762971"/>
                            <a:gd name="connsiteX9" fmla="*/ 112190 w 563825"/>
                            <a:gd name="connsiteY9" fmla="*/ 762972 h 762971"/>
                            <a:gd name="connsiteX10" fmla="*/ 272707 w 563825"/>
                            <a:gd name="connsiteY10" fmla="*/ 101768 h 762971"/>
                            <a:gd name="connsiteX11" fmla="*/ 399856 w 563825"/>
                            <a:gd name="connsiteY11" fmla="*/ 137990 h 762971"/>
                            <a:gd name="connsiteX12" fmla="*/ 445883 w 563825"/>
                            <a:gd name="connsiteY12" fmla="*/ 247808 h 762971"/>
                            <a:gd name="connsiteX13" fmla="*/ 399856 w 563825"/>
                            <a:gd name="connsiteY13" fmla="*/ 356475 h 762971"/>
                            <a:gd name="connsiteX14" fmla="*/ 272707 w 563825"/>
                            <a:gd name="connsiteY14" fmla="*/ 393273 h 762971"/>
                            <a:gd name="connsiteX15" fmla="*/ 112190 w 563825"/>
                            <a:gd name="connsiteY15" fmla="*/ 393273 h 762971"/>
                            <a:gd name="connsiteX16" fmla="*/ 112190 w 563825"/>
                            <a:gd name="connsiteY16" fmla="*/ 101768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63825" h="762971">
                              <a:moveTo>
                                <a:pt x="112190" y="492741"/>
                              </a:moveTo>
                              <a:lnTo>
                                <a:pt x="282488" y="492741"/>
                              </a:lnTo>
                              <a:cubicBezTo>
                                <a:pt x="340597" y="492741"/>
                                <a:pt x="390650" y="482966"/>
                                <a:pt x="432074" y="463418"/>
                              </a:cubicBezTo>
                              <a:cubicBezTo>
                                <a:pt x="472169" y="445255"/>
                                <a:pt x="505999" y="415650"/>
                                <a:pt x="529306" y="378324"/>
                              </a:cubicBezTo>
                              <a:cubicBezTo>
                                <a:pt x="552319" y="341526"/>
                                <a:pt x="563826" y="297829"/>
                                <a:pt x="563826" y="247808"/>
                              </a:cubicBezTo>
                              <a:cubicBezTo>
                                <a:pt x="563826" y="170763"/>
                                <a:pt x="538511" y="110392"/>
                                <a:pt x="488457" y="66120"/>
                              </a:cubicBezTo>
                              <a:cubicBezTo>
                                <a:pt x="438403" y="21848"/>
                                <a:pt x="369363" y="0"/>
                                <a:pt x="281337" y="0"/>
                              </a:cubicBez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112190" y="762972"/>
                              </a:lnTo>
                              <a:close/>
                              <a:moveTo>
                                <a:pt x="272707" y="101768"/>
                              </a:moveTo>
                              <a:cubicBezTo>
                                <a:pt x="326789" y="101768"/>
                                <a:pt x="369363" y="113842"/>
                                <a:pt x="399856" y="137990"/>
                              </a:cubicBezTo>
                              <a:cubicBezTo>
                                <a:pt x="430349" y="162139"/>
                                <a:pt x="445883" y="198936"/>
                                <a:pt x="445883" y="247808"/>
                              </a:cubicBezTo>
                              <a:cubicBezTo>
                                <a:pt x="445883" y="296679"/>
                                <a:pt x="430349" y="331752"/>
                                <a:pt x="399856" y="356475"/>
                              </a:cubicBezTo>
                              <a:cubicBezTo>
                                <a:pt x="369363" y="381199"/>
                                <a:pt x="326789" y="393273"/>
                                <a:pt x="272707" y="393273"/>
                              </a:cubicBezTo>
                              <a:lnTo>
                                <a:pt x="112190" y="393273"/>
                              </a:lnTo>
                              <a:lnTo>
                                <a:pt x="112190" y="101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296664" name="Forma libre 1212296664">
                        <a:extLst>
                          <a:ext uri="{FF2B5EF4-FFF2-40B4-BE49-F238E27FC236}">
                            <a16:creationId xmlns:a16="http://schemas.microsoft.com/office/drawing/2014/main" id="{E2397993-FFE6-5B53-28DE-39620633F9D1}"/>
                          </a:ext>
                        </a:extLst>
                      </wps:cNvPr>
                      <wps:cNvSpPr/>
                      <wps:spPr>
                        <a:xfrm>
                          <a:off x="3347283" y="336927"/>
                          <a:ext cx="521250" cy="762971"/>
                        </a:xfrm>
                        <a:custGeom>
                          <a:avLst/>
                          <a:gdLst>
                            <a:gd name="connsiteX0" fmla="*/ 521251 w 521250"/>
                            <a:gd name="connsiteY0" fmla="*/ 661779 h 762971"/>
                            <a:gd name="connsiteX1" fmla="*/ 112190 w 521250"/>
                            <a:gd name="connsiteY1" fmla="*/ 661779 h 762971"/>
                            <a:gd name="connsiteX2" fmla="*/ 112190 w 521250"/>
                            <a:gd name="connsiteY2" fmla="*/ 426045 h 762971"/>
                            <a:gd name="connsiteX3" fmla="*/ 476375 w 521250"/>
                            <a:gd name="connsiteY3" fmla="*/ 426045 h 762971"/>
                            <a:gd name="connsiteX4" fmla="*/ 476375 w 521250"/>
                            <a:gd name="connsiteY4" fmla="*/ 326002 h 762971"/>
                            <a:gd name="connsiteX5" fmla="*/ 112190 w 521250"/>
                            <a:gd name="connsiteY5" fmla="*/ 326002 h 762971"/>
                            <a:gd name="connsiteX6" fmla="*/ 112190 w 521250"/>
                            <a:gd name="connsiteY6" fmla="*/ 101768 h 762971"/>
                            <a:gd name="connsiteX7" fmla="*/ 521251 w 521250"/>
                            <a:gd name="connsiteY7" fmla="*/ 101768 h 762971"/>
                            <a:gd name="connsiteX8" fmla="*/ 521251 w 521250"/>
                            <a:gd name="connsiteY8" fmla="*/ 0 h 762971"/>
                            <a:gd name="connsiteX9" fmla="*/ 112190 w 521250"/>
                            <a:gd name="connsiteY9" fmla="*/ 0 h 762971"/>
                            <a:gd name="connsiteX10" fmla="*/ 47177 w 521250"/>
                            <a:gd name="connsiteY10" fmla="*/ 0 h 762971"/>
                            <a:gd name="connsiteX11" fmla="*/ 0 w 521250"/>
                            <a:gd name="connsiteY11" fmla="*/ 0 h 762971"/>
                            <a:gd name="connsiteX12" fmla="*/ 0 w 521250"/>
                            <a:gd name="connsiteY12" fmla="*/ 762972 h 762971"/>
                            <a:gd name="connsiteX13" fmla="*/ 47177 w 521250"/>
                            <a:gd name="connsiteY13" fmla="*/ 762972 h 762971"/>
                            <a:gd name="connsiteX14" fmla="*/ 112190 w 521250"/>
                            <a:gd name="connsiteY14" fmla="*/ 762972 h 762971"/>
                            <a:gd name="connsiteX15" fmla="*/ 521251 w 521250"/>
                            <a:gd name="connsiteY15" fmla="*/ 762972 h 762971"/>
                            <a:gd name="connsiteX16" fmla="*/ 521251 w 521250"/>
                            <a:gd name="connsiteY16" fmla="*/ 661779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21250" h="762971">
                              <a:moveTo>
                                <a:pt x="521251" y="661779"/>
                              </a:moveTo>
                              <a:lnTo>
                                <a:pt x="112190" y="661779"/>
                              </a:lnTo>
                              <a:lnTo>
                                <a:pt x="112190" y="426045"/>
                              </a:lnTo>
                              <a:lnTo>
                                <a:pt x="476375" y="426045"/>
                              </a:lnTo>
                              <a:lnTo>
                                <a:pt x="476375" y="326002"/>
                              </a:lnTo>
                              <a:lnTo>
                                <a:pt x="112190" y="326002"/>
                              </a:lnTo>
                              <a:lnTo>
                                <a:pt x="112190" y="101768"/>
                              </a:lnTo>
                              <a:lnTo>
                                <a:pt x="521251" y="101768"/>
                              </a:lnTo>
                              <a:lnTo>
                                <a:pt x="521251" y="0"/>
                              </a:lnTo>
                              <a:lnTo>
                                <a:pt x="112190" y="0"/>
                              </a:lnTo>
                              <a:lnTo>
                                <a:pt x="47177" y="0"/>
                              </a:ln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47177" y="762972"/>
                              </a:lnTo>
                              <a:lnTo>
                                <a:pt x="112190" y="762972"/>
                              </a:lnTo>
                              <a:lnTo>
                                <a:pt x="521251" y="762972"/>
                              </a:lnTo>
                              <a:lnTo>
                                <a:pt x="521251" y="661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0037006" name="Forma libre 1550037006">
                        <a:extLst>
                          <a:ext uri="{FF2B5EF4-FFF2-40B4-BE49-F238E27FC236}">
                            <a16:creationId xmlns:a16="http://schemas.microsoft.com/office/drawing/2014/main" id="{DF039AF8-0F1C-BCC6-378E-7E0607642953}"/>
                          </a:ext>
                        </a:extLst>
                      </wps:cNvPr>
                      <wps:cNvSpPr/>
                      <wps:spPr>
                        <a:xfrm>
                          <a:off x="3930095" y="535270"/>
                          <a:ext cx="475224" cy="564628"/>
                        </a:xfrm>
                        <a:custGeom>
                          <a:avLst/>
                          <a:gdLst>
                            <a:gd name="connsiteX0" fmla="*/ 107012 w 475224"/>
                            <a:gd name="connsiteY0" fmla="*/ 236327 h 564628"/>
                            <a:gd name="connsiteX1" fmla="*/ 145559 w 475224"/>
                            <a:gd name="connsiteY1" fmla="*/ 132834 h 564628"/>
                            <a:gd name="connsiteX2" fmla="*/ 245092 w 475224"/>
                            <a:gd name="connsiteY2" fmla="*/ 94887 h 564628"/>
                            <a:gd name="connsiteX3" fmla="*/ 333693 w 475224"/>
                            <a:gd name="connsiteY3" fmla="*/ 132259 h 564628"/>
                            <a:gd name="connsiteX4" fmla="*/ 367638 w 475224"/>
                            <a:gd name="connsiteY4" fmla="*/ 232302 h 564628"/>
                            <a:gd name="connsiteX5" fmla="*/ 367638 w 475224"/>
                            <a:gd name="connsiteY5" fmla="*/ 564629 h 564628"/>
                            <a:gd name="connsiteX6" fmla="*/ 475225 w 475224"/>
                            <a:gd name="connsiteY6" fmla="*/ 564629 h 564628"/>
                            <a:gd name="connsiteX7" fmla="*/ 475225 w 475224"/>
                            <a:gd name="connsiteY7" fmla="*/ 215053 h 564628"/>
                            <a:gd name="connsiteX8" fmla="*/ 448759 w 475224"/>
                            <a:gd name="connsiteY8" fmla="*/ 101211 h 564628"/>
                            <a:gd name="connsiteX9" fmla="*/ 376268 w 475224"/>
                            <a:gd name="connsiteY9" fmla="*/ 26466 h 564628"/>
                            <a:gd name="connsiteX10" fmla="*/ 163970 w 475224"/>
                            <a:gd name="connsiteY10" fmla="*/ 29916 h 564628"/>
                            <a:gd name="connsiteX11" fmla="*/ 107012 w 475224"/>
                            <a:gd name="connsiteY11" fmla="*/ 93162 h 564628"/>
                            <a:gd name="connsiteX12" fmla="*/ 107012 w 475224"/>
                            <a:gd name="connsiteY12" fmla="*/ 10942 h 564628"/>
                            <a:gd name="connsiteX13" fmla="*/ 0 w 475224"/>
                            <a:gd name="connsiteY13" fmla="*/ 10942 h 564628"/>
                            <a:gd name="connsiteX14" fmla="*/ 0 w 475224"/>
                            <a:gd name="connsiteY14" fmla="*/ 564629 h 564628"/>
                            <a:gd name="connsiteX15" fmla="*/ 107012 w 475224"/>
                            <a:gd name="connsiteY15" fmla="*/ 564629 h 564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5224" h="564628">
                              <a:moveTo>
                                <a:pt x="107012" y="236327"/>
                              </a:moveTo>
                              <a:cubicBezTo>
                                <a:pt x="107012" y="192055"/>
                                <a:pt x="119669" y="157557"/>
                                <a:pt x="145559" y="132834"/>
                              </a:cubicBezTo>
                              <a:cubicBezTo>
                                <a:pt x="171449" y="108111"/>
                                <a:pt x="204819" y="94887"/>
                                <a:pt x="245092" y="94887"/>
                              </a:cubicBezTo>
                              <a:cubicBezTo>
                                <a:pt x="278685" y="93742"/>
                                <a:pt x="311082" y="107409"/>
                                <a:pt x="333693" y="132259"/>
                              </a:cubicBezTo>
                              <a:cubicBezTo>
                                <a:pt x="356131" y="156982"/>
                                <a:pt x="367638" y="190330"/>
                                <a:pt x="367638" y="232302"/>
                              </a:cubicBezTo>
                              <a:lnTo>
                                <a:pt x="367638" y="564629"/>
                              </a:lnTo>
                              <a:lnTo>
                                <a:pt x="475225" y="564629"/>
                              </a:lnTo>
                              <a:lnTo>
                                <a:pt x="475225" y="215053"/>
                              </a:lnTo>
                              <a:cubicBezTo>
                                <a:pt x="475225" y="171356"/>
                                <a:pt x="466595" y="133409"/>
                                <a:pt x="448759" y="101211"/>
                              </a:cubicBezTo>
                              <a:cubicBezTo>
                                <a:pt x="432247" y="69882"/>
                                <a:pt x="407088" y="43939"/>
                                <a:pt x="376268" y="26466"/>
                              </a:cubicBezTo>
                              <a:cubicBezTo>
                                <a:pt x="309880" y="-10015"/>
                                <a:pt x="229138" y="-8704"/>
                                <a:pt x="163970" y="29916"/>
                              </a:cubicBezTo>
                              <a:cubicBezTo>
                                <a:pt x="139501" y="45331"/>
                                <a:pt x="119784" y="67225"/>
                                <a:pt x="107012" y="93162"/>
                              </a:cubicBezTo>
                              <a:lnTo>
                                <a:pt x="107012" y="10942"/>
                              </a:lnTo>
                              <a:lnTo>
                                <a:pt x="0" y="10942"/>
                              </a:lnTo>
                              <a:lnTo>
                                <a:pt x="0" y="564629"/>
                              </a:lnTo>
                              <a:lnTo>
                                <a:pt x="107012" y="564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452587" name="Forma libre 468452587">
                        <a:extLst>
                          <a:ext uri="{FF2B5EF4-FFF2-40B4-BE49-F238E27FC236}">
                            <a16:creationId xmlns:a16="http://schemas.microsoft.com/office/drawing/2014/main" id="{65624190-1579-FE7D-26BD-75562C71BC3B}"/>
                          </a:ext>
                        </a:extLst>
                      </wps:cNvPr>
                      <wps:cNvSpPr/>
                      <wps:spPr>
                        <a:xfrm>
                          <a:off x="4474900" y="535248"/>
                          <a:ext cx="521901" cy="576762"/>
                        </a:xfrm>
                        <a:custGeom>
                          <a:avLst/>
                          <a:gdLst>
                            <a:gd name="connsiteX0" fmla="*/ 512081 w 521901"/>
                            <a:gd name="connsiteY0" fmla="*/ 438160 h 576762"/>
                            <a:gd name="connsiteX1" fmla="*/ 429233 w 521901"/>
                            <a:gd name="connsiteY1" fmla="*/ 386988 h 576762"/>
                            <a:gd name="connsiteX2" fmla="*/ 387809 w 521901"/>
                            <a:gd name="connsiteY2" fmla="*/ 442184 h 576762"/>
                            <a:gd name="connsiteX3" fmla="*/ 334303 w 521901"/>
                            <a:gd name="connsiteY3" fmla="*/ 472657 h 576762"/>
                            <a:gd name="connsiteX4" fmla="*/ 271592 w 521901"/>
                            <a:gd name="connsiteY4" fmla="*/ 481857 h 576762"/>
                            <a:gd name="connsiteX5" fmla="*/ 187593 w 521901"/>
                            <a:gd name="connsiteY5" fmla="*/ 460008 h 576762"/>
                            <a:gd name="connsiteX6" fmla="*/ 128909 w 521901"/>
                            <a:gd name="connsiteY6" fmla="*/ 395038 h 576762"/>
                            <a:gd name="connsiteX7" fmla="*/ 108773 w 521901"/>
                            <a:gd name="connsiteY7" fmla="*/ 312818 h 576762"/>
                            <a:gd name="connsiteX8" fmla="*/ 520711 w 521901"/>
                            <a:gd name="connsiteY8" fmla="*/ 312818 h 576762"/>
                            <a:gd name="connsiteX9" fmla="*/ 521861 w 521901"/>
                            <a:gd name="connsiteY9" fmla="*/ 297869 h 576762"/>
                            <a:gd name="connsiteX10" fmla="*/ 521861 w 521901"/>
                            <a:gd name="connsiteY10" fmla="*/ 283495 h 576762"/>
                            <a:gd name="connsiteX11" fmla="*/ 489067 w 521901"/>
                            <a:gd name="connsiteY11" fmla="*/ 134581 h 576762"/>
                            <a:gd name="connsiteX12" fmla="*/ 265838 w 521901"/>
                            <a:gd name="connsiteY12" fmla="*/ 40 h 576762"/>
                            <a:gd name="connsiteX13" fmla="*/ 158251 w 521901"/>
                            <a:gd name="connsiteY13" fmla="*/ 20164 h 576762"/>
                            <a:gd name="connsiteX14" fmla="*/ 74253 w 521901"/>
                            <a:gd name="connsiteY14" fmla="*/ 78810 h 576762"/>
                            <a:gd name="connsiteX15" fmla="*/ 19021 w 521901"/>
                            <a:gd name="connsiteY15" fmla="*/ 169653 h 576762"/>
                            <a:gd name="connsiteX16" fmla="*/ 35 w 521901"/>
                            <a:gd name="connsiteY16" fmla="*/ 288095 h 576762"/>
                            <a:gd name="connsiteX17" fmla="*/ 34555 w 521901"/>
                            <a:gd name="connsiteY17" fmla="*/ 438735 h 576762"/>
                            <a:gd name="connsiteX18" fmla="*/ 130635 w 521901"/>
                            <a:gd name="connsiteY18" fmla="*/ 539928 h 576762"/>
                            <a:gd name="connsiteX19" fmla="*/ 271592 w 521901"/>
                            <a:gd name="connsiteY19" fmla="*/ 576725 h 576762"/>
                            <a:gd name="connsiteX20" fmla="*/ 364796 w 521901"/>
                            <a:gd name="connsiteY20" fmla="*/ 562926 h 576762"/>
                            <a:gd name="connsiteX21" fmla="*/ 447643 w 521901"/>
                            <a:gd name="connsiteY21" fmla="*/ 518079 h 576762"/>
                            <a:gd name="connsiteX22" fmla="*/ 512081 w 521901"/>
                            <a:gd name="connsiteY22" fmla="*/ 438160 h 576762"/>
                            <a:gd name="connsiteX23" fmla="*/ 149621 w 521901"/>
                            <a:gd name="connsiteY23" fmla="*/ 141480 h 576762"/>
                            <a:gd name="connsiteX24" fmla="*/ 199675 w 521901"/>
                            <a:gd name="connsiteY24" fmla="*/ 102958 h 576762"/>
                            <a:gd name="connsiteX25" fmla="*/ 264688 w 521901"/>
                            <a:gd name="connsiteY25" fmla="*/ 90884 h 576762"/>
                            <a:gd name="connsiteX26" fmla="*/ 372275 w 521901"/>
                            <a:gd name="connsiteY26" fmla="*/ 138605 h 576762"/>
                            <a:gd name="connsiteX27" fmla="*/ 410822 w 521901"/>
                            <a:gd name="connsiteY27" fmla="*/ 233474 h 576762"/>
                            <a:gd name="connsiteX28" fmla="*/ 112225 w 521901"/>
                            <a:gd name="connsiteY28" fmla="*/ 233474 h 576762"/>
                            <a:gd name="connsiteX29" fmla="*/ 118553 w 521901"/>
                            <a:gd name="connsiteY29" fmla="*/ 203576 h 576762"/>
                            <a:gd name="connsiteX30" fmla="*/ 149621 w 521901"/>
                            <a:gd name="connsiteY30" fmla="*/ 141480 h 576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1901" h="576762">
                              <a:moveTo>
                                <a:pt x="512081" y="438160"/>
                              </a:moveTo>
                              <a:lnTo>
                                <a:pt x="429233" y="386988"/>
                              </a:lnTo>
                              <a:cubicBezTo>
                                <a:pt x="418952" y="407784"/>
                                <a:pt x="404908" y="426499"/>
                                <a:pt x="387809" y="442184"/>
                              </a:cubicBezTo>
                              <a:cubicBezTo>
                                <a:pt x="372350" y="456041"/>
                                <a:pt x="354106" y="466430"/>
                                <a:pt x="334303" y="472657"/>
                              </a:cubicBezTo>
                              <a:cubicBezTo>
                                <a:pt x="313953" y="478729"/>
                                <a:pt x="292827" y="481828"/>
                                <a:pt x="271592" y="481857"/>
                              </a:cubicBezTo>
                              <a:cubicBezTo>
                                <a:pt x="242135" y="482276"/>
                                <a:pt x="213109" y="474727"/>
                                <a:pt x="187593" y="460008"/>
                              </a:cubicBezTo>
                              <a:cubicBezTo>
                                <a:pt x="162031" y="444634"/>
                                <a:pt x="141607" y="422020"/>
                                <a:pt x="128909" y="395038"/>
                              </a:cubicBezTo>
                              <a:cubicBezTo>
                                <a:pt x="117098" y="369136"/>
                                <a:pt x="110268" y="341244"/>
                                <a:pt x="108773" y="312818"/>
                              </a:cubicBezTo>
                              <a:lnTo>
                                <a:pt x="520711" y="312818"/>
                              </a:lnTo>
                              <a:cubicBezTo>
                                <a:pt x="521649" y="307891"/>
                                <a:pt x="522034" y="302877"/>
                                <a:pt x="521861" y="297869"/>
                              </a:cubicBezTo>
                              <a:lnTo>
                                <a:pt x="521861" y="283495"/>
                              </a:lnTo>
                              <a:cubicBezTo>
                                <a:pt x="521861" y="226574"/>
                                <a:pt x="510930" y="177128"/>
                                <a:pt x="489067" y="134581"/>
                              </a:cubicBezTo>
                              <a:cubicBezTo>
                                <a:pt x="446671" y="50625"/>
                                <a:pt x="359922" y="-1656"/>
                                <a:pt x="265838" y="40"/>
                              </a:cubicBezTo>
                              <a:cubicBezTo>
                                <a:pt x="229011" y="-282"/>
                                <a:pt x="192472" y="6554"/>
                                <a:pt x="158251" y="20164"/>
                              </a:cubicBezTo>
                              <a:cubicBezTo>
                                <a:pt x="126447" y="33612"/>
                                <a:pt x="97830" y="53592"/>
                                <a:pt x="74253" y="78810"/>
                              </a:cubicBezTo>
                              <a:cubicBezTo>
                                <a:pt x="49669" y="104884"/>
                                <a:pt x="30850" y="135834"/>
                                <a:pt x="19021" y="169653"/>
                              </a:cubicBezTo>
                              <a:cubicBezTo>
                                <a:pt x="5886" y="207739"/>
                                <a:pt x="-535" y="247813"/>
                                <a:pt x="35" y="288095"/>
                              </a:cubicBezTo>
                              <a:cubicBezTo>
                                <a:pt x="35" y="345016"/>
                                <a:pt x="11541" y="395613"/>
                                <a:pt x="34555" y="438735"/>
                              </a:cubicBezTo>
                              <a:cubicBezTo>
                                <a:pt x="56682" y="480638"/>
                                <a:pt x="89925" y="515647"/>
                                <a:pt x="130635" y="539928"/>
                              </a:cubicBezTo>
                              <a:cubicBezTo>
                                <a:pt x="173377" y="564823"/>
                                <a:pt x="222125" y="577547"/>
                                <a:pt x="271592" y="576725"/>
                              </a:cubicBezTo>
                              <a:cubicBezTo>
                                <a:pt x="303172" y="576731"/>
                                <a:pt x="334573" y="572079"/>
                                <a:pt x="364796" y="562926"/>
                              </a:cubicBezTo>
                              <a:cubicBezTo>
                                <a:pt x="395075" y="553525"/>
                                <a:pt x="423220" y="538289"/>
                                <a:pt x="447643" y="518079"/>
                              </a:cubicBezTo>
                              <a:cubicBezTo>
                                <a:pt x="473982" y="495748"/>
                                <a:pt x="495851" y="468632"/>
                                <a:pt x="512081" y="438160"/>
                              </a:cubicBezTo>
                              <a:close/>
                              <a:moveTo>
                                <a:pt x="149621" y="141480"/>
                              </a:moveTo>
                              <a:cubicBezTo>
                                <a:pt x="162779" y="124617"/>
                                <a:pt x="179999" y="111364"/>
                                <a:pt x="199675" y="102958"/>
                              </a:cubicBezTo>
                              <a:cubicBezTo>
                                <a:pt x="220347" y="94713"/>
                                <a:pt x="242434" y="90608"/>
                                <a:pt x="264688" y="90884"/>
                              </a:cubicBezTo>
                              <a:cubicBezTo>
                                <a:pt x="305945" y="89625"/>
                                <a:pt x="345533" y="107184"/>
                                <a:pt x="372275" y="138605"/>
                              </a:cubicBezTo>
                              <a:cubicBezTo>
                                <a:pt x="392412" y="161604"/>
                                <a:pt x="405069" y="193227"/>
                                <a:pt x="410822" y="233474"/>
                              </a:cubicBezTo>
                              <a:lnTo>
                                <a:pt x="112225" y="233474"/>
                              </a:lnTo>
                              <a:cubicBezTo>
                                <a:pt x="113605" y="223366"/>
                                <a:pt x="115717" y="213373"/>
                                <a:pt x="118553" y="203576"/>
                              </a:cubicBezTo>
                              <a:cubicBezTo>
                                <a:pt x="124899" y="181106"/>
                                <a:pt x="135439" y="160034"/>
                                <a:pt x="149621" y="1414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3399215" name="Forma libre 953399215">
                        <a:extLst>
                          <a:ext uri="{FF2B5EF4-FFF2-40B4-BE49-F238E27FC236}">
                            <a16:creationId xmlns:a16="http://schemas.microsoft.com/office/drawing/2014/main" id="{DA147F59-C501-2CEC-F863-B2D6A30B2501}"/>
                          </a:ext>
                        </a:extLst>
                      </wps:cNvPr>
                      <wps:cNvSpPr/>
                      <wps:spPr>
                        <a:xfrm>
                          <a:off x="5068678" y="535278"/>
                          <a:ext cx="288816" cy="564621"/>
                        </a:xfrm>
                        <a:custGeom>
                          <a:avLst/>
                          <a:gdLst>
                            <a:gd name="connsiteX0" fmla="*/ 288817 w 288816"/>
                            <a:gd name="connsiteY0" fmla="*/ 113278 h 564621"/>
                            <a:gd name="connsiteX1" fmla="*/ 288817 w 288816"/>
                            <a:gd name="connsiteY1" fmla="*/ 10 h 564621"/>
                            <a:gd name="connsiteX2" fmla="*/ 257174 w 288816"/>
                            <a:gd name="connsiteY2" fmla="*/ 10 h 564621"/>
                            <a:gd name="connsiteX3" fmla="*/ 169148 w 288816"/>
                            <a:gd name="connsiteY3" fmla="*/ 25309 h 564621"/>
                            <a:gd name="connsiteX4" fmla="*/ 107012 w 288816"/>
                            <a:gd name="connsiteY4" fmla="*/ 101778 h 564621"/>
                            <a:gd name="connsiteX5" fmla="*/ 107012 w 288816"/>
                            <a:gd name="connsiteY5" fmla="*/ 10935 h 564621"/>
                            <a:gd name="connsiteX6" fmla="*/ 0 w 288816"/>
                            <a:gd name="connsiteY6" fmla="*/ 10935 h 564621"/>
                            <a:gd name="connsiteX7" fmla="*/ 0 w 288816"/>
                            <a:gd name="connsiteY7" fmla="*/ 564621 h 564621"/>
                            <a:gd name="connsiteX8" fmla="*/ 107012 w 288816"/>
                            <a:gd name="connsiteY8" fmla="*/ 564621 h 564621"/>
                            <a:gd name="connsiteX9" fmla="*/ 107012 w 288816"/>
                            <a:gd name="connsiteY9" fmla="*/ 269092 h 564621"/>
                            <a:gd name="connsiteX10" fmla="*/ 142682 w 288816"/>
                            <a:gd name="connsiteY10" fmla="*/ 155825 h 564621"/>
                            <a:gd name="connsiteX11" fmla="*/ 234160 w 288816"/>
                            <a:gd name="connsiteY11" fmla="*/ 113278 h 564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8816" h="564621">
                              <a:moveTo>
                                <a:pt x="288817" y="113278"/>
                              </a:moveTo>
                              <a:lnTo>
                                <a:pt x="288817" y="10"/>
                              </a:lnTo>
                              <a:lnTo>
                                <a:pt x="257174" y="10"/>
                              </a:lnTo>
                              <a:cubicBezTo>
                                <a:pt x="225990" y="-346"/>
                                <a:pt x="195383" y="8451"/>
                                <a:pt x="169148" y="25309"/>
                              </a:cubicBezTo>
                              <a:cubicBezTo>
                                <a:pt x="141526" y="44317"/>
                                <a:pt x="119957" y="70863"/>
                                <a:pt x="107012" y="101778"/>
                              </a:cubicBezTo>
                              <a:lnTo>
                                <a:pt x="107012" y="10935"/>
                              </a:lnTo>
                              <a:lnTo>
                                <a:pt x="0" y="10935"/>
                              </a:lnTo>
                              <a:lnTo>
                                <a:pt x="0" y="564621"/>
                              </a:lnTo>
                              <a:lnTo>
                                <a:pt x="107012" y="564621"/>
                              </a:lnTo>
                              <a:lnTo>
                                <a:pt x="107012" y="269092"/>
                              </a:lnTo>
                              <a:cubicBezTo>
                                <a:pt x="107012" y="221945"/>
                                <a:pt x="118518" y="184573"/>
                                <a:pt x="142682" y="155825"/>
                              </a:cubicBezTo>
                              <a:cubicBezTo>
                                <a:pt x="165051" y="128393"/>
                                <a:pt x="198760" y="112714"/>
                                <a:pt x="234160" y="1132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5204290" name="Forma libre 2135204290">
                        <a:extLst>
                          <a:ext uri="{FF2B5EF4-FFF2-40B4-BE49-F238E27FC236}">
                            <a16:creationId xmlns:a16="http://schemas.microsoft.com/office/drawing/2014/main" id="{FF3BFE7A-FCA9-E2BE-5BED-E64A4FA767D2}"/>
                          </a:ext>
                        </a:extLst>
                      </wps:cNvPr>
                      <wps:cNvSpPr/>
                      <wps:spPr>
                        <a:xfrm>
                          <a:off x="5362638" y="535228"/>
                          <a:ext cx="533368" cy="758435"/>
                        </a:xfrm>
                        <a:custGeom>
                          <a:avLst/>
                          <a:gdLst>
                            <a:gd name="connsiteX0" fmla="*/ 120855 w 533368"/>
                            <a:gd name="connsiteY0" fmla="*/ 491076 h 758435"/>
                            <a:gd name="connsiteX1" fmla="*/ 246277 w 533368"/>
                            <a:gd name="connsiteY1" fmla="*/ 525573 h 758435"/>
                            <a:gd name="connsiteX2" fmla="*/ 413123 w 533368"/>
                            <a:gd name="connsiteY2" fmla="*/ 440479 h 758435"/>
                            <a:gd name="connsiteX3" fmla="*/ 425205 w 533368"/>
                            <a:gd name="connsiteY3" fmla="*/ 420930 h 758435"/>
                            <a:gd name="connsiteX4" fmla="*/ 425205 w 533368"/>
                            <a:gd name="connsiteY4" fmla="*/ 499125 h 758435"/>
                            <a:gd name="connsiteX5" fmla="*/ 402192 w 533368"/>
                            <a:gd name="connsiteY5" fmla="*/ 589969 h 758435"/>
                            <a:gd name="connsiteX6" fmla="*/ 341207 w 533368"/>
                            <a:gd name="connsiteY6" fmla="*/ 645165 h 758435"/>
                            <a:gd name="connsiteX7" fmla="*/ 257209 w 533368"/>
                            <a:gd name="connsiteY7" fmla="*/ 663564 h 758435"/>
                            <a:gd name="connsiteX8" fmla="*/ 161128 w 533368"/>
                            <a:gd name="connsiteY8" fmla="*/ 638265 h 758435"/>
                            <a:gd name="connsiteX9" fmla="*/ 90362 w 533368"/>
                            <a:gd name="connsiteY9" fmla="*/ 566970 h 758435"/>
                            <a:gd name="connsiteX10" fmla="*/ 15569 w 533368"/>
                            <a:gd name="connsiteY10" fmla="*/ 626766 h 758435"/>
                            <a:gd name="connsiteX11" fmla="*/ 162854 w 533368"/>
                            <a:gd name="connsiteY11" fmla="*/ 744633 h 758435"/>
                            <a:gd name="connsiteX12" fmla="*/ 399315 w 533368"/>
                            <a:gd name="connsiteY12" fmla="*/ 727959 h 758435"/>
                            <a:gd name="connsiteX13" fmla="*/ 497122 w 533368"/>
                            <a:gd name="connsiteY13" fmla="*/ 638265 h 758435"/>
                            <a:gd name="connsiteX14" fmla="*/ 533368 w 533368"/>
                            <a:gd name="connsiteY14" fmla="*/ 493950 h 758435"/>
                            <a:gd name="connsiteX15" fmla="*/ 533368 w 533368"/>
                            <a:gd name="connsiteY15" fmla="*/ 10984 h 758435"/>
                            <a:gd name="connsiteX16" fmla="*/ 425205 w 533368"/>
                            <a:gd name="connsiteY16" fmla="*/ 10984 h 758435"/>
                            <a:gd name="connsiteX17" fmla="*/ 425205 w 533368"/>
                            <a:gd name="connsiteY17" fmla="*/ 104127 h 758435"/>
                            <a:gd name="connsiteX18" fmla="*/ 413123 w 533368"/>
                            <a:gd name="connsiteY18" fmla="*/ 84579 h 758435"/>
                            <a:gd name="connsiteX19" fmla="*/ 346385 w 533368"/>
                            <a:gd name="connsiteY19" fmla="*/ 23058 h 758435"/>
                            <a:gd name="connsiteX20" fmla="*/ 246277 w 533368"/>
                            <a:gd name="connsiteY20" fmla="*/ 60 h 758435"/>
                            <a:gd name="connsiteX21" fmla="*/ 149046 w 533368"/>
                            <a:gd name="connsiteY21" fmla="*/ 19608 h 758435"/>
                            <a:gd name="connsiteX22" fmla="*/ 70226 w 533368"/>
                            <a:gd name="connsiteY22" fmla="*/ 74804 h 758435"/>
                            <a:gd name="connsiteX23" fmla="*/ 18446 w 533368"/>
                            <a:gd name="connsiteY23" fmla="*/ 158174 h 758435"/>
                            <a:gd name="connsiteX24" fmla="*/ 35 w 533368"/>
                            <a:gd name="connsiteY24" fmla="*/ 262816 h 758435"/>
                            <a:gd name="connsiteX25" fmla="*/ 32829 w 533368"/>
                            <a:gd name="connsiteY25" fmla="*/ 397357 h 758435"/>
                            <a:gd name="connsiteX26" fmla="*/ 120855 w 533368"/>
                            <a:gd name="connsiteY26" fmla="*/ 491076 h 758435"/>
                            <a:gd name="connsiteX27" fmla="*/ 130060 w 533368"/>
                            <a:gd name="connsiteY27" fmla="*/ 175997 h 758435"/>
                            <a:gd name="connsiteX28" fmla="*/ 186442 w 533368"/>
                            <a:gd name="connsiteY28" fmla="*/ 117351 h 758435"/>
                            <a:gd name="connsiteX29" fmla="*/ 350412 w 533368"/>
                            <a:gd name="connsiteY29" fmla="*/ 117351 h 758435"/>
                            <a:gd name="connsiteX30" fmla="*/ 406795 w 533368"/>
                            <a:gd name="connsiteY30" fmla="*/ 175997 h 758435"/>
                            <a:gd name="connsiteX31" fmla="*/ 427507 w 533368"/>
                            <a:gd name="connsiteY31" fmla="*/ 262816 h 758435"/>
                            <a:gd name="connsiteX32" fmla="*/ 406795 w 533368"/>
                            <a:gd name="connsiteY32" fmla="*/ 348485 h 758435"/>
                            <a:gd name="connsiteX33" fmla="*/ 350412 w 533368"/>
                            <a:gd name="connsiteY33" fmla="*/ 407131 h 758435"/>
                            <a:gd name="connsiteX34" fmla="*/ 186442 w 533368"/>
                            <a:gd name="connsiteY34" fmla="*/ 407131 h 758435"/>
                            <a:gd name="connsiteX35" fmla="*/ 130060 w 533368"/>
                            <a:gd name="connsiteY35" fmla="*/ 348485 h 758435"/>
                            <a:gd name="connsiteX36" fmla="*/ 109348 w 533368"/>
                            <a:gd name="connsiteY36" fmla="*/ 262816 h 758435"/>
                            <a:gd name="connsiteX37" fmla="*/ 130060 w 533368"/>
                            <a:gd name="connsiteY37" fmla="*/ 175997 h 7584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533368" h="758435">
                              <a:moveTo>
                                <a:pt x="120855" y="491076"/>
                              </a:moveTo>
                              <a:cubicBezTo>
                                <a:pt x="158539" y="514212"/>
                                <a:pt x="202034" y="526177"/>
                                <a:pt x="246277" y="525573"/>
                              </a:cubicBezTo>
                              <a:cubicBezTo>
                                <a:pt x="312958" y="528390"/>
                                <a:pt x="376302" y="496106"/>
                                <a:pt x="413123" y="440479"/>
                              </a:cubicBezTo>
                              <a:cubicBezTo>
                                <a:pt x="417669" y="434310"/>
                                <a:pt x="421753" y="427772"/>
                                <a:pt x="425205" y="420930"/>
                              </a:cubicBezTo>
                              <a:lnTo>
                                <a:pt x="425205" y="499125"/>
                              </a:lnTo>
                              <a:cubicBezTo>
                                <a:pt x="425205" y="535347"/>
                                <a:pt x="417726" y="565820"/>
                                <a:pt x="402192" y="589969"/>
                              </a:cubicBezTo>
                              <a:cubicBezTo>
                                <a:pt x="387809" y="614019"/>
                                <a:pt x="366579" y="633234"/>
                                <a:pt x="341207" y="645165"/>
                              </a:cubicBezTo>
                              <a:cubicBezTo>
                                <a:pt x="314972" y="657521"/>
                                <a:pt x="286263" y="663811"/>
                                <a:pt x="257209" y="663564"/>
                              </a:cubicBezTo>
                              <a:cubicBezTo>
                                <a:pt x="223494" y="663943"/>
                                <a:pt x="190297" y="655204"/>
                                <a:pt x="161128" y="638265"/>
                              </a:cubicBezTo>
                              <a:cubicBezTo>
                                <a:pt x="132247" y="620413"/>
                                <a:pt x="107968" y="595983"/>
                                <a:pt x="90362" y="566970"/>
                              </a:cubicBezTo>
                              <a:lnTo>
                                <a:pt x="15569" y="626766"/>
                              </a:lnTo>
                              <a:cubicBezTo>
                                <a:pt x="46925" y="684164"/>
                                <a:pt x="99970" y="726619"/>
                                <a:pt x="162854" y="744633"/>
                              </a:cubicBezTo>
                              <a:cubicBezTo>
                                <a:pt x="241099" y="767654"/>
                                <a:pt x="325040" y="761732"/>
                                <a:pt x="399315" y="727959"/>
                              </a:cubicBezTo>
                              <a:cubicBezTo>
                                <a:pt x="440049" y="708313"/>
                                <a:pt x="474051" y="677115"/>
                                <a:pt x="497122" y="638265"/>
                              </a:cubicBezTo>
                              <a:cubicBezTo>
                                <a:pt x="521286" y="598593"/>
                                <a:pt x="533368" y="550296"/>
                                <a:pt x="533368" y="493950"/>
                              </a:cubicBezTo>
                              <a:lnTo>
                                <a:pt x="533368" y="10984"/>
                              </a:lnTo>
                              <a:lnTo>
                                <a:pt x="425205" y="10984"/>
                              </a:lnTo>
                              <a:lnTo>
                                <a:pt x="425205" y="104127"/>
                              </a:lnTo>
                              <a:cubicBezTo>
                                <a:pt x="421753" y="97285"/>
                                <a:pt x="417669" y="90748"/>
                                <a:pt x="413123" y="84579"/>
                              </a:cubicBezTo>
                              <a:cubicBezTo>
                                <a:pt x="396036" y="59125"/>
                                <a:pt x="373138" y="38053"/>
                                <a:pt x="346385" y="23058"/>
                              </a:cubicBezTo>
                              <a:cubicBezTo>
                                <a:pt x="315490" y="7137"/>
                                <a:pt x="281027" y="-774"/>
                                <a:pt x="246277" y="60"/>
                              </a:cubicBezTo>
                              <a:cubicBezTo>
                                <a:pt x="212908" y="-21"/>
                                <a:pt x="179827" y="6631"/>
                                <a:pt x="149046" y="19608"/>
                              </a:cubicBezTo>
                              <a:cubicBezTo>
                                <a:pt x="119302" y="32453"/>
                                <a:pt x="92491" y="51237"/>
                                <a:pt x="70226" y="74804"/>
                              </a:cubicBezTo>
                              <a:cubicBezTo>
                                <a:pt x="47845" y="99079"/>
                                <a:pt x="30297" y="127367"/>
                                <a:pt x="18446" y="158174"/>
                              </a:cubicBezTo>
                              <a:cubicBezTo>
                                <a:pt x="6019" y="191648"/>
                                <a:pt x="-253" y="227106"/>
                                <a:pt x="35" y="262816"/>
                              </a:cubicBezTo>
                              <a:cubicBezTo>
                                <a:pt x="-713" y="309727"/>
                                <a:pt x="10564" y="356052"/>
                                <a:pt x="32829" y="397357"/>
                              </a:cubicBezTo>
                              <a:cubicBezTo>
                                <a:pt x="53541" y="435695"/>
                                <a:pt x="83861" y="467991"/>
                                <a:pt x="120855" y="491076"/>
                              </a:cubicBezTo>
                              <a:close/>
                              <a:moveTo>
                                <a:pt x="130060" y="175997"/>
                              </a:moveTo>
                              <a:cubicBezTo>
                                <a:pt x="143063" y="151619"/>
                                <a:pt x="162567" y="131317"/>
                                <a:pt x="186442" y="117351"/>
                              </a:cubicBezTo>
                              <a:cubicBezTo>
                                <a:pt x="237417" y="88995"/>
                                <a:pt x="299438" y="88995"/>
                                <a:pt x="350412" y="117351"/>
                              </a:cubicBezTo>
                              <a:cubicBezTo>
                                <a:pt x="374001" y="131634"/>
                                <a:pt x="393448" y="151855"/>
                                <a:pt x="406795" y="175997"/>
                              </a:cubicBezTo>
                              <a:cubicBezTo>
                                <a:pt x="421006" y="202704"/>
                                <a:pt x="428082" y="232585"/>
                                <a:pt x="427507" y="262816"/>
                              </a:cubicBezTo>
                              <a:cubicBezTo>
                                <a:pt x="428024" y="292674"/>
                                <a:pt x="420890" y="322164"/>
                                <a:pt x="406795" y="348485"/>
                              </a:cubicBezTo>
                              <a:cubicBezTo>
                                <a:pt x="393448" y="372628"/>
                                <a:pt x="374001" y="392849"/>
                                <a:pt x="350412" y="407131"/>
                              </a:cubicBezTo>
                              <a:cubicBezTo>
                                <a:pt x="299438" y="435488"/>
                                <a:pt x="237417" y="435488"/>
                                <a:pt x="186442" y="407131"/>
                              </a:cubicBezTo>
                              <a:cubicBezTo>
                                <a:pt x="162567" y="393166"/>
                                <a:pt x="143063" y="372864"/>
                                <a:pt x="130060" y="348485"/>
                              </a:cubicBezTo>
                              <a:cubicBezTo>
                                <a:pt x="115964" y="322164"/>
                                <a:pt x="108830" y="292674"/>
                                <a:pt x="109348" y="262816"/>
                              </a:cubicBezTo>
                              <a:cubicBezTo>
                                <a:pt x="108773" y="232585"/>
                                <a:pt x="115850" y="202704"/>
                                <a:pt x="130060" y="175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4061916" name="Forma libre 1104061916">
                        <a:extLst>
                          <a:ext uri="{FF2B5EF4-FFF2-40B4-BE49-F238E27FC236}">
                            <a16:creationId xmlns:a16="http://schemas.microsoft.com/office/drawing/2014/main" id="{A94EA5BC-2D07-2939-180B-B7F98AC3897C}"/>
                          </a:ext>
                        </a:extLst>
                      </wps:cNvPr>
                      <wps:cNvSpPr/>
                      <wps:spPr>
                        <a:xfrm>
                          <a:off x="5939156" y="546212"/>
                          <a:ext cx="552319" cy="734223"/>
                        </a:xfrm>
                        <a:custGeom>
                          <a:avLst/>
                          <a:gdLst>
                            <a:gd name="connsiteX0" fmla="*/ 84574 w 552319"/>
                            <a:gd name="connsiteY0" fmla="*/ 734224 h 734223"/>
                            <a:gd name="connsiteX1" fmla="*/ 202517 w 552319"/>
                            <a:gd name="connsiteY1" fmla="*/ 734224 h 734223"/>
                            <a:gd name="connsiteX2" fmla="*/ 552319 w 552319"/>
                            <a:gd name="connsiteY2" fmla="*/ 0 h 734223"/>
                            <a:gd name="connsiteX3" fmla="*/ 434951 w 552319"/>
                            <a:gd name="connsiteY3" fmla="*/ 0 h 734223"/>
                            <a:gd name="connsiteX4" fmla="*/ 308378 w 552319"/>
                            <a:gd name="connsiteY4" fmla="*/ 261607 h 734223"/>
                            <a:gd name="connsiteX5" fmla="*/ 276735 w 552319"/>
                            <a:gd name="connsiteY5" fmla="*/ 330027 h 734223"/>
                            <a:gd name="connsiteX6" fmla="*/ 245091 w 552319"/>
                            <a:gd name="connsiteY6" fmla="*/ 260457 h 734223"/>
                            <a:gd name="connsiteX7" fmla="*/ 121970 w 552319"/>
                            <a:gd name="connsiteY7" fmla="*/ 0 h 734223"/>
                            <a:gd name="connsiteX8" fmla="*/ 0 w 552319"/>
                            <a:gd name="connsiteY8" fmla="*/ 0 h 734223"/>
                            <a:gd name="connsiteX9" fmla="*/ 220928 w 552319"/>
                            <a:gd name="connsiteY9" fmla="*/ 449044 h 734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2319" h="734223">
                              <a:moveTo>
                                <a:pt x="84574" y="734224"/>
                              </a:moveTo>
                              <a:lnTo>
                                <a:pt x="202517" y="734224"/>
                              </a:lnTo>
                              <a:lnTo>
                                <a:pt x="552319" y="0"/>
                              </a:lnTo>
                              <a:lnTo>
                                <a:pt x="434951" y="0"/>
                              </a:lnTo>
                              <a:lnTo>
                                <a:pt x="308378" y="261607"/>
                              </a:lnTo>
                              <a:cubicBezTo>
                                <a:pt x="300323" y="278281"/>
                                <a:pt x="289968" y="301279"/>
                                <a:pt x="276735" y="330027"/>
                              </a:cubicBezTo>
                              <a:lnTo>
                                <a:pt x="245091" y="260457"/>
                              </a:lnTo>
                              <a:lnTo>
                                <a:pt x="121970" y="0"/>
                              </a:lnTo>
                              <a:lnTo>
                                <a:pt x="0" y="0"/>
                              </a:lnTo>
                              <a:lnTo>
                                <a:pt x="220928" y="44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134157" name="Forma libre 571134157">
                        <a:extLst>
                          <a:ext uri="{FF2B5EF4-FFF2-40B4-BE49-F238E27FC236}">
                            <a16:creationId xmlns:a16="http://schemas.microsoft.com/office/drawing/2014/main" id="{C8040783-0DFB-9C3F-C958-E1356CA7A471}"/>
                          </a:ext>
                        </a:extLst>
                      </wps:cNvPr>
                      <wps:cNvSpPr/>
                      <wps:spPr>
                        <a:xfrm>
                          <a:off x="1853721" y="1226965"/>
                          <a:ext cx="636317" cy="762971"/>
                        </a:xfrm>
                        <a:custGeom>
                          <a:avLst/>
                          <a:gdLst>
                            <a:gd name="connsiteX0" fmla="*/ 524128 w 636317"/>
                            <a:gd name="connsiteY0" fmla="*/ 475492 h 762971"/>
                            <a:gd name="connsiteX1" fmla="*/ 524128 w 636317"/>
                            <a:gd name="connsiteY1" fmla="*/ 573235 h 762971"/>
                            <a:gd name="connsiteX2" fmla="*/ 466595 w 636317"/>
                            <a:gd name="connsiteY2" fmla="*/ 493891 h 762971"/>
                            <a:gd name="connsiteX3" fmla="*/ 101259 w 636317"/>
                            <a:gd name="connsiteY3" fmla="*/ 0 h 762971"/>
                            <a:gd name="connsiteX4" fmla="*/ 0 w 636317"/>
                            <a:gd name="connsiteY4" fmla="*/ 0 h 762971"/>
                            <a:gd name="connsiteX5" fmla="*/ 0 w 636317"/>
                            <a:gd name="connsiteY5" fmla="*/ 762972 h 762971"/>
                            <a:gd name="connsiteX6" fmla="*/ 112190 w 636317"/>
                            <a:gd name="connsiteY6" fmla="*/ 762972 h 762971"/>
                            <a:gd name="connsiteX7" fmla="*/ 112190 w 636317"/>
                            <a:gd name="connsiteY7" fmla="*/ 189737 h 762971"/>
                            <a:gd name="connsiteX8" fmla="*/ 169723 w 636317"/>
                            <a:gd name="connsiteY8" fmla="*/ 269081 h 762971"/>
                            <a:gd name="connsiteX9" fmla="*/ 535059 w 636317"/>
                            <a:gd name="connsiteY9" fmla="*/ 762972 h 762971"/>
                            <a:gd name="connsiteX10" fmla="*/ 636318 w 636317"/>
                            <a:gd name="connsiteY10" fmla="*/ 762972 h 762971"/>
                            <a:gd name="connsiteX11" fmla="*/ 636318 w 636317"/>
                            <a:gd name="connsiteY11" fmla="*/ 0 h 762971"/>
                            <a:gd name="connsiteX12" fmla="*/ 524128 w 636317"/>
                            <a:gd name="connsiteY12" fmla="*/ 0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6317" h="762971">
                              <a:moveTo>
                                <a:pt x="524128" y="475492"/>
                              </a:moveTo>
                              <a:lnTo>
                                <a:pt x="524128" y="573235"/>
                              </a:lnTo>
                              <a:lnTo>
                                <a:pt x="466595" y="493891"/>
                              </a:lnTo>
                              <a:lnTo>
                                <a:pt x="101259" y="0"/>
                              </a:ln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112190" y="762972"/>
                              </a:lnTo>
                              <a:lnTo>
                                <a:pt x="112190" y="189737"/>
                              </a:lnTo>
                              <a:cubicBezTo>
                                <a:pt x="135778" y="223084"/>
                                <a:pt x="155340" y="249533"/>
                                <a:pt x="169723" y="269081"/>
                              </a:cubicBezTo>
                              <a:lnTo>
                                <a:pt x="535059" y="762972"/>
                              </a:lnTo>
                              <a:lnTo>
                                <a:pt x="636318" y="762972"/>
                              </a:lnTo>
                              <a:lnTo>
                                <a:pt x="636318" y="0"/>
                              </a:lnTo>
                              <a:lnTo>
                                <a:pt x="524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1413891" name="Forma libre 1401413891">
                        <a:extLst>
                          <a:ext uri="{FF2B5EF4-FFF2-40B4-BE49-F238E27FC236}">
                            <a16:creationId xmlns:a16="http://schemas.microsoft.com/office/drawing/2014/main" id="{DD445F36-6476-7C39-76A0-FB8B00C146F0}"/>
                          </a:ext>
                        </a:extLst>
                      </wps:cNvPr>
                      <wps:cNvSpPr/>
                      <wps:spPr>
                        <a:xfrm>
                          <a:off x="2576879" y="1425295"/>
                          <a:ext cx="521901" cy="576752"/>
                        </a:xfrm>
                        <a:custGeom>
                          <a:avLst/>
                          <a:gdLst>
                            <a:gd name="connsiteX0" fmla="*/ 397590 w 521901"/>
                            <a:gd name="connsiteY0" fmla="*/ 35678 h 576752"/>
                            <a:gd name="connsiteX1" fmla="*/ 265838 w 521901"/>
                            <a:gd name="connsiteY1" fmla="*/ 31 h 576752"/>
                            <a:gd name="connsiteX2" fmla="*/ 158251 w 521901"/>
                            <a:gd name="connsiteY2" fmla="*/ 20154 h 576752"/>
                            <a:gd name="connsiteX3" fmla="*/ 74253 w 521901"/>
                            <a:gd name="connsiteY3" fmla="*/ 78800 h 576752"/>
                            <a:gd name="connsiteX4" fmla="*/ 19021 w 521901"/>
                            <a:gd name="connsiteY4" fmla="*/ 169644 h 576752"/>
                            <a:gd name="connsiteX5" fmla="*/ 35 w 521901"/>
                            <a:gd name="connsiteY5" fmla="*/ 288086 h 576752"/>
                            <a:gd name="connsiteX6" fmla="*/ 34555 w 521901"/>
                            <a:gd name="connsiteY6" fmla="*/ 438725 h 576752"/>
                            <a:gd name="connsiteX7" fmla="*/ 130635 w 521901"/>
                            <a:gd name="connsiteY7" fmla="*/ 539918 h 576752"/>
                            <a:gd name="connsiteX8" fmla="*/ 271592 w 521901"/>
                            <a:gd name="connsiteY8" fmla="*/ 576715 h 576752"/>
                            <a:gd name="connsiteX9" fmla="*/ 364796 w 521901"/>
                            <a:gd name="connsiteY9" fmla="*/ 562916 h 576752"/>
                            <a:gd name="connsiteX10" fmla="*/ 447644 w 521901"/>
                            <a:gd name="connsiteY10" fmla="*/ 518070 h 576752"/>
                            <a:gd name="connsiteX11" fmla="*/ 512081 w 521901"/>
                            <a:gd name="connsiteY11" fmla="*/ 438150 h 576752"/>
                            <a:gd name="connsiteX12" fmla="*/ 429233 w 521901"/>
                            <a:gd name="connsiteY12" fmla="*/ 386979 h 576752"/>
                            <a:gd name="connsiteX13" fmla="*/ 387809 w 521901"/>
                            <a:gd name="connsiteY13" fmla="*/ 442175 h 576752"/>
                            <a:gd name="connsiteX14" fmla="*/ 334303 w 521901"/>
                            <a:gd name="connsiteY14" fmla="*/ 472648 h 576752"/>
                            <a:gd name="connsiteX15" fmla="*/ 271592 w 521901"/>
                            <a:gd name="connsiteY15" fmla="*/ 481847 h 576752"/>
                            <a:gd name="connsiteX16" fmla="*/ 187593 w 521901"/>
                            <a:gd name="connsiteY16" fmla="*/ 459999 h 576752"/>
                            <a:gd name="connsiteX17" fmla="*/ 128909 w 521901"/>
                            <a:gd name="connsiteY17" fmla="*/ 395028 h 576752"/>
                            <a:gd name="connsiteX18" fmla="*/ 108773 w 521901"/>
                            <a:gd name="connsiteY18" fmla="*/ 312809 h 576752"/>
                            <a:gd name="connsiteX19" fmla="*/ 520711 w 521901"/>
                            <a:gd name="connsiteY19" fmla="*/ 312809 h 576752"/>
                            <a:gd name="connsiteX20" fmla="*/ 521861 w 521901"/>
                            <a:gd name="connsiteY20" fmla="*/ 297860 h 576752"/>
                            <a:gd name="connsiteX21" fmla="*/ 521861 w 521901"/>
                            <a:gd name="connsiteY21" fmla="*/ 283486 h 576752"/>
                            <a:gd name="connsiteX22" fmla="*/ 489067 w 521901"/>
                            <a:gd name="connsiteY22" fmla="*/ 134571 h 576752"/>
                            <a:gd name="connsiteX23" fmla="*/ 397590 w 521901"/>
                            <a:gd name="connsiteY23" fmla="*/ 35678 h 576752"/>
                            <a:gd name="connsiteX24" fmla="*/ 149621 w 521901"/>
                            <a:gd name="connsiteY24" fmla="*/ 141471 h 576752"/>
                            <a:gd name="connsiteX25" fmla="*/ 199675 w 521901"/>
                            <a:gd name="connsiteY25" fmla="*/ 102948 h 576752"/>
                            <a:gd name="connsiteX26" fmla="*/ 264688 w 521901"/>
                            <a:gd name="connsiteY26" fmla="*/ 90874 h 576752"/>
                            <a:gd name="connsiteX27" fmla="*/ 372275 w 521901"/>
                            <a:gd name="connsiteY27" fmla="*/ 138596 h 576752"/>
                            <a:gd name="connsiteX28" fmla="*/ 410822 w 521901"/>
                            <a:gd name="connsiteY28" fmla="*/ 233464 h 576752"/>
                            <a:gd name="connsiteX29" fmla="*/ 112225 w 521901"/>
                            <a:gd name="connsiteY29" fmla="*/ 233464 h 576752"/>
                            <a:gd name="connsiteX30" fmla="*/ 118553 w 521901"/>
                            <a:gd name="connsiteY30" fmla="*/ 203566 h 576752"/>
                            <a:gd name="connsiteX31" fmla="*/ 149621 w 521901"/>
                            <a:gd name="connsiteY31" fmla="*/ 141471 h 576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21901" h="576752">
                              <a:moveTo>
                                <a:pt x="397590" y="35678"/>
                              </a:moveTo>
                              <a:cubicBezTo>
                                <a:pt x="357898" y="11656"/>
                                <a:pt x="312233" y="-700"/>
                                <a:pt x="265838" y="31"/>
                              </a:cubicBezTo>
                              <a:cubicBezTo>
                                <a:pt x="229011" y="-291"/>
                                <a:pt x="192472" y="6545"/>
                                <a:pt x="158251" y="20154"/>
                              </a:cubicBezTo>
                              <a:cubicBezTo>
                                <a:pt x="126447" y="33602"/>
                                <a:pt x="97830" y="53582"/>
                                <a:pt x="74253" y="78800"/>
                              </a:cubicBezTo>
                              <a:cubicBezTo>
                                <a:pt x="49669" y="104874"/>
                                <a:pt x="30850" y="135825"/>
                                <a:pt x="19021" y="169644"/>
                              </a:cubicBezTo>
                              <a:cubicBezTo>
                                <a:pt x="5886" y="207729"/>
                                <a:pt x="-535" y="247804"/>
                                <a:pt x="35" y="288086"/>
                              </a:cubicBezTo>
                              <a:cubicBezTo>
                                <a:pt x="35" y="345007"/>
                                <a:pt x="11541" y="395603"/>
                                <a:pt x="34555" y="438725"/>
                              </a:cubicBezTo>
                              <a:cubicBezTo>
                                <a:pt x="56682" y="480628"/>
                                <a:pt x="89925" y="515638"/>
                                <a:pt x="130635" y="539918"/>
                              </a:cubicBezTo>
                              <a:cubicBezTo>
                                <a:pt x="173377" y="564814"/>
                                <a:pt x="222125" y="577538"/>
                                <a:pt x="271592" y="576715"/>
                              </a:cubicBezTo>
                              <a:cubicBezTo>
                                <a:pt x="303172" y="576721"/>
                                <a:pt x="334574" y="572070"/>
                                <a:pt x="364796" y="562916"/>
                              </a:cubicBezTo>
                              <a:cubicBezTo>
                                <a:pt x="395075" y="553516"/>
                                <a:pt x="423221" y="538279"/>
                                <a:pt x="447644" y="518070"/>
                              </a:cubicBezTo>
                              <a:cubicBezTo>
                                <a:pt x="473982" y="495738"/>
                                <a:pt x="495851" y="468623"/>
                                <a:pt x="512081" y="438150"/>
                              </a:cubicBezTo>
                              <a:lnTo>
                                <a:pt x="429233" y="386979"/>
                              </a:lnTo>
                              <a:cubicBezTo>
                                <a:pt x="418952" y="407775"/>
                                <a:pt x="404908" y="426490"/>
                                <a:pt x="387809" y="442175"/>
                              </a:cubicBezTo>
                              <a:cubicBezTo>
                                <a:pt x="372350" y="456031"/>
                                <a:pt x="354112" y="466421"/>
                                <a:pt x="334303" y="472648"/>
                              </a:cubicBezTo>
                              <a:cubicBezTo>
                                <a:pt x="313954" y="478719"/>
                                <a:pt x="292828" y="481818"/>
                                <a:pt x="271592" y="481847"/>
                              </a:cubicBezTo>
                              <a:cubicBezTo>
                                <a:pt x="242135" y="482267"/>
                                <a:pt x="213109" y="474718"/>
                                <a:pt x="187593" y="459999"/>
                              </a:cubicBezTo>
                              <a:cubicBezTo>
                                <a:pt x="162031" y="444624"/>
                                <a:pt x="141607" y="422011"/>
                                <a:pt x="128909" y="395028"/>
                              </a:cubicBezTo>
                              <a:cubicBezTo>
                                <a:pt x="117104" y="369126"/>
                                <a:pt x="110269" y="341235"/>
                                <a:pt x="108773" y="312809"/>
                              </a:cubicBezTo>
                              <a:lnTo>
                                <a:pt x="520711" y="312809"/>
                              </a:lnTo>
                              <a:cubicBezTo>
                                <a:pt x="521649" y="307881"/>
                                <a:pt x="522034" y="302868"/>
                                <a:pt x="521861" y="297860"/>
                              </a:cubicBezTo>
                              <a:lnTo>
                                <a:pt x="521861" y="283486"/>
                              </a:lnTo>
                              <a:cubicBezTo>
                                <a:pt x="521861" y="226565"/>
                                <a:pt x="510930" y="177118"/>
                                <a:pt x="489067" y="134571"/>
                              </a:cubicBezTo>
                              <a:cubicBezTo>
                                <a:pt x="468223" y="93853"/>
                                <a:pt x="436574" y="59642"/>
                                <a:pt x="397590" y="35678"/>
                              </a:cubicBezTo>
                              <a:close/>
                              <a:moveTo>
                                <a:pt x="149621" y="141471"/>
                              </a:moveTo>
                              <a:cubicBezTo>
                                <a:pt x="162779" y="124607"/>
                                <a:pt x="179999" y="111354"/>
                                <a:pt x="199675" y="102948"/>
                              </a:cubicBezTo>
                              <a:cubicBezTo>
                                <a:pt x="220347" y="94704"/>
                                <a:pt x="242434" y="90598"/>
                                <a:pt x="264688" y="90874"/>
                              </a:cubicBezTo>
                              <a:cubicBezTo>
                                <a:pt x="305945" y="89615"/>
                                <a:pt x="345533" y="107174"/>
                                <a:pt x="372275" y="138596"/>
                              </a:cubicBezTo>
                              <a:cubicBezTo>
                                <a:pt x="392412" y="161594"/>
                                <a:pt x="405069" y="193217"/>
                                <a:pt x="410822" y="233464"/>
                              </a:cubicBezTo>
                              <a:lnTo>
                                <a:pt x="112225" y="233464"/>
                              </a:lnTo>
                              <a:cubicBezTo>
                                <a:pt x="113606" y="223356"/>
                                <a:pt x="115717" y="213364"/>
                                <a:pt x="118553" y="203566"/>
                              </a:cubicBezTo>
                              <a:cubicBezTo>
                                <a:pt x="124899" y="181097"/>
                                <a:pt x="135439" y="160025"/>
                                <a:pt x="149621" y="1414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1397436" name="Forma libre 691397436">
                        <a:extLst>
                          <a:ext uri="{FF2B5EF4-FFF2-40B4-BE49-F238E27FC236}">
                            <a16:creationId xmlns:a16="http://schemas.microsoft.com/office/drawing/2014/main" id="{7BEFFB81-265F-4D7F-E7FB-AEB54D3CF2E5}"/>
                          </a:ext>
                        </a:extLst>
                      </wps:cNvPr>
                      <wps:cNvSpPr/>
                      <wps:spPr>
                        <a:xfrm>
                          <a:off x="3102192" y="1254563"/>
                          <a:ext cx="337719" cy="735373"/>
                        </a:xfrm>
                        <a:custGeom>
                          <a:avLst/>
                          <a:gdLst>
                            <a:gd name="connsiteX0" fmla="*/ 209996 w 337719"/>
                            <a:gd name="connsiteY0" fmla="*/ 0 h 735373"/>
                            <a:gd name="connsiteX1" fmla="*/ 102409 w 337719"/>
                            <a:gd name="connsiteY1" fmla="*/ 64971 h 735373"/>
                            <a:gd name="connsiteX2" fmla="*/ 102409 w 337719"/>
                            <a:gd name="connsiteY2" fmla="*/ 181687 h 735373"/>
                            <a:gd name="connsiteX3" fmla="*/ 0 w 337719"/>
                            <a:gd name="connsiteY3" fmla="*/ 181687 h 735373"/>
                            <a:gd name="connsiteX4" fmla="*/ 0 w 337719"/>
                            <a:gd name="connsiteY4" fmla="*/ 271381 h 735373"/>
                            <a:gd name="connsiteX5" fmla="*/ 102409 w 337719"/>
                            <a:gd name="connsiteY5" fmla="*/ 271381 h 735373"/>
                            <a:gd name="connsiteX6" fmla="*/ 102409 w 337719"/>
                            <a:gd name="connsiteY6" fmla="*/ 564036 h 735373"/>
                            <a:gd name="connsiteX7" fmla="*/ 121395 w 337719"/>
                            <a:gd name="connsiteY7" fmla="*/ 653730 h 735373"/>
                            <a:gd name="connsiteX8" fmla="*/ 177777 w 337719"/>
                            <a:gd name="connsiteY8" fmla="*/ 714100 h 735373"/>
                            <a:gd name="connsiteX9" fmla="*/ 269255 w 337719"/>
                            <a:gd name="connsiteY9" fmla="*/ 735374 h 735373"/>
                            <a:gd name="connsiteX10" fmla="*/ 337720 w 337719"/>
                            <a:gd name="connsiteY10" fmla="*/ 735374 h 735373"/>
                            <a:gd name="connsiteX11" fmla="*/ 337720 w 337719"/>
                            <a:gd name="connsiteY11" fmla="*/ 641655 h 735373"/>
                            <a:gd name="connsiteX12" fmla="*/ 281337 w 337719"/>
                            <a:gd name="connsiteY12" fmla="*/ 641655 h 735373"/>
                            <a:gd name="connsiteX13" fmla="*/ 227256 w 337719"/>
                            <a:gd name="connsiteY13" fmla="*/ 619807 h 735373"/>
                            <a:gd name="connsiteX14" fmla="*/ 209996 w 337719"/>
                            <a:gd name="connsiteY14" fmla="*/ 556561 h 735373"/>
                            <a:gd name="connsiteX15" fmla="*/ 209996 w 337719"/>
                            <a:gd name="connsiteY15" fmla="*/ 271381 h 735373"/>
                            <a:gd name="connsiteX16" fmla="*/ 337720 w 337719"/>
                            <a:gd name="connsiteY16" fmla="*/ 271381 h 735373"/>
                            <a:gd name="connsiteX17" fmla="*/ 337720 w 337719"/>
                            <a:gd name="connsiteY17" fmla="*/ 181687 h 735373"/>
                            <a:gd name="connsiteX18" fmla="*/ 209996 w 337719"/>
                            <a:gd name="connsiteY18" fmla="*/ 181687 h 735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37719" h="735373">
                              <a:moveTo>
                                <a:pt x="209996" y="0"/>
                              </a:moveTo>
                              <a:lnTo>
                                <a:pt x="102409" y="64971"/>
                              </a:lnTo>
                              <a:lnTo>
                                <a:pt x="102409" y="181687"/>
                              </a:lnTo>
                              <a:lnTo>
                                <a:pt x="0" y="181687"/>
                              </a:lnTo>
                              <a:lnTo>
                                <a:pt x="0" y="271381"/>
                              </a:lnTo>
                              <a:lnTo>
                                <a:pt x="102409" y="271381"/>
                              </a:lnTo>
                              <a:lnTo>
                                <a:pt x="102409" y="564036"/>
                              </a:lnTo>
                              <a:cubicBezTo>
                                <a:pt x="101891" y="594980"/>
                                <a:pt x="108381" y="625643"/>
                                <a:pt x="121395" y="653730"/>
                              </a:cubicBezTo>
                              <a:cubicBezTo>
                                <a:pt x="133672" y="679074"/>
                                <a:pt x="153326" y="700112"/>
                                <a:pt x="177777" y="714100"/>
                              </a:cubicBezTo>
                              <a:cubicBezTo>
                                <a:pt x="201942" y="727899"/>
                                <a:pt x="232434" y="735374"/>
                                <a:pt x="269255" y="735374"/>
                              </a:cubicBezTo>
                              <a:lnTo>
                                <a:pt x="337720" y="735374"/>
                              </a:lnTo>
                              <a:lnTo>
                                <a:pt x="337720" y="641655"/>
                              </a:lnTo>
                              <a:lnTo>
                                <a:pt x="281337" y="641655"/>
                              </a:lnTo>
                              <a:cubicBezTo>
                                <a:pt x="256598" y="641655"/>
                                <a:pt x="238187" y="634181"/>
                                <a:pt x="227256" y="619807"/>
                              </a:cubicBezTo>
                              <a:cubicBezTo>
                                <a:pt x="216325" y="605433"/>
                                <a:pt x="209996" y="584159"/>
                                <a:pt x="209996" y="556561"/>
                              </a:cubicBezTo>
                              <a:lnTo>
                                <a:pt x="209996" y="271381"/>
                              </a:lnTo>
                              <a:lnTo>
                                <a:pt x="337720" y="271381"/>
                              </a:lnTo>
                              <a:lnTo>
                                <a:pt x="337720" y="181687"/>
                              </a:lnTo>
                              <a:lnTo>
                                <a:pt x="209996" y="181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882133" name="Forma libre 190882133">
                        <a:extLst>
                          <a:ext uri="{FF2B5EF4-FFF2-40B4-BE49-F238E27FC236}">
                            <a16:creationId xmlns:a16="http://schemas.microsoft.com/office/drawing/2014/main" id="{734834C3-DF70-DF20-4F03-9FDBDC9FE5E4}"/>
                          </a:ext>
                        </a:extLst>
                      </wps:cNvPr>
                      <wps:cNvSpPr/>
                      <wps:spPr>
                        <a:xfrm>
                          <a:off x="3472131" y="1436250"/>
                          <a:ext cx="802588" cy="553686"/>
                        </a:xfrm>
                        <a:custGeom>
                          <a:avLst/>
                          <a:gdLst>
                            <a:gd name="connsiteX0" fmla="*/ 602948 w 802588"/>
                            <a:gd name="connsiteY0" fmla="*/ 297829 h 553686"/>
                            <a:gd name="connsiteX1" fmla="*/ 589140 w 802588"/>
                            <a:gd name="connsiteY1" fmla="*/ 344976 h 553686"/>
                            <a:gd name="connsiteX2" fmla="*/ 574757 w 802588"/>
                            <a:gd name="connsiteY2" fmla="*/ 396722 h 553686"/>
                            <a:gd name="connsiteX3" fmla="*/ 543114 w 802588"/>
                            <a:gd name="connsiteY3" fmla="*/ 298404 h 553686"/>
                            <a:gd name="connsiteX4" fmla="*/ 448184 w 802588"/>
                            <a:gd name="connsiteY4" fmla="*/ 0 h 553686"/>
                            <a:gd name="connsiteX5" fmla="*/ 355555 w 802588"/>
                            <a:gd name="connsiteY5" fmla="*/ 0 h 553686"/>
                            <a:gd name="connsiteX6" fmla="*/ 261776 w 802588"/>
                            <a:gd name="connsiteY6" fmla="*/ 297829 h 553686"/>
                            <a:gd name="connsiteX7" fmla="*/ 247393 w 802588"/>
                            <a:gd name="connsiteY7" fmla="*/ 346126 h 553686"/>
                            <a:gd name="connsiteX8" fmla="*/ 231284 w 802588"/>
                            <a:gd name="connsiteY8" fmla="*/ 397872 h 553686"/>
                            <a:gd name="connsiteX9" fmla="*/ 216325 w 802588"/>
                            <a:gd name="connsiteY9" fmla="*/ 346126 h 553686"/>
                            <a:gd name="connsiteX10" fmla="*/ 201942 w 802588"/>
                            <a:gd name="connsiteY10" fmla="*/ 297829 h 553686"/>
                            <a:gd name="connsiteX11" fmla="*/ 113916 w 802588"/>
                            <a:gd name="connsiteY11" fmla="*/ 0 h 553686"/>
                            <a:gd name="connsiteX12" fmla="*/ 0 w 802588"/>
                            <a:gd name="connsiteY12" fmla="*/ 0 h 553686"/>
                            <a:gd name="connsiteX13" fmla="*/ 176052 w 802588"/>
                            <a:gd name="connsiteY13" fmla="*/ 553686 h 553686"/>
                            <a:gd name="connsiteX14" fmla="*/ 277310 w 802588"/>
                            <a:gd name="connsiteY14" fmla="*/ 553686 h 553686"/>
                            <a:gd name="connsiteX15" fmla="*/ 371089 w 802588"/>
                            <a:gd name="connsiteY15" fmla="*/ 256432 h 553686"/>
                            <a:gd name="connsiteX16" fmla="*/ 400431 w 802588"/>
                            <a:gd name="connsiteY16" fmla="*/ 159264 h 553686"/>
                            <a:gd name="connsiteX17" fmla="*/ 432074 w 802588"/>
                            <a:gd name="connsiteY17" fmla="*/ 256432 h 553686"/>
                            <a:gd name="connsiteX18" fmla="*/ 525854 w 802588"/>
                            <a:gd name="connsiteY18" fmla="*/ 553686 h 553686"/>
                            <a:gd name="connsiteX19" fmla="*/ 628263 w 802588"/>
                            <a:gd name="connsiteY19" fmla="*/ 553686 h 553686"/>
                            <a:gd name="connsiteX20" fmla="*/ 802589 w 802588"/>
                            <a:gd name="connsiteY20" fmla="*/ 0 h 553686"/>
                            <a:gd name="connsiteX21" fmla="*/ 691550 w 802588"/>
                            <a:gd name="connsiteY21" fmla="*/ 0 h 553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02588" h="553686">
                              <a:moveTo>
                                <a:pt x="602948" y="297829"/>
                              </a:moveTo>
                              <a:cubicBezTo>
                                <a:pt x="597770" y="313353"/>
                                <a:pt x="593168" y="329452"/>
                                <a:pt x="589140" y="344976"/>
                              </a:cubicBezTo>
                              <a:cubicBezTo>
                                <a:pt x="585113" y="360500"/>
                                <a:pt x="579935" y="377749"/>
                                <a:pt x="574757" y="396722"/>
                              </a:cubicBezTo>
                              <a:lnTo>
                                <a:pt x="543114" y="298404"/>
                              </a:lnTo>
                              <a:lnTo>
                                <a:pt x="448184" y="0"/>
                              </a:lnTo>
                              <a:lnTo>
                                <a:pt x="355555" y="0"/>
                              </a:lnTo>
                              <a:lnTo>
                                <a:pt x="261776" y="297829"/>
                              </a:lnTo>
                              <a:cubicBezTo>
                                <a:pt x="256598" y="314503"/>
                                <a:pt x="251995" y="330602"/>
                                <a:pt x="247393" y="346126"/>
                              </a:cubicBezTo>
                              <a:cubicBezTo>
                                <a:pt x="242790" y="361650"/>
                                <a:pt x="237037" y="378899"/>
                                <a:pt x="231284" y="397872"/>
                              </a:cubicBezTo>
                              <a:cubicBezTo>
                                <a:pt x="225530" y="378899"/>
                                <a:pt x="220352" y="361650"/>
                                <a:pt x="216325" y="346126"/>
                              </a:cubicBezTo>
                              <a:cubicBezTo>
                                <a:pt x="212297" y="330602"/>
                                <a:pt x="207120" y="314503"/>
                                <a:pt x="201942" y="297829"/>
                              </a:cubicBezTo>
                              <a:lnTo>
                                <a:pt x="113916" y="0"/>
                              </a:lnTo>
                              <a:lnTo>
                                <a:pt x="0" y="0"/>
                              </a:lnTo>
                              <a:lnTo>
                                <a:pt x="176052" y="553686"/>
                              </a:lnTo>
                              <a:lnTo>
                                <a:pt x="277310" y="553686"/>
                              </a:lnTo>
                              <a:lnTo>
                                <a:pt x="371089" y="256432"/>
                              </a:lnTo>
                              <a:cubicBezTo>
                                <a:pt x="379144" y="232284"/>
                                <a:pt x="388925" y="200086"/>
                                <a:pt x="400431" y="159264"/>
                              </a:cubicBezTo>
                              <a:cubicBezTo>
                                <a:pt x="414239" y="200086"/>
                                <a:pt x="424595" y="232284"/>
                                <a:pt x="432074" y="256432"/>
                              </a:cubicBezTo>
                              <a:lnTo>
                                <a:pt x="525854" y="553686"/>
                              </a:lnTo>
                              <a:lnTo>
                                <a:pt x="628263" y="553686"/>
                              </a:lnTo>
                              <a:lnTo>
                                <a:pt x="802589" y="0"/>
                              </a:lnTo>
                              <a:lnTo>
                                <a:pt x="69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6378440" name="Forma libre 1876378440">
                        <a:extLst>
                          <a:ext uri="{FF2B5EF4-FFF2-40B4-BE49-F238E27FC236}">
                            <a16:creationId xmlns:a16="http://schemas.microsoft.com/office/drawing/2014/main" id="{108B4D1D-C9E6-D65F-48C5-F06C6E2D3A55}"/>
                          </a:ext>
                        </a:extLst>
                      </wps:cNvPr>
                      <wps:cNvSpPr/>
                      <wps:spPr>
                        <a:xfrm>
                          <a:off x="4275241" y="1425269"/>
                          <a:ext cx="561603" cy="576767"/>
                        </a:xfrm>
                        <a:custGeom>
                          <a:avLst/>
                          <a:gdLst>
                            <a:gd name="connsiteX0" fmla="*/ 425224 w 561603"/>
                            <a:gd name="connsiteY0" fmla="*/ 36279 h 576767"/>
                            <a:gd name="connsiteX1" fmla="*/ 280240 w 561603"/>
                            <a:gd name="connsiteY1" fmla="*/ 57 h 576767"/>
                            <a:gd name="connsiteX2" fmla="*/ 169201 w 561603"/>
                            <a:gd name="connsiteY2" fmla="*/ 20755 h 576767"/>
                            <a:gd name="connsiteX3" fmla="*/ 79449 w 561603"/>
                            <a:gd name="connsiteY3" fmla="*/ 80551 h 576767"/>
                            <a:gd name="connsiteX4" fmla="*/ 20766 w 561603"/>
                            <a:gd name="connsiteY4" fmla="*/ 171970 h 576767"/>
                            <a:gd name="connsiteX5" fmla="*/ 53 w 561603"/>
                            <a:gd name="connsiteY5" fmla="*/ 288112 h 576767"/>
                            <a:gd name="connsiteX6" fmla="*/ 36299 w 561603"/>
                            <a:gd name="connsiteY6" fmla="*/ 438176 h 576767"/>
                            <a:gd name="connsiteX7" fmla="*/ 136982 w 561603"/>
                            <a:gd name="connsiteY7" fmla="*/ 539944 h 576767"/>
                            <a:gd name="connsiteX8" fmla="*/ 281391 w 561603"/>
                            <a:gd name="connsiteY8" fmla="*/ 576742 h 576767"/>
                            <a:gd name="connsiteX9" fmla="*/ 392430 w 561603"/>
                            <a:gd name="connsiteY9" fmla="*/ 555468 h 576767"/>
                            <a:gd name="connsiteX10" fmla="*/ 481607 w 561603"/>
                            <a:gd name="connsiteY10" fmla="*/ 495672 h 576767"/>
                            <a:gd name="connsiteX11" fmla="*/ 540866 w 561603"/>
                            <a:gd name="connsiteY11" fmla="*/ 404829 h 576767"/>
                            <a:gd name="connsiteX12" fmla="*/ 561578 w 561603"/>
                            <a:gd name="connsiteY12" fmla="*/ 288112 h 576767"/>
                            <a:gd name="connsiteX13" fmla="*/ 524757 w 561603"/>
                            <a:gd name="connsiteY13" fmla="*/ 136897 h 576767"/>
                            <a:gd name="connsiteX14" fmla="*/ 425224 w 561603"/>
                            <a:gd name="connsiteY14" fmla="*/ 36279 h 576767"/>
                            <a:gd name="connsiteX15" fmla="*/ 439607 w 561603"/>
                            <a:gd name="connsiteY15" fmla="*/ 368606 h 576767"/>
                            <a:gd name="connsiteX16" fmla="*/ 403362 w 561603"/>
                            <a:gd name="connsiteY16" fmla="*/ 428977 h 576767"/>
                            <a:gd name="connsiteX17" fmla="*/ 348705 w 561603"/>
                            <a:gd name="connsiteY17" fmla="*/ 466349 h 576767"/>
                            <a:gd name="connsiteX18" fmla="*/ 280240 w 561603"/>
                            <a:gd name="connsiteY18" fmla="*/ 479574 h 576767"/>
                            <a:gd name="connsiteX19" fmla="*/ 193365 w 561603"/>
                            <a:gd name="connsiteY19" fmla="*/ 456575 h 576767"/>
                            <a:gd name="connsiteX20" fmla="*/ 132380 w 561603"/>
                            <a:gd name="connsiteY20" fmla="*/ 391030 h 576767"/>
                            <a:gd name="connsiteX21" fmla="*/ 109942 w 561603"/>
                            <a:gd name="connsiteY21" fmla="*/ 288112 h 576767"/>
                            <a:gd name="connsiteX22" fmla="*/ 122599 w 561603"/>
                            <a:gd name="connsiteY22" fmla="*/ 207042 h 576767"/>
                            <a:gd name="connsiteX23" fmla="*/ 158270 w 561603"/>
                            <a:gd name="connsiteY23" fmla="*/ 147247 h 576767"/>
                            <a:gd name="connsiteX24" fmla="*/ 212351 w 561603"/>
                            <a:gd name="connsiteY24" fmla="*/ 109874 h 576767"/>
                            <a:gd name="connsiteX25" fmla="*/ 280240 w 561603"/>
                            <a:gd name="connsiteY25" fmla="*/ 97225 h 576767"/>
                            <a:gd name="connsiteX26" fmla="*/ 368842 w 561603"/>
                            <a:gd name="connsiteY26" fmla="*/ 120223 h 576767"/>
                            <a:gd name="connsiteX27" fmla="*/ 429827 w 561603"/>
                            <a:gd name="connsiteY27" fmla="*/ 185194 h 576767"/>
                            <a:gd name="connsiteX28" fmla="*/ 452265 w 561603"/>
                            <a:gd name="connsiteY28" fmla="*/ 288112 h 576767"/>
                            <a:gd name="connsiteX29" fmla="*/ 439607 w 561603"/>
                            <a:gd name="connsiteY29" fmla="*/ 368606 h 5767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61603" h="576767">
                              <a:moveTo>
                                <a:pt x="425224" y="36279"/>
                              </a:moveTo>
                              <a:cubicBezTo>
                                <a:pt x="380975" y="11550"/>
                                <a:pt x="330927" y="-955"/>
                                <a:pt x="280240" y="57"/>
                              </a:cubicBezTo>
                              <a:cubicBezTo>
                                <a:pt x="242228" y="-357"/>
                                <a:pt x="204509" y="6675"/>
                                <a:pt x="169201" y="20755"/>
                              </a:cubicBezTo>
                              <a:cubicBezTo>
                                <a:pt x="135487" y="34301"/>
                                <a:pt x="104931" y="54661"/>
                                <a:pt x="79449" y="80551"/>
                              </a:cubicBezTo>
                              <a:cubicBezTo>
                                <a:pt x="53674" y="106562"/>
                                <a:pt x="33682" y="137714"/>
                                <a:pt x="20766" y="171970"/>
                              </a:cubicBezTo>
                              <a:cubicBezTo>
                                <a:pt x="6578" y="209026"/>
                                <a:pt x="-447" y="248440"/>
                                <a:pt x="53" y="288112"/>
                              </a:cubicBezTo>
                              <a:cubicBezTo>
                                <a:pt x="-925" y="340410"/>
                                <a:pt x="11554" y="392082"/>
                                <a:pt x="36299" y="438176"/>
                              </a:cubicBezTo>
                              <a:cubicBezTo>
                                <a:pt x="59819" y="480735"/>
                                <a:pt x="94667" y="515963"/>
                                <a:pt x="136982" y="539944"/>
                              </a:cubicBezTo>
                              <a:cubicBezTo>
                                <a:pt x="181030" y="564725"/>
                                <a:pt x="230848" y="577420"/>
                                <a:pt x="281391" y="576742"/>
                              </a:cubicBezTo>
                              <a:cubicBezTo>
                                <a:pt x="319432" y="576914"/>
                                <a:pt x="357145" y="569687"/>
                                <a:pt x="392430" y="555468"/>
                              </a:cubicBezTo>
                              <a:cubicBezTo>
                                <a:pt x="425857" y="541692"/>
                                <a:pt x="456183" y="521362"/>
                                <a:pt x="481607" y="495672"/>
                              </a:cubicBezTo>
                              <a:cubicBezTo>
                                <a:pt x="507612" y="469960"/>
                                <a:pt x="527817" y="438987"/>
                                <a:pt x="540866" y="404829"/>
                              </a:cubicBezTo>
                              <a:cubicBezTo>
                                <a:pt x="555059" y="367571"/>
                                <a:pt x="562084" y="327974"/>
                                <a:pt x="561578" y="288112"/>
                              </a:cubicBezTo>
                              <a:cubicBezTo>
                                <a:pt x="561578" y="230616"/>
                                <a:pt x="549496" y="180019"/>
                                <a:pt x="524757" y="136897"/>
                              </a:cubicBezTo>
                              <a:cubicBezTo>
                                <a:pt x="501628" y="94730"/>
                                <a:pt x="467149" y="59876"/>
                                <a:pt x="425224" y="36279"/>
                              </a:cubicBezTo>
                              <a:close/>
                              <a:moveTo>
                                <a:pt x="439607" y="368606"/>
                              </a:moveTo>
                              <a:cubicBezTo>
                                <a:pt x="431489" y="390857"/>
                                <a:pt x="419183" y="411349"/>
                                <a:pt x="403362" y="428977"/>
                              </a:cubicBezTo>
                              <a:cubicBezTo>
                                <a:pt x="388115" y="445300"/>
                                <a:pt x="369451" y="458058"/>
                                <a:pt x="348705" y="466349"/>
                              </a:cubicBezTo>
                              <a:cubicBezTo>
                                <a:pt x="326986" y="475244"/>
                                <a:pt x="303714" y="479740"/>
                                <a:pt x="280240" y="479574"/>
                              </a:cubicBezTo>
                              <a:cubicBezTo>
                                <a:pt x="249713" y="480080"/>
                                <a:pt x="219640" y="472122"/>
                                <a:pt x="193365" y="456575"/>
                              </a:cubicBezTo>
                              <a:cubicBezTo>
                                <a:pt x="167228" y="440953"/>
                                <a:pt x="146073" y="418220"/>
                                <a:pt x="132380" y="391030"/>
                              </a:cubicBezTo>
                              <a:cubicBezTo>
                                <a:pt x="116702" y="359033"/>
                                <a:pt x="109004" y="323725"/>
                                <a:pt x="109942" y="288112"/>
                              </a:cubicBezTo>
                              <a:cubicBezTo>
                                <a:pt x="109614" y="260571"/>
                                <a:pt x="113889" y="233174"/>
                                <a:pt x="122599" y="207042"/>
                              </a:cubicBezTo>
                              <a:cubicBezTo>
                                <a:pt x="130429" y="184952"/>
                                <a:pt x="142552" y="164633"/>
                                <a:pt x="158270" y="147247"/>
                              </a:cubicBezTo>
                              <a:cubicBezTo>
                                <a:pt x="173096" y="130705"/>
                                <a:pt x="191628" y="117895"/>
                                <a:pt x="212351" y="109874"/>
                              </a:cubicBezTo>
                              <a:cubicBezTo>
                                <a:pt x="233943" y="101278"/>
                                <a:pt x="257003" y="96984"/>
                                <a:pt x="280240" y="97225"/>
                              </a:cubicBezTo>
                              <a:cubicBezTo>
                                <a:pt x="311343" y="96483"/>
                                <a:pt x="342031" y="104452"/>
                                <a:pt x="368842" y="120223"/>
                              </a:cubicBezTo>
                              <a:cubicBezTo>
                                <a:pt x="395082" y="135460"/>
                                <a:pt x="416289" y="158050"/>
                                <a:pt x="429827" y="185194"/>
                              </a:cubicBezTo>
                              <a:cubicBezTo>
                                <a:pt x="444785" y="213942"/>
                                <a:pt x="452265" y="247865"/>
                                <a:pt x="452265" y="288112"/>
                              </a:cubicBezTo>
                              <a:cubicBezTo>
                                <a:pt x="452696" y="315468"/>
                                <a:pt x="448416" y="342699"/>
                                <a:pt x="439607" y="3686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8905110" name="Forma libre 1758905110">
                        <a:extLst>
                          <a:ext uri="{FF2B5EF4-FFF2-40B4-BE49-F238E27FC236}">
                            <a16:creationId xmlns:a16="http://schemas.microsoft.com/office/drawing/2014/main" id="{4E7AE6AA-0622-5773-638F-416F85B65181}"/>
                          </a:ext>
                        </a:extLst>
                      </wps:cNvPr>
                      <wps:cNvSpPr/>
                      <wps:spPr>
                        <a:xfrm>
                          <a:off x="4907585" y="1425316"/>
                          <a:ext cx="288816" cy="564621"/>
                        </a:xfrm>
                        <a:custGeom>
                          <a:avLst/>
                          <a:gdLst>
                            <a:gd name="connsiteX0" fmla="*/ 169148 w 288816"/>
                            <a:gd name="connsiteY0" fmla="*/ 25309 h 564621"/>
                            <a:gd name="connsiteX1" fmla="*/ 106436 w 288816"/>
                            <a:gd name="connsiteY1" fmla="*/ 101778 h 564621"/>
                            <a:gd name="connsiteX2" fmla="*/ 106436 w 288816"/>
                            <a:gd name="connsiteY2" fmla="*/ 10935 h 564621"/>
                            <a:gd name="connsiteX3" fmla="*/ 0 w 288816"/>
                            <a:gd name="connsiteY3" fmla="*/ 10935 h 564621"/>
                            <a:gd name="connsiteX4" fmla="*/ 0 w 288816"/>
                            <a:gd name="connsiteY4" fmla="*/ 564621 h 564621"/>
                            <a:gd name="connsiteX5" fmla="*/ 106436 w 288816"/>
                            <a:gd name="connsiteY5" fmla="*/ 564621 h 564621"/>
                            <a:gd name="connsiteX6" fmla="*/ 106436 w 288816"/>
                            <a:gd name="connsiteY6" fmla="*/ 269092 h 564621"/>
                            <a:gd name="connsiteX7" fmla="*/ 142682 w 288816"/>
                            <a:gd name="connsiteY7" fmla="*/ 155825 h 564621"/>
                            <a:gd name="connsiteX8" fmla="*/ 234160 w 288816"/>
                            <a:gd name="connsiteY8" fmla="*/ 113277 h 564621"/>
                            <a:gd name="connsiteX9" fmla="*/ 288817 w 288816"/>
                            <a:gd name="connsiteY9" fmla="*/ 113277 h 564621"/>
                            <a:gd name="connsiteX10" fmla="*/ 288817 w 288816"/>
                            <a:gd name="connsiteY10" fmla="*/ 10 h 564621"/>
                            <a:gd name="connsiteX11" fmla="*/ 257174 w 288816"/>
                            <a:gd name="connsiteY11" fmla="*/ 10 h 564621"/>
                            <a:gd name="connsiteX12" fmla="*/ 169148 w 288816"/>
                            <a:gd name="connsiteY12" fmla="*/ 25309 h 564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8816" h="564621">
                              <a:moveTo>
                                <a:pt x="169148" y="25309"/>
                              </a:moveTo>
                              <a:cubicBezTo>
                                <a:pt x="143833" y="41982"/>
                                <a:pt x="122546" y="67281"/>
                                <a:pt x="106436" y="101778"/>
                              </a:cubicBezTo>
                              <a:lnTo>
                                <a:pt x="106436" y="10935"/>
                              </a:lnTo>
                              <a:lnTo>
                                <a:pt x="0" y="10935"/>
                              </a:lnTo>
                              <a:lnTo>
                                <a:pt x="0" y="564621"/>
                              </a:lnTo>
                              <a:lnTo>
                                <a:pt x="106436" y="564621"/>
                              </a:lnTo>
                              <a:lnTo>
                                <a:pt x="106436" y="269092"/>
                              </a:lnTo>
                              <a:cubicBezTo>
                                <a:pt x="106436" y="221945"/>
                                <a:pt x="118518" y="184573"/>
                                <a:pt x="142682" y="155825"/>
                              </a:cubicBezTo>
                              <a:cubicBezTo>
                                <a:pt x="165051" y="128393"/>
                                <a:pt x="198760" y="112720"/>
                                <a:pt x="234160" y="113277"/>
                              </a:cubicBezTo>
                              <a:lnTo>
                                <a:pt x="288817" y="113277"/>
                              </a:lnTo>
                              <a:lnTo>
                                <a:pt x="288817" y="10"/>
                              </a:lnTo>
                              <a:lnTo>
                                <a:pt x="257174" y="10"/>
                              </a:lnTo>
                              <a:cubicBezTo>
                                <a:pt x="225985" y="-346"/>
                                <a:pt x="195383" y="8451"/>
                                <a:pt x="169148" y="25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9183197" name="Forma libre 949183197">
                        <a:extLst>
                          <a:ext uri="{FF2B5EF4-FFF2-40B4-BE49-F238E27FC236}">
                            <a16:creationId xmlns:a16="http://schemas.microsoft.com/office/drawing/2014/main" id="{C66B1926-90DD-86A0-5E11-63652DEA21EF}"/>
                          </a:ext>
                        </a:extLst>
                      </wps:cNvPr>
                      <wps:cNvSpPr/>
                      <wps:spPr>
                        <a:xfrm>
                          <a:off x="5246455" y="1226965"/>
                          <a:ext cx="474073" cy="762971"/>
                        </a:xfrm>
                        <a:custGeom>
                          <a:avLst/>
                          <a:gdLst>
                            <a:gd name="connsiteX0" fmla="*/ 465444 w 474073"/>
                            <a:gd name="connsiteY0" fmla="*/ 209285 h 762971"/>
                            <a:gd name="connsiteX1" fmla="*/ 333118 w 474073"/>
                            <a:gd name="connsiteY1" fmla="*/ 209285 h 762971"/>
                            <a:gd name="connsiteX2" fmla="*/ 107587 w 474073"/>
                            <a:gd name="connsiteY2" fmla="*/ 458818 h 762971"/>
                            <a:gd name="connsiteX3" fmla="*/ 107587 w 474073"/>
                            <a:gd name="connsiteY3" fmla="*/ 0 h 762971"/>
                            <a:gd name="connsiteX4" fmla="*/ 0 w 474073"/>
                            <a:gd name="connsiteY4" fmla="*/ 0 h 762971"/>
                            <a:gd name="connsiteX5" fmla="*/ 0 w 474073"/>
                            <a:gd name="connsiteY5" fmla="*/ 762972 h 762971"/>
                            <a:gd name="connsiteX6" fmla="*/ 107587 w 474073"/>
                            <a:gd name="connsiteY6" fmla="*/ 762972 h 762971"/>
                            <a:gd name="connsiteX7" fmla="*/ 107587 w 474073"/>
                            <a:gd name="connsiteY7" fmla="*/ 485841 h 762971"/>
                            <a:gd name="connsiteX8" fmla="*/ 342323 w 474073"/>
                            <a:gd name="connsiteY8" fmla="*/ 762972 h 762971"/>
                            <a:gd name="connsiteX9" fmla="*/ 474074 w 474073"/>
                            <a:gd name="connsiteY9" fmla="*/ 762972 h 762971"/>
                            <a:gd name="connsiteX10" fmla="*/ 221503 w 474073"/>
                            <a:gd name="connsiteY10" fmla="*/ 470317 h 762971"/>
                            <a:gd name="connsiteX11" fmla="*/ 465444 w 474073"/>
                            <a:gd name="connsiteY11" fmla="*/ 209285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74073" h="762971">
                              <a:moveTo>
                                <a:pt x="465444" y="209285"/>
                              </a:moveTo>
                              <a:lnTo>
                                <a:pt x="333118" y="209285"/>
                              </a:lnTo>
                              <a:lnTo>
                                <a:pt x="107587" y="458818"/>
                              </a:lnTo>
                              <a:lnTo>
                                <a:pt x="107587" y="0"/>
                              </a:ln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107587" y="762972"/>
                              </a:lnTo>
                              <a:lnTo>
                                <a:pt x="107587" y="485841"/>
                              </a:lnTo>
                              <a:lnTo>
                                <a:pt x="342323" y="762972"/>
                              </a:lnTo>
                              <a:lnTo>
                                <a:pt x="474074" y="762972"/>
                              </a:lnTo>
                              <a:lnTo>
                                <a:pt x="221503" y="470317"/>
                              </a:lnTo>
                              <a:lnTo>
                                <a:pt x="465444" y="209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2047422" name="Forma libre 972047422">
                        <a:extLst>
                          <a:ext uri="{FF2B5EF4-FFF2-40B4-BE49-F238E27FC236}">
                            <a16:creationId xmlns:a16="http://schemas.microsoft.com/office/drawing/2014/main" id="{B1174DB9-69FF-2572-7B8F-0FAD8A481BE3}"/>
                          </a:ext>
                        </a:extLst>
                      </wps:cNvPr>
                      <wps:cNvSpPr/>
                      <wps:spPr>
                        <a:xfrm>
                          <a:off x="5696366" y="1425325"/>
                          <a:ext cx="464347" cy="576742"/>
                        </a:xfrm>
                        <a:custGeom>
                          <a:avLst/>
                          <a:gdLst>
                            <a:gd name="connsiteX0" fmla="*/ 422293 w 464347"/>
                            <a:gd name="connsiteY0" fmla="*/ 309904 h 576742"/>
                            <a:gd name="connsiteX1" fmla="*/ 292844 w 464347"/>
                            <a:gd name="connsiteY1" fmla="*/ 248383 h 576742"/>
                            <a:gd name="connsiteX2" fmla="*/ 238763 w 464347"/>
                            <a:gd name="connsiteY2" fmla="*/ 235734 h 576742"/>
                            <a:gd name="connsiteX3" fmla="*/ 180654 w 464347"/>
                            <a:gd name="connsiteY3" fmla="*/ 216761 h 576742"/>
                            <a:gd name="connsiteX4" fmla="*/ 140381 w 464347"/>
                            <a:gd name="connsiteY4" fmla="*/ 193187 h 576742"/>
                            <a:gd name="connsiteX5" fmla="*/ 125422 w 464347"/>
                            <a:gd name="connsiteY5" fmla="*/ 155815 h 576742"/>
                            <a:gd name="connsiteX6" fmla="*/ 154189 w 464347"/>
                            <a:gd name="connsiteY6" fmla="*/ 109818 h 576742"/>
                            <a:gd name="connsiteX7" fmla="*/ 229557 w 464347"/>
                            <a:gd name="connsiteY7" fmla="*/ 91419 h 576742"/>
                            <a:gd name="connsiteX8" fmla="*/ 315282 w 464347"/>
                            <a:gd name="connsiteY8" fmla="*/ 112693 h 576742"/>
                            <a:gd name="connsiteX9" fmla="*/ 368213 w 464347"/>
                            <a:gd name="connsiteY9" fmla="*/ 185138 h 576742"/>
                            <a:gd name="connsiteX10" fmla="*/ 457389 w 464347"/>
                            <a:gd name="connsiteY10" fmla="*/ 152940 h 576742"/>
                            <a:gd name="connsiteX11" fmla="*/ 410787 w 464347"/>
                            <a:gd name="connsiteY11" fmla="*/ 68996 h 576742"/>
                            <a:gd name="connsiteX12" fmla="*/ 331966 w 464347"/>
                            <a:gd name="connsiteY12" fmla="*/ 17825 h 576742"/>
                            <a:gd name="connsiteX13" fmla="*/ 120244 w 464347"/>
                            <a:gd name="connsiteY13" fmla="*/ 20124 h 576742"/>
                            <a:gd name="connsiteX14" fmla="*/ 46027 w 464347"/>
                            <a:gd name="connsiteY14" fmla="*/ 75895 h 576742"/>
                            <a:gd name="connsiteX15" fmla="*/ 19561 w 464347"/>
                            <a:gd name="connsiteY15" fmla="*/ 156965 h 576742"/>
                            <a:gd name="connsiteX16" fmla="*/ 59834 w 464347"/>
                            <a:gd name="connsiteY16" fmla="*/ 259883 h 576742"/>
                            <a:gd name="connsiteX17" fmla="*/ 189284 w 464347"/>
                            <a:gd name="connsiteY17" fmla="*/ 323703 h 576742"/>
                            <a:gd name="connsiteX18" fmla="*/ 245091 w 464347"/>
                            <a:gd name="connsiteY18" fmla="*/ 338077 h 576742"/>
                            <a:gd name="connsiteX19" fmla="*/ 331966 w 464347"/>
                            <a:gd name="connsiteY19" fmla="*/ 367975 h 576742"/>
                            <a:gd name="connsiteX20" fmla="*/ 359583 w 464347"/>
                            <a:gd name="connsiteY20" fmla="*/ 415122 h 576742"/>
                            <a:gd name="connsiteX21" fmla="*/ 326788 w 464347"/>
                            <a:gd name="connsiteY21" fmla="*/ 465718 h 576742"/>
                            <a:gd name="connsiteX22" fmla="*/ 236461 w 464347"/>
                            <a:gd name="connsiteY22" fmla="*/ 485842 h 576742"/>
                            <a:gd name="connsiteX23" fmla="*/ 173175 w 464347"/>
                            <a:gd name="connsiteY23" fmla="*/ 474918 h 576742"/>
                            <a:gd name="connsiteX24" fmla="*/ 120244 w 464347"/>
                            <a:gd name="connsiteY24" fmla="*/ 442145 h 576742"/>
                            <a:gd name="connsiteX25" fmla="*/ 86875 w 464347"/>
                            <a:gd name="connsiteY25" fmla="*/ 385799 h 576742"/>
                            <a:gd name="connsiteX26" fmla="*/ 0 w 464347"/>
                            <a:gd name="connsiteY26" fmla="*/ 423746 h 576742"/>
                            <a:gd name="connsiteX27" fmla="*/ 135778 w 464347"/>
                            <a:gd name="connsiteY27" fmla="*/ 560012 h 576742"/>
                            <a:gd name="connsiteX28" fmla="*/ 236461 w 464347"/>
                            <a:gd name="connsiteY28" fmla="*/ 576686 h 576742"/>
                            <a:gd name="connsiteX29" fmla="*/ 357281 w 464347"/>
                            <a:gd name="connsiteY29" fmla="*/ 555412 h 576742"/>
                            <a:gd name="connsiteX30" fmla="*/ 436102 w 464347"/>
                            <a:gd name="connsiteY30" fmla="*/ 496766 h 576742"/>
                            <a:gd name="connsiteX31" fmla="*/ 464293 w 464347"/>
                            <a:gd name="connsiteY31" fmla="*/ 412247 h 576742"/>
                            <a:gd name="connsiteX32" fmla="*/ 422293 w 464347"/>
                            <a:gd name="connsiteY32" fmla="*/ 309904 h 5767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64347" h="576742">
                              <a:moveTo>
                                <a:pt x="422293" y="309904"/>
                              </a:moveTo>
                              <a:cubicBezTo>
                                <a:pt x="394103" y="283456"/>
                                <a:pt x="350953" y="263332"/>
                                <a:pt x="292844" y="248383"/>
                              </a:cubicBezTo>
                              <a:lnTo>
                                <a:pt x="238763" y="235734"/>
                              </a:lnTo>
                              <a:cubicBezTo>
                                <a:pt x="219086" y="230439"/>
                                <a:pt x="199698" y="224109"/>
                                <a:pt x="180654" y="216761"/>
                              </a:cubicBezTo>
                              <a:cubicBezTo>
                                <a:pt x="165926" y="211431"/>
                                <a:pt x="152233" y="203439"/>
                                <a:pt x="140381" y="193187"/>
                              </a:cubicBezTo>
                              <a:cubicBezTo>
                                <a:pt x="130198" y="183499"/>
                                <a:pt x="124732" y="169855"/>
                                <a:pt x="125422" y="155815"/>
                              </a:cubicBezTo>
                              <a:cubicBezTo>
                                <a:pt x="125422" y="136841"/>
                                <a:pt x="134627" y="121892"/>
                                <a:pt x="154189" y="109818"/>
                              </a:cubicBezTo>
                              <a:cubicBezTo>
                                <a:pt x="173750" y="97744"/>
                                <a:pt x="198490" y="91419"/>
                                <a:pt x="229557" y="91419"/>
                              </a:cubicBezTo>
                              <a:cubicBezTo>
                                <a:pt x="259475" y="91011"/>
                                <a:pt x="288989" y="98342"/>
                                <a:pt x="315282" y="112693"/>
                              </a:cubicBezTo>
                              <a:cubicBezTo>
                                <a:pt x="340596" y="127067"/>
                                <a:pt x="357856" y="151215"/>
                                <a:pt x="368213" y="185138"/>
                              </a:cubicBezTo>
                              <a:lnTo>
                                <a:pt x="457389" y="152940"/>
                              </a:lnTo>
                              <a:cubicBezTo>
                                <a:pt x="449392" y="121392"/>
                                <a:pt x="433340" y="92460"/>
                                <a:pt x="410787" y="68996"/>
                              </a:cubicBezTo>
                              <a:cubicBezTo>
                                <a:pt x="388637" y="46342"/>
                                <a:pt x="361711" y="28869"/>
                                <a:pt x="331966" y="17825"/>
                              </a:cubicBezTo>
                              <a:cubicBezTo>
                                <a:pt x="263387" y="-6709"/>
                                <a:pt x="188306" y="-5893"/>
                                <a:pt x="120244" y="20124"/>
                              </a:cubicBezTo>
                              <a:cubicBezTo>
                                <a:pt x="91075" y="31957"/>
                                <a:pt x="65473" y="51178"/>
                                <a:pt x="46027" y="75895"/>
                              </a:cubicBezTo>
                              <a:cubicBezTo>
                                <a:pt x="28363" y="99193"/>
                                <a:pt x="19043" y="127745"/>
                                <a:pt x="19561" y="156965"/>
                              </a:cubicBezTo>
                              <a:cubicBezTo>
                                <a:pt x="18468" y="195309"/>
                                <a:pt x="33024" y="232451"/>
                                <a:pt x="59834" y="259883"/>
                              </a:cubicBezTo>
                              <a:cubicBezTo>
                                <a:pt x="86702" y="287866"/>
                                <a:pt x="129852" y="309139"/>
                                <a:pt x="189284" y="323703"/>
                              </a:cubicBezTo>
                              <a:lnTo>
                                <a:pt x="245091" y="338077"/>
                              </a:lnTo>
                              <a:cubicBezTo>
                                <a:pt x="284214" y="346702"/>
                                <a:pt x="312980" y="356476"/>
                                <a:pt x="331966" y="367975"/>
                              </a:cubicBezTo>
                              <a:cubicBezTo>
                                <a:pt x="349284" y="377261"/>
                                <a:pt x="359985" y="395470"/>
                                <a:pt x="359583" y="415122"/>
                              </a:cubicBezTo>
                              <a:cubicBezTo>
                                <a:pt x="359583" y="435820"/>
                                <a:pt x="348651" y="452494"/>
                                <a:pt x="326788" y="465718"/>
                              </a:cubicBezTo>
                              <a:cubicBezTo>
                                <a:pt x="304926" y="478942"/>
                                <a:pt x="275008" y="485842"/>
                                <a:pt x="236461" y="485842"/>
                              </a:cubicBezTo>
                              <a:cubicBezTo>
                                <a:pt x="214886" y="486009"/>
                                <a:pt x="193427" y="482306"/>
                                <a:pt x="173175" y="474918"/>
                              </a:cubicBezTo>
                              <a:cubicBezTo>
                                <a:pt x="153211" y="468334"/>
                                <a:pt x="135030" y="457105"/>
                                <a:pt x="120244" y="442145"/>
                              </a:cubicBezTo>
                              <a:cubicBezTo>
                                <a:pt x="104883" y="426230"/>
                                <a:pt x="93434" y="406929"/>
                                <a:pt x="86875" y="385799"/>
                              </a:cubicBezTo>
                              <a:lnTo>
                                <a:pt x="0" y="423746"/>
                              </a:lnTo>
                              <a:cubicBezTo>
                                <a:pt x="20941" y="488188"/>
                                <a:pt x="71398" y="538790"/>
                                <a:pt x="135778" y="560012"/>
                              </a:cubicBezTo>
                              <a:cubicBezTo>
                                <a:pt x="168170" y="571172"/>
                                <a:pt x="202229" y="576806"/>
                                <a:pt x="236461" y="576686"/>
                              </a:cubicBezTo>
                              <a:cubicBezTo>
                                <a:pt x="277712" y="577468"/>
                                <a:pt x="318734" y="570240"/>
                                <a:pt x="357281" y="555412"/>
                              </a:cubicBezTo>
                              <a:cubicBezTo>
                                <a:pt x="388349" y="543286"/>
                                <a:pt x="415562" y="523030"/>
                                <a:pt x="436102" y="496766"/>
                              </a:cubicBezTo>
                              <a:cubicBezTo>
                                <a:pt x="454800" y="472589"/>
                                <a:pt x="464753" y="442795"/>
                                <a:pt x="464293" y="412247"/>
                              </a:cubicBezTo>
                              <a:cubicBezTo>
                                <a:pt x="465386" y="373731"/>
                                <a:pt x="450140" y="336548"/>
                                <a:pt x="422293" y="3099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16="http://schemas.microsoft.com/office/drawing/2014/main" xmlns:a="http://schemas.openxmlformats.org/drawingml/2006/main" xmlns:arto="http://schemas.microsoft.com/office/word/2006/arto">
          <w:pict w14:anchorId="5B9BA1F5">
            <v:group id="Grupo 54" style="position:absolute;margin-left:312.5pt;margin-top:44.1pt;width:110.8pt;height:34.15pt;z-index:-251628544;mso-position-vertical-relative:page;mso-width-relative:margin;mso-height-relative:margin" coordsize="64914,20020" o:spid="_x0000_s1026" w14:anchorId="591708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">
              <v:shape id="Forma libre 1073887755" style="position:absolute;left:8451;width:7253;height:11623;visibility:visible;mso-wrap-style:square;v-text-anchor:middle" coordsize="725300,1162344" o:spid="_x0000_s1027" fillcolor="#ff9c1a" stroked="f" strokeweight=".15964mm" path="m1,828517v-241,87808,34302,172143,96081,234584c215751,1182118,377419,1182118,480404,1125772,606977,1057352,890616,852091,596046,,596046,402472,1,443294,1,8285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">
                <v:stroke joinstyle="miter"/>
                <v:path arrowok="t" o:connecttype="custom" o:connectlocs="1,828517;96082,1063101;480404,1125772;596046,0;1,828517" o:connectangles="0,0,0,0,0"/>
              </v:shape>
              <v:shape id="Forma libre 1646054699" style="position:absolute;left:4228;width:6939;height:11623;visibility:visible;mso-wrap-style:square;v-text-anchor:middle" coordsize="693851,1162344" o:spid="_x0000_s1028" fillcolor="#0da9ff" stroked="f" strokeweight=".15964mm" path="m693852,352451c674291,246658,642647,139140,595470,,595470,402472,1,443294,1,828517v-241,87808,34302,172143,96081,234584c215176,1182118,378570,1182118,480404,1125772,242791,873364,326790,581285,693852,3524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">
                <v:stroke joinstyle="miter"/>
                <v:path arrowok="t" o:connecttype="custom" o:connectlocs="693852,352451;595470,0;1,828517;96082,1063101;480404,1125772;693852,352451" o:connectangles="0,0,0,0,0,0"/>
              </v:shape>
              <v:shape id="Forma libre 1382546070" style="position:absolute;width:6938;height:14362;visibility:visible;mso-wrap-style:square;v-text-anchor:middle" coordsize="693850,1436250" o:spid="_x0000_s1029" fillcolor="#00a443" stroked="f" strokeweight=".15964mm" path="m693851,352451c674290,246658,643222,139140,596044,,596044,402472,,443294,,828517v,197787,160518,285181,160518,285181c135871,1219398,130796,1328721,145559,1436250r75944,-12649c184682,1293660,207120,1152220,209996,1137846v97232,39672,198490,27598,270982,-12074c243366,873364,327364,581285,693851,3524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">
                <v:stroke joinstyle="miter"/>
                <v:path arrowok="t" o:connecttype="custom" o:connectlocs="693851,352451;596044,0;0,828517;160518,1113698;145559,1436250;221503,1423601;209996,1137846;480978,1125772;693851,352451" o:connectangles="0,0,0,0,0,0,0,0,0"/>
              </v:shape>
              <v:shape id="Forma libre 1341787054" style="position:absolute;left:18243;top:3254;width:6013;height:7866;visibility:visible;mso-wrap-style:square;v-text-anchor:middle" coordsize="601261,786599" o:spid="_x0000_s1030" fillcolor="#00a443" stroked="f" strokeweight=".15964mm" path="m438403,654330v-31643,19549,-74793,29898,-128299,29898c256598,684228,209996,670429,174326,642831,138765,616665,112224,580097,98382,538188l,579586v13072,40799,34860,78269,63862,109817c93262,721043,129456,745617,169723,761273v44749,17301,92404,25890,140381,25298c369363,786571,421143,777372,464869,758398v43725,-18974,77094,-43697,100683,-76470c589549,648230,602057,607713,601222,566362v524,-33360,-8238,-66201,-25314,-94869c559413,443895,534098,419747,499964,399048,466595,378350,423445,361101,372240,347302l278461,322004c234736,309929,201366,295555,177778,279456,154189,263358,143258,238634,143258,205862v,-32773,14383,-56346,43150,-75320c215174,111568,253146,102369,300899,102369v47752,,85724,10349,118518,31048c452211,154115,475800,186313,488457,229435r99533,-36797c576742,153075,556456,116662,528731,86270,501580,57769,468344,35760,431499,21874,389408,6902,344998,-497,300324,26,245667,26,197914,8650,156490,27049,115066,45448,83423,70171,60985,102944,37891,135504,25798,174578,26465,214486v-1841,67098,32697,129964,90328,164439c151405,400313,189026,416400,228407,426646r93204,25298c354232,459804,386019,470780,416541,484717v24164,11499,41999,24723,52930,39672c480909,539195,486990,557432,486731,576136v,32773,-16109,58646,-48328,781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">
                <v:stroke joinstyle="miter"/>
                <v:path arrowok="t" o:connecttype="custom" o:connectlocs="438403,654330;310104,684228;174326,642831;98382,538188;0,579586;63862,689403;169723,761273;310104,786571;464869,758398;565552,681928;601222,566362;575908,471493;499964,399048;372240,347302;278461,322004;177778,279456;143258,205862;186408,130542;300899,102369;419417,133417;488457,229435;587990,192638;528731,86270;431499,21874;300324,26;156490,27049;60985,102944;26465,214486;116793,378925;228407,426646;321611,451944;416541,484717;469471,524389;486731,576136;438403,654330" o:connectangles="0,0,0,0,0,0,0,0,0,0,0,0,0,0,0,0,0,0,0,0,0,0,0,0,0,0,0,0,0,0,0,0,0,0,0"/>
              </v:shape>
              <v:shape id="Forma libre 177615015" style="position:absolute;left:25113;top:3369;width:5638;height:7629;visibility:visible;mso-wrap-style:square;v-text-anchor:middle" coordsize="563825,762971" o:spid="_x0000_s1031" fillcolor="#00a443" stroked="f" strokeweight=".15964mm" path="m112190,492741r170298,c340597,492741,390650,482966,432074,463418v40095,-18163,73925,-47768,97232,-85094c552319,341526,563826,297829,563826,247808v,-77045,-25315,-137416,-75369,-181688c438403,21848,369363,,281337,l,,,762972r112190,l112190,492741xm272707,101768v54082,,96656,12074,127149,36222c430349,162139,445883,198936,445883,247808v,48871,-15534,83944,-46027,108667c369363,381199,326789,393273,272707,393273r-160517,l112190,101768r1605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">
                <v:stroke joinstyle="miter"/>
                <v:path arrowok="t" o:connecttype="custom" o:connectlocs="112190,492741;282488,492741;432074,463418;529306,378324;563826,247808;488457,66120;281337,0;0,0;0,762972;112190,762972;272707,101768;399856,137990;445883,247808;399856,356475;272707,393273;112190,393273;112190,101768" o:connectangles="0,0,0,0,0,0,0,0,0,0,0,0,0,0,0,0,0"/>
              </v:shape>
              <v:shape id="Forma libre 1212296664" style="position:absolute;left:33472;top:3369;width:5213;height:7629;visibility:visible;mso-wrap-style:square;v-text-anchor:middle" coordsize="521250,762971" o:spid="_x0000_s1032" fillcolor="#00a443" stroked="f" strokeweight=".15964mm" path="m521251,661779r-409061,l112190,426045r364185,l476375,326002r-364185,l112190,101768r409061,l521251,,112190,,47177,,,,,762972r47177,l112190,762972r409061,l521251,6617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">
                <v:stroke joinstyle="miter"/>
                <v:path arrowok="t" o:connecttype="custom" o:connectlocs="521251,661779;112190,661779;112190,426045;476375,426045;476375,326002;112190,326002;112190,101768;521251,101768;521251,0;112190,0;47177,0;0,0;0,762972;47177,762972;112190,762972;521251,762972;521251,661779" o:connectangles="0,0,0,0,0,0,0,0,0,0,0,0,0,0,0,0,0"/>
              </v:shape>
              <v:shape id="Forma libre 1550037006" style="position:absolute;left:39300;top:5352;width:4753;height:5646;visibility:visible;mso-wrap-style:square;v-text-anchor:middle" coordsize="475224,564628" o:spid="_x0000_s1033" fillcolor="#00a443" stroked="f" strokeweight=".15964mm" path="m107012,236327v,-44272,12657,-78770,38547,-103493c171449,108111,204819,94887,245092,94887v33593,-1145,65990,12522,88601,37372c356131,156982,367638,190330,367638,232302r,332327l475225,564629r,-349576c475225,171356,466595,133409,448759,101211,432247,69882,407088,43939,376268,26466,309880,-10015,229138,-8704,163970,29916,139501,45331,119784,67225,107012,93162r,-82220l,10942,,564629r107012,l107012,2363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">
                <v:stroke joinstyle="miter"/>
                <v:path arrowok="t" o:connecttype="custom" o:connectlocs="107012,236327;145559,132834;245092,94887;333693,132259;367638,232302;367638,564629;475225,564629;475225,215053;448759,101211;376268,26466;163970,29916;107012,93162;107012,10942;0,10942;0,564629;107012,564629" o:connectangles="0,0,0,0,0,0,0,0,0,0,0,0,0,0,0,0"/>
              </v:shape>
              <v:shape id="Forma libre 468452587" style="position:absolute;left:44749;top:5352;width:5219;height:5768;visibility:visible;mso-wrap-style:square;v-text-anchor:middle" coordsize="521901,576762" o:spid="_x0000_s1034" fillcolor="#00a443" stroked="f" strokeweight=".15964mm" path="m512081,438160l429233,386988v-10281,20796,-24325,39511,-41424,55196c372350,456041,354106,466430,334303,472657v-20350,6072,-41476,9171,-62711,9200c242135,482276,213109,474727,187593,460008,162031,444634,141607,422020,128909,395038,117098,369136,110268,341244,108773,312818r411938,c521649,307891,522034,302877,521861,297869r,-14374c521861,226574,510930,177128,489067,134581,446671,50625,359922,-1656,265838,40,229011,-282,192472,6554,158251,20164,126447,33612,97830,53592,74253,78810,49669,104884,30850,135834,19021,169653,5886,207739,-535,247813,35,288095v,56921,11506,107518,34520,150640c56682,480638,89925,515647,130635,539928v42742,24895,91490,37619,140957,36797c303172,576731,334573,572079,364796,562926v30279,-9401,58424,-24637,82847,-44847c473982,495748,495851,468632,512081,438160xm149621,141480v13158,-16863,30378,-30116,50054,-38522c220347,94713,242434,90608,264688,90884v41257,-1259,80845,16300,107587,47721c392412,161604,405069,193227,410822,233474r-298597,c113605,223366,115717,213373,118553,203576v6346,-22470,16886,-43542,31068,-620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">
                <v:stroke joinstyle="miter"/>
                <v:path arrowok="t" o:connecttype="custom" o:connectlocs="512081,438160;429233,386988;387809,442184;334303,472657;271592,481857;187593,460008;128909,395038;108773,312818;520711,312818;521861,297869;521861,283495;489067,134581;265838,40;158251,20164;74253,78810;19021,169653;35,288095;34555,438735;130635,539928;271592,576725;364796,562926;447643,518079;512081,438160;149621,141480;199675,102958;264688,90884;372275,138605;410822,233474;112225,233474;118553,203576;149621,141480" o:connectangles="0,0,0,0,0,0,0,0,0,0,0,0,0,0,0,0,0,0,0,0,0,0,0,0,0,0,0,0,0,0,0"/>
              </v:shape>
              <v:shape id="Forma libre 953399215" style="position:absolute;left:50686;top:5352;width:2888;height:5646;visibility:visible;mso-wrap-style:square;v-text-anchor:middle" coordsize="288816,564621" o:spid="_x0000_s1035" fillcolor="#00a443" stroked="f" strokeweight=".15964mm" path="m288817,113278r,-113268l257174,10c225990,-346,195383,8451,169148,25309v-27622,19008,-49191,45554,-62136,76469l107012,10935,,10935,,564621r107012,l107012,269092v,-47147,11506,-84519,35670,-113267c165051,128393,198760,112714,234160,113278r546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">
                <v:stroke joinstyle="miter"/>
                <v:path arrowok="t" o:connecttype="custom" o:connectlocs="288817,113278;288817,10;257174,10;169148,25309;107012,101778;107012,10935;0,10935;0,564621;107012,564621;107012,269092;142682,155825;234160,113278" o:connectangles="0,0,0,0,0,0,0,0,0,0,0,0"/>
              </v:shape>
              <v:shape id="Forma libre 2135204290" style="position:absolute;left:53626;top:5352;width:5334;height:7584;visibility:visible;mso-wrap-style:square;v-text-anchor:middle" coordsize="533368,758435" o:spid="_x0000_s1036" fillcolor="#00a443" stroked="f" strokeweight=".15964mm" path="m120855,491076v37684,23136,81179,35101,125422,34497c312958,528390,376302,496106,413123,440479v4546,-6169,8630,-12707,12082,-19549l425205,499125v,36222,-7479,66695,-23013,90844c387809,614019,366579,633234,341207,645165v-26235,12356,-54944,18646,-83998,18399c223494,663943,190297,655204,161128,638265,132247,620413,107968,595983,90362,566970l15569,626766v31356,57398,84401,99853,147285,117867c241099,767654,325040,761732,399315,727959v40734,-19646,74736,-50844,97807,-89694c521286,598593,533368,550296,533368,493950r,-482966l425205,10984r,93143c421753,97285,417669,90748,413123,84579,396036,59125,373138,38053,346385,23058,315490,7137,281027,-774,246277,60,212908,-21,179827,6631,149046,19608,119302,32453,92491,51237,70226,74804,47845,99079,30297,127367,18446,158174,6019,191648,-253,227106,35,262816v-748,46911,10529,93236,32794,134541c53541,435695,83861,467991,120855,491076xm130060,175997v13003,-24378,32507,-44680,56382,-58646c237417,88995,299438,88995,350412,117351v23589,14283,43036,34504,56383,58646c421006,202704,428082,232585,427507,262816v517,29858,-6617,59348,-20712,85669c393448,372628,374001,392849,350412,407131v-50974,28357,-112995,28357,-163970,c162567,393166,143063,372864,130060,348485,115964,322164,108830,292674,109348,262816v-575,-30231,6502,-60112,20712,-868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">
                <v:stroke joinstyle="miter"/>
                <v:path arrowok="t" o:connecttype="custom" o:connectlocs="120855,491076;246277,525573;413123,440479;425205,420930;425205,499125;402192,589969;341207,645165;257209,663564;161128,638265;90362,566970;15569,626766;162854,744633;399315,727959;497122,638265;533368,493950;533368,10984;425205,10984;425205,104127;413123,84579;346385,23058;246277,60;149046,19608;70226,74804;18446,158174;35,262816;32829,397357;120855,491076;130060,175997;186442,117351;350412,117351;406795,175997;427507,262816;406795,348485;350412,407131;186442,407131;130060,348485;109348,262816;130060,175997" o:connectangles="0,0,0,0,0,0,0,0,0,0,0,0,0,0,0,0,0,0,0,0,0,0,0,0,0,0,0,0,0,0,0,0,0,0,0,0,0,0"/>
              </v:shape>
              <v:shape id="Forma libre 1104061916" style="position:absolute;left:59391;top:5462;width:5523;height:7342;visibility:visible;mso-wrap-style:square;v-text-anchor:middle" coordsize="552319,734223" o:spid="_x0000_s1037" fillcolor="#00a443" stroked="f" strokeweight=".15964mm" path="m84574,734224r117943,l552319,,434951,,308378,261607v-8055,16674,-18410,39672,-31643,68420l245091,260457,121970,,,,220928,449044,84574,734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">
                <v:stroke joinstyle="miter"/>
                <v:path arrowok="t" o:connecttype="custom" o:connectlocs="84574,734224;202517,734224;552319,0;434951,0;308378,261607;276735,330027;245091,260457;121970,0;0,0;220928,449044" o:connectangles="0,0,0,0,0,0,0,0,0,0"/>
              </v:shape>
              <v:shape id="Forma libre 571134157" style="position:absolute;left:18537;top:12269;width:6363;height:7630;visibility:visible;mso-wrap-style:square;v-text-anchor:middle" coordsize="636317,762971" o:spid="_x0000_s1038" fillcolor="#00a443" stroked="f" strokeweight=".15964mm" path="m524128,475492r,97743l466595,493891,101259,,,,,762972r112190,l112190,189737v23588,33347,43150,59796,57533,79344l535059,762972r101259,l636318,,524128,r,4754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">
                <v:stroke joinstyle="miter"/>
                <v:path arrowok="t" o:connecttype="custom" o:connectlocs="524128,475492;524128,573235;466595,493891;101259,0;0,0;0,762972;112190,762972;112190,189737;169723,269081;535059,762972;636318,762972;636318,0;524128,0" o:connectangles="0,0,0,0,0,0,0,0,0,0,0,0,0"/>
              </v:shape>
              <v:shape id="Forma libre 1401413891" style="position:absolute;left:25768;top:14252;width:5219;height:5768;visibility:visible;mso-wrap-style:square;v-text-anchor:middle" coordsize="521901,576752" o:spid="_x0000_s1039" fillcolor="#00a443" stroked="f" strokeweight=".15964mm" path="m397590,35678c357898,11656,312233,-700,265838,31,229011,-291,192472,6545,158251,20154,126447,33602,97830,53582,74253,78800,49669,104874,30850,135825,19021,169644,5886,207729,-535,247804,35,288086v,56921,11506,107517,34520,150639c56682,480628,89925,515638,130635,539918v42742,24896,91490,37620,140957,36797c303172,576721,334574,572070,364796,562916v30279,-9400,58425,-24637,82848,-44846c473982,495738,495851,468623,512081,438150l429233,386979v-10281,20796,-24325,39511,-41424,55196c372350,456031,354112,466421,334303,472648v-20349,6071,-41475,9170,-62711,9199c242135,482267,213109,474718,187593,459999,162031,444624,141607,422011,128909,395028,117104,369126,110269,341235,108773,312809r411938,c521649,307881,522034,302868,521861,297860r,-14374c521861,226565,510930,177118,489067,134571,468223,93853,436574,59642,397590,35678xm149621,141471v13158,-16864,30378,-30117,50054,-38523c220347,94704,242434,90598,264688,90874v41257,-1259,80845,16300,107587,47722c392412,161594,405069,193217,410822,233464r-298597,c113606,223356,115717,213364,118553,203566v6346,-22469,16886,-43541,31068,-620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">
                <v:stroke joinstyle="miter"/>
                <v:path arrowok="t" o:connecttype="custom" o:connectlocs="397590,35678;265838,31;158251,20154;74253,78800;19021,169644;35,288086;34555,438725;130635,539918;271592,576715;364796,562916;447644,518070;512081,438150;429233,386979;387809,442175;334303,472648;271592,481847;187593,459999;128909,395028;108773,312809;520711,312809;521861,297860;521861,283486;489067,134571;397590,35678;149621,141471;199675,102948;264688,90874;372275,138596;410822,233464;112225,233464;118553,203566;149621,141471" o:connectangles="0,0,0,0,0,0,0,0,0,0,0,0,0,0,0,0,0,0,0,0,0,0,0,0,0,0,0,0,0,0,0,0"/>
              </v:shape>
              <v:shape id="Forma libre 691397436" style="position:absolute;left:31021;top:12545;width:3378;height:7354;visibility:visible;mso-wrap-style:square;v-text-anchor:middle" coordsize="337719,735373" o:spid="_x0000_s1040" fillcolor="#00a443" stroked="f" strokeweight=".15964mm" path="m209996,l102409,64971r,116716l,181687r,89694l102409,271381r,292655c101891,594980,108381,625643,121395,653730v12277,25344,31931,46382,56382,60370c201942,727899,232434,735374,269255,735374r68465,l337720,641655r-56383,c256598,641655,238187,634181,227256,619807,216325,605433,209996,584159,209996,556561r,-285180l337720,271381r,-89694l209996,181687,2099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">
                <v:stroke joinstyle="miter"/>
                <v:path arrowok="t" o:connecttype="custom" o:connectlocs="209996,0;102409,64971;102409,181687;0,181687;0,271381;102409,271381;102409,564036;121395,653730;177777,714100;269255,735374;337720,735374;337720,641655;281337,641655;227256,619807;209996,556561;209996,271381;337720,271381;337720,181687;209996,181687" o:connectangles="0,0,0,0,0,0,0,0,0,0,0,0,0,0,0,0,0,0,0"/>
              </v:shape>
              <v:shape id="Forma libre 190882133" style="position:absolute;left:34721;top:14362;width:8026;height:5537;visibility:visible;mso-wrap-style:square;v-text-anchor:middle" coordsize="802588,553686" o:spid="_x0000_s1041" fillcolor="#00a443" stroked="f" strokeweight=".15964mm" path="m602948,297829v-5178,15524,-9780,31623,-13808,47147c585113,360500,579935,377749,574757,396722l543114,298404,448184,,355555,,261776,297829v-5178,16674,-9781,32773,-14383,48297c242790,361650,237037,378899,231284,397872v-5754,-18973,-10932,-36222,-14959,-51746c212297,330602,207120,314503,201942,297829l113916,,,,176052,553686r101258,l371089,256432v8055,-24148,17836,-56346,29342,-97168c414239,200086,424595,232284,432074,256432r93780,297254l628263,553686,802589,,691550,,602948,2978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">
                <v:stroke joinstyle="miter"/>
                <v:path arrowok="t" o:connecttype="custom" o:connectlocs="602948,297829;589140,344976;574757,396722;543114,298404;448184,0;355555,0;261776,297829;247393,346126;231284,397872;216325,346126;201942,297829;113916,0;0,0;176052,553686;277310,553686;371089,256432;400431,159264;432074,256432;525854,553686;628263,553686;802589,0;691550,0" o:connectangles="0,0,0,0,0,0,0,0,0,0,0,0,0,0,0,0,0,0,0,0,0,0"/>
              </v:shape>
              <v:shape id="Forma libre 1876378440" style="position:absolute;left:42752;top:14252;width:5616;height:5768;visibility:visible;mso-wrap-style:square;v-text-anchor:middle" coordsize="561603,576767" o:spid="_x0000_s1042" fillcolor="#00a443" stroked="f" strokeweight=".15964mm" path="m425224,36279c380975,11550,330927,-955,280240,57,242228,-357,204509,6675,169201,20755,135487,34301,104931,54661,79449,80551,53674,106562,33682,137714,20766,171970,6578,209026,-447,248440,53,288112v-978,52298,11501,103970,36246,150064c59819,480735,94667,515963,136982,539944v44048,24781,93866,37476,144409,36798c319432,576914,357145,569687,392430,555468v33427,-13776,63753,-34106,89177,-59796c507612,469960,527817,438987,540866,404829v14193,-37258,21218,-76855,20712,-116717c561578,230616,549496,180019,524757,136897,501628,94730,467149,59876,425224,36279xm439607,368606v-8118,22251,-20424,42743,-36245,60371c388115,445300,369451,458058,348705,466349v-21719,8895,-44991,13391,-68465,13225c249713,480080,219640,472122,193365,456575,167228,440953,146073,418220,132380,391030,116702,359033,109004,323725,109942,288112v-328,-27541,3947,-54938,12657,-81070c130429,184952,142552,164633,158270,147247v14826,-16542,33358,-29352,54081,-37373c233943,101278,257003,96984,280240,97225v31103,-742,61791,7227,88602,22998c395082,135460,416289,158050,429827,185194v14958,28748,22438,62671,22438,102918c452696,315468,448416,342699,439607,36860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">
                <v:stroke joinstyle="miter"/>
                <v:path arrowok="t" o:connecttype="custom" o:connectlocs="425224,36279;280240,57;169201,20755;79449,80551;20766,171970;53,288112;36299,438176;136982,539944;281391,576742;392430,555468;481607,495672;540866,404829;561578,288112;524757,136897;425224,36279;439607,368606;403362,428977;348705,466349;280240,479574;193365,456575;132380,391030;109942,288112;122599,207042;158270,147247;212351,109874;280240,97225;368842,120223;429827,185194;452265,288112;439607,368606" o:connectangles="0,0,0,0,0,0,0,0,0,0,0,0,0,0,0,0,0,0,0,0,0,0,0,0,0,0,0,0,0,0"/>
              </v:shape>
              <v:shape id="Forma libre 1758905110" style="position:absolute;left:49075;top:14253;width:2889;height:5646;visibility:visible;mso-wrap-style:square;v-text-anchor:middle" coordsize="288816,564621" o:spid="_x0000_s1043" fillcolor="#00a443" stroked="f" strokeweight=".15964mm" path="m169148,25309v-25315,16673,-46602,41972,-62712,76469l106436,10935,,10935,,564621r106436,l106436,269092v,-47147,12082,-84519,36246,-113267c165051,128393,198760,112720,234160,113277r54657,l288817,10r-31643,c225985,-346,195383,8451,169148,25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">
                <v:stroke joinstyle="miter"/>
                <v:path arrowok="t" o:connecttype="custom" o:connectlocs="169148,25309;106436,101778;106436,10935;0,10935;0,564621;106436,564621;106436,269092;142682,155825;234160,113277;288817,113277;288817,10;257174,10;169148,25309" o:connectangles="0,0,0,0,0,0,0,0,0,0,0,0,0"/>
              </v:shape>
              <v:shape id="Forma libre 949183197" style="position:absolute;left:52464;top:12269;width:4741;height:7630;visibility:visible;mso-wrap-style:square;v-text-anchor:middle" coordsize="474073,762971" o:spid="_x0000_s1044" fillcolor="#00a443" stroked="f" strokeweight=".15964mm" path="m465444,209285r-132326,l107587,458818,107587,,,,,762972r107587,l107587,485841,342323,762972r131751,l221503,470317,465444,2092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">
                <v:stroke joinstyle="miter"/>
                <v:path arrowok="t" o:connecttype="custom" o:connectlocs="465444,209285;333118,209285;107587,458818;107587,0;0,0;0,762972;107587,762972;107587,485841;342323,762972;474074,762972;221503,470317;465444,209285" o:connectangles="0,0,0,0,0,0,0,0,0,0,0,0"/>
              </v:shape>
              <v:shape id="Forma libre 972047422" style="position:absolute;left:56963;top:14253;width:4644;height:5767;visibility:visible;mso-wrap-style:square;v-text-anchor:middle" coordsize="464347,576742" o:spid="_x0000_s1045" fillcolor="#00a443" stroked="f" strokeweight=".15964mm" path="m422293,309904c394103,283456,350953,263332,292844,248383l238763,235734v-19677,-5295,-39065,-11625,-58109,-18973c165926,211431,152233,203439,140381,193187v-10183,-9688,-15649,-23332,-14959,-37372c125422,136841,134627,121892,154189,109818,173750,97744,198490,91419,229557,91419v29918,-408,59432,6923,85725,21274c340596,127067,357856,151215,368213,185138r89176,-32198c449392,121392,433340,92460,410787,68996,388637,46342,361711,28869,331966,17825,263387,-6709,188306,-5893,120244,20124,91075,31957,65473,51178,46027,75895,28363,99193,19043,127745,19561,156965v-1093,38344,13463,75486,40273,102918c86702,287866,129852,309139,189284,323703r55807,14374c284214,346702,312980,356476,331966,367975v17318,9286,28019,27495,27617,47147c359583,435820,348651,452494,326788,465718v-21862,13224,-51780,20124,-90327,20124c214886,486009,193427,482306,173175,474918v-19964,-6584,-38145,-17813,-52931,-32773c104883,426230,93434,406929,86875,385799l,423746v20941,64442,71398,115044,135778,136266c168170,571172,202229,576806,236461,576686v41251,782,82273,-6446,120820,-21274c388349,543286,415562,523030,436102,496766v18698,-24177,28651,-53971,28191,-84519c465386,373731,450140,336548,422293,3099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">
                <v:stroke joinstyle="miter"/>
                <v:path arrowok="t" o:connecttype="custom" o:connectlocs="422293,309904;292844,248383;238763,235734;180654,216761;140381,193187;125422,155815;154189,109818;229557,91419;315282,112693;368213,185138;457389,152940;410787,68996;331966,17825;120244,20124;46027,75895;19561,156965;59834,259883;189284,323703;245091,338077;331966,367975;359583,415122;326788,465718;236461,485842;173175,474918;120244,442145;86875,385799;0,423746;135778,560012;236461,576686;357281,555412;436102,496766;464293,412247;422293,309904" o:connectangles="0,0,0,0,0,0,0,0,0,0,0,0,0,0,0,0,0,0,0,0,0,0,0,0,0,0,0,0,0,0,0,0,0"/>
              </v:shape>
              <w10:wrap anchory="page"/>
            </v:group>
          </w:pict>
        </mc:Fallback>
      </mc:AlternateContent>
    </w:r>
    <w:r w:rsidR="00E8720E">
      <w:rPr>
        <w:b/>
        <w:bCs/>
        <w:sz w:val="24"/>
        <w:szCs w:val="24"/>
      </w:rPr>
      <w:t>FINAL</w:t>
    </w:r>
    <w:r w:rsidR="00EF078E" w:rsidRPr="00EF078E">
      <w:rPr>
        <w:b/>
        <w:bCs/>
        <w:sz w:val="24"/>
        <w:szCs w:val="24"/>
      </w:rPr>
      <w:t xml:space="preserve"> </w:t>
    </w:r>
    <w:proofErr w:type="spellStart"/>
    <w:r w:rsidR="00EF078E" w:rsidRPr="00EF078E">
      <w:rPr>
        <w:b/>
        <w:bCs/>
        <w:sz w:val="24"/>
        <w:szCs w:val="24"/>
      </w:rPr>
      <w:t>OPERATIONAL</w:t>
    </w:r>
    <w:proofErr w:type="spellEnd"/>
    <w:r w:rsidR="00EF078E" w:rsidRPr="00EF078E">
      <w:rPr>
        <w:b/>
        <w:bCs/>
        <w:sz w:val="24"/>
        <w:szCs w:val="24"/>
      </w:rPr>
      <w:t xml:space="preserve"> </w:t>
    </w:r>
    <w:proofErr w:type="spellStart"/>
    <w:r w:rsidR="00EF078E" w:rsidRPr="00EF078E">
      <w:rPr>
        <w:b/>
        <w:bCs/>
        <w:sz w:val="24"/>
        <w:szCs w:val="24"/>
      </w:rPr>
      <w:t>NOTIFICATION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400"/>
    <w:multiLevelType w:val="multilevel"/>
    <w:tmpl w:val="2C38B87A"/>
    <w:styleLink w:val="CurrentList1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8C38" w:themeColor="accent1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" w15:restartNumberingAfterBreak="0">
    <w:nsid w:val="09C85DA4"/>
    <w:multiLevelType w:val="multilevel"/>
    <w:tmpl w:val="392EE520"/>
    <w:styleLink w:val="Listaactual1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2" w15:restartNumberingAfterBreak="0">
    <w:nsid w:val="0B0871A4"/>
    <w:multiLevelType w:val="multilevel"/>
    <w:tmpl w:val="AD80A75E"/>
    <w:name w:val="Iberdrola2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8C38" w:themeColor="accent1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3" w15:restartNumberingAfterBreak="0">
    <w:nsid w:val="0DEB3280"/>
    <w:multiLevelType w:val="multilevel"/>
    <w:tmpl w:val="568815AE"/>
    <w:styleLink w:val="Listaactual2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A343" w:themeColor="accen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4" w15:restartNumberingAfterBreak="0">
    <w:nsid w:val="0F3B0D4D"/>
    <w:multiLevelType w:val="multilevel"/>
    <w:tmpl w:val="260A954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2">
      <w:start w:val="1"/>
      <w:numFmt w:val="bullet"/>
      <w:pStyle w:val="Level2Bullets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5" w15:restartNumberingAfterBreak="0">
    <w:nsid w:val="180956ED"/>
    <w:multiLevelType w:val="hybridMultilevel"/>
    <w:tmpl w:val="50A897C4"/>
    <w:lvl w:ilvl="0" w:tplc="07106D20">
      <w:start w:val="1"/>
      <w:numFmt w:val="lowerLetter"/>
      <w:pStyle w:val="Letter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BDB8CC6A">
      <w:start w:val="1"/>
      <w:numFmt w:val="decimalZero"/>
      <w:lvlText w:val="%2."/>
      <w:lvlJc w:val="left"/>
      <w:pPr>
        <w:ind w:left="1520" w:hanging="4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1172"/>
    <w:multiLevelType w:val="multilevel"/>
    <w:tmpl w:val="9B2217A2"/>
    <w:name w:val="Iberdrola List"/>
    <w:lvl w:ilvl="0">
      <w:start w:val="1"/>
      <w:numFmt w:val="decimal"/>
      <w:pStyle w:val="Heading1"/>
      <w:lvlText w:val="%1."/>
      <w:lvlJc w:val="left"/>
      <w:pPr>
        <w:ind w:left="8582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A0F784F"/>
    <w:multiLevelType w:val="hybridMultilevel"/>
    <w:tmpl w:val="B4747EFC"/>
    <w:lvl w:ilvl="0" w:tplc="68A03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 w:tplc="FFFFFFFF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8" w15:restartNumberingAfterBreak="0">
    <w:nsid w:val="1F913CC5"/>
    <w:multiLevelType w:val="multilevel"/>
    <w:tmpl w:val="506CAA9E"/>
    <w:name w:val="Iberdrola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DCEBE1" w:themeColor="background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808080" w:themeColor="background1" w:themeShade="80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DCEBE1" w:themeColor="background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808080" w:themeColor="background1" w:themeShade="80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DCEBE1" w:themeColor="background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9" w15:restartNumberingAfterBreak="0">
    <w:nsid w:val="20C32304"/>
    <w:multiLevelType w:val="hybridMultilevel"/>
    <w:tmpl w:val="D8F4CA84"/>
    <w:lvl w:ilvl="0" w:tplc="AB86C08C">
      <w:start w:val="1"/>
      <w:numFmt w:val="bullet"/>
      <w:pStyle w:val="Level1Bullets"/>
      <w:lvlText w:val=""/>
      <w:lvlJc w:val="left"/>
      <w:pPr>
        <w:ind w:left="360" w:hanging="360"/>
      </w:pPr>
      <w:rPr>
        <w:rFonts w:ascii="Wingdings" w:hAnsi="Wingdings" w:hint="default"/>
        <w:color w:val="00402A" w:themeColor="text2"/>
      </w:rPr>
    </w:lvl>
    <w:lvl w:ilvl="1" w:tplc="0C0A0003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0" w15:restartNumberingAfterBreak="0">
    <w:nsid w:val="24E21CBC"/>
    <w:multiLevelType w:val="multilevel"/>
    <w:tmpl w:val="72BE8030"/>
    <w:name w:val="Iberdrola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BFBFBF" w:themeColor="background1" w:themeShade="BF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BFBFBF" w:themeColor="background1" w:themeShade="BF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1" w15:restartNumberingAfterBreak="0">
    <w:nsid w:val="24EC2EF2"/>
    <w:multiLevelType w:val="multilevel"/>
    <w:tmpl w:val="392EE520"/>
    <w:name w:val="Iberdrola22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12" w15:restartNumberingAfterBreak="0">
    <w:nsid w:val="26DC7868"/>
    <w:multiLevelType w:val="hybridMultilevel"/>
    <w:tmpl w:val="F2A4440C"/>
    <w:lvl w:ilvl="0" w:tplc="0FE6551C">
      <w:start w:val="1"/>
      <w:numFmt w:val="decimalZero"/>
      <w:pStyle w:val="LargeNumberedlist"/>
      <w:lvlText w:val="%1"/>
      <w:lvlJc w:val="left"/>
      <w:pPr>
        <w:ind w:left="673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739" w:hanging="360"/>
      </w:pPr>
    </w:lvl>
    <w:lvl w:ilvl="2" w:tplc="0809001B" w:tentative="1">
      <w:start w:val="1"/>
      <w:numFmt w:val="lowerRoman"/>
      <w:lvlText w:val="%3."/>
      <w:lvlJc w:val="right"/>
      <w:pPr>
        <w:ind w:left="7459" w:hanging="180"/>
      </w:pPr>
    </w:lvl>
    <w:lvl w:ilvl="3" w:tplc="0809000F" w:tentative="1">
      <w:start w:val="1"/>
      <w:numFmt w:val="decimal"/>
      <w:lvlText w:val="%4."/>
      <w:lvlJc w:val="left"/>
      <w:pPr>
        <w:ind w:left="8179" w:hanging="360"/>
      </w:pPr>
    </w:lvl>
    <w:lvl w:ilvl="4" w:tplc="08090019" w:tentative="1">
      <w:start w:val="1"/>
      <w:numFmt w:val="lowerLetter"/>
      <w:lvlText w:val="%5."/>
      <w:lvlJc w:val="left"/>
      <w:pPr>
        <w:ind w:left="8899" w:hanging="360"/>
      </w:pPr>
    </w:lvl>
    <w:lvl w:ilvl="5" w:tplc="0809001B" w:tentative="1">
      <w:start w:val="1"/>
      <w:numFmt w:val="lowerRoman"/>
      <w:lvlText w:val="%6."/>
      <w:lvlJc w:val="right"/>
      <w:pPr>
        <w:ind w:left="9619" w:hanging="180"/>
      </w:pPr>
    </w:lvl>
    <w:lvl w:ilvl="6" w:tplc="0809000F" w:tentative="1">
      <w:start w:val="1"/>
      <w:numFmt w:val="decimal"/>
      <w:lvlText w:val="%7."/>
      <w:lvlJc w:val="left"/>
      <w:pPr>
        <w:ind w:left="10339" w:hanging="360"/>
      </w:pPr>
    </w:lvl>
    <w:lvl w:ilvl="7" w:tplc="08090019" w:tentative="1">
      <w:start w:val="1"/>
      <w:numFmt w:val="lowerLetter"/>
      <w:lvlText w:val="%8."/>
      <w:lvlJc w:val="left"/>
      <w:pPr>
        <w:ind w:left="11059" w:hanging="360"/>
      </w:pPr>
    </w:lvl>
    <w:lvl w:ilvl="8" w:tplc="0809001B" w:tentative="1">
      <w:start w:val="1"/>
      <w:numFmt w:val="lowerRoman"/>
      <w:lvlText w:val="%9."/>
      <w:lvlJc w:val="right"/>
      <w:pPr>
        <w:ind w:left="11779" w:hanging="180"/>
      </w:pPr>
    </w:lvl>
  </w:abstractNum>
  <w:abstractNum w:abstractNumId="13" w15:restartNumberingAfterBreak="0">
    <w:nsid w:val="27FE6D61"/>
    <w:multiLevelType w:val="multilevel"/>
    <w:tmpl w:val="468E228E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abstractNum w:abstractNumId="14" w15:restartNumberingAfterBreak="0">
    <w:nsid w:val="2BB8661A"/>
    <w:multiLevelType w:val="hybridMultilevel"/>
    <w:tmpl w:val="5F14F342"/>
    <w:lvl w:ilvl="0" w:tplc="C694D6CE">
      <w:start w:val="1"/>
      <w:numFmt w:val="bullet"/>
      <w:pStyle w:val="Milestones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8C38" w:themeColor="accent1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38B65C94"/>
    <w:multiLevelType w:val="multilevel"/>
    <w:tmpl w:val="85DA6F5C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8C38" w:themeColor="accent1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3F20609E"/>
    <w:multiLevelType w:val="multilevel"/>
    <w:tmpl w:val="3800B2DE"/>
    <w:name w:val="Iberdrola3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7" w15:restartNumberingAfterBreak="0">
    <w:nsid w:val="4CCA143C"/>
    <w:multiLevelType w:val="multilevel"/>
    <w:tmpl w:val="9302378C"/>
    <w:styleLink w:val="CurrentList3"/>
    <w:lvl w:ilvl="0">
      <w:start w:val="1"/>
      <w:numFmt w:val="lowerLetter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D66C5"/>
    <w:multiLevelType w:val="multilevel"/>
    <w:tmpl w:val="3800B2DE"/>
    <w:name w:val="Iberdrola3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9" w15:restartNumberingAfterBreak="0">
    <w:nsid w:val="5619467E"/>
    <w:multiLevelType w:val="hybridMultilevel"/>
    <w:tmpl w:val="EE4C5C76"/>
    <w:lvl w:ilvl="0" w:tplc="EEF4A8C8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0" w15:restartNumberingAfterBreak="0">
    <w:nsid w:val="5F453598"/>
    <w:multiLevelType w:val="multilevel"/>
    <w:tmpl w:val="A594A13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69D44AB4"/>
    <w:multiLevelType w:val="multilevel"/>
    <w:tmpl w:val="B4747EFC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2" w15:restartNumberingAfterBreak="0">
    <w:nsid w:val="6A807A84"/>
    <w:multiLevelType w:val="multilevel"/>
    <w:tmpl w:val="1DD02970"/>
    <w:styleLink w:val="Listaactual4"/>
    <w:lvl w:ilvl="0">
      <w:start w:val="1"/>
      <w:numFmt w:val="lowerLetter"/>
      <w:lvlText w:val="%1."/>
      <w:lvlJc w:val="left"/>
      <w:pPr>
        <w:ind w:left="72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02D71"/>
    <w:multiLevelType w:val="multilevel"/>
    <w:tmpl w:val="6F2EBC80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num w:numId="1" w16cid:durableId="1230385131">
    <w:abstractNumId w:val="9"/>
  </w:num>
  <w:num w:numId="2" w16cid:durableId="771782958">
    <w:abstractNumId w:val="19"/>
  </w:num>
  <w:num w:numId="3" w16cid:durableId="902646133">
    <w:abstractNumId w:val="5"/>
  </w:num>
  <w:num w:numId="4" w16cid:durableId="599721432">
    <w:abstractNumId w:val="5"/>
    <w:lvlOverride w:ilvl="0">
      <w:startOverride w:val="1"/>
    </w:lvlOverride>
  </w:num>
  <w:num w:numId="5" w16cid:durableId="1407461468">
    <w:abstractNumId w:val="1"/>
  </w:num>
  <w:num w:numId="6" w16cid:durableId="1625958861">
    <w:abstractNumId w:val="3"/>
  </w:num>
  <w:num w:numId="7" w16cid:durableId="1676607823">
    <w:abstractNumId w:val="13"/>
  </w:num>
  <w:num w:numId="8" w16cid:durableId="1742484781">
    <w:abstractNumId w:val="22"/>
  </w:num>
  <w:num w:numId="9" w16cid:durableId="1320425994">
    <w:abstractNumId w:val="14"/>
  </w:num>
  <w:num w:numId="10" w16cid:durableId="1030565669">
    <w:abstractNumId w:val="0"/>
  </w:num>
  <w:num w:numId="11" w16cid:durableId="1198079357">
    <w:abstractNumId w:val="7"/>
  </w:num>
  <w:num w:numId="12" w16cid:durableId="205459214">
    <w:abstractNumId w:val="23"/>
  </w:num>
  <w:num w:numId="13" w16cid:durableId="1500727397">
    <w:abstractNumId w:val="17"/>
  </w:num>
  <w:num w:numId="14" w16cid:durableId="1126971845">
    <w:abstractNumId w:val="21"/>
  </w:num>
  <w:num w:numId="15" w16cid:durableId="784732959">
    <w:abstractNumId w:val="4"/>
  </w:num>
  <w:num w:numId="16" w16cid:durableId="546071328">
    <w:abstractNumId w:val="15"/>
  </w:num>
  <w:num w:numId="17" w16cid:durableId="254481015">
    <w:abstractNumId w:val="6"/>
  </w:num>
  <w:num w:numId="18" w16cid:durableId="1342048114">
    <w:abstractNumId w:val="20"/>
  </w:num>
  <w:num w:numId="19" w16cid:durableId="1630891716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isplayBackgroundShape/>
  <w:embedTrueTypeFonts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A5"/>
    <w:rsid w:val="00001390"/>
    <w:rsid w:val="00002BAF"/>
    <w:rsid w:val="00014687"/>
    <w:rsid w:val="00016C34"/>
    <w:rsid w:val="00033436"/>
    <w:rsid w:val="000372DD"/>
    <w:rsid w:val="0005092E"/>
    <w:rsid w:val="0005599B"/>
    <w:rsid w:val="00055CA4"/>
    <w:rsid w:val="0006280B"/>
    <w:rsid w:val="00064AED"/>
    <w:rsid w:val="0006565A"/>
    <w:rsid w:val="00085060"/>
    <w:rsid w:val="00087C18"/>
    <w:rsid w:val="00091340"/>
    <w:rsid w:val="000930D2"/>
    <w:rsid w:val="000967C8"/>
    <w:rsid w:val="00097D05"/>
    <w:rsid w:val="000A6C9E"/>
    <w:rsid w:val="000B04A0"/>
    <w:rsid w:val="000B736C"/>
    <w:rsid w:val="000C37F1"/>
    <w:rsid w:val="000C38F4"/>
    <w:rsid w:val="000C6B8C"/>
    <w:rsid w:val="000E2416"/>
    <w:rsid w:val="000F224D"/>
    <w:rsid w:val="000F23AF"/>
    <w:rsid w:val="000F56A6"/>
    <w:rsid w:val="001005EC"/>
    <w:rsid w:val="00115B6C"/>
    <w:rsid w:val="00117CAF"/>
    <w:rsid w:val="0012366D"/>
    <w:rsid w:val="00123E87"/>
    <w:rsid w:val="001269F7"/>
    <w:rsid w:val="00127948"/>
    <w:rsid w:val="00134D28"/>
    <w:rsid w:val="00135D65"/>
    <w:rsid w:val="00135F28"/>
    <w:rsid w:val="001409FC"/>
    <w:rsid w:val="001435B7"/>
    <w:rsid w:val="00143914"/>
    <w:rsid w:val="00144949"/>
    <w:rsid w:val="00165AE9"/>
    <w:rsid w:val="00171E23"/>
    <w:rsid w:val="00172F6F"/>
    <w:rsid w:val="0017490B"/>
    <w:rsid w:val="00176420"/>
    <w:rsid w:val="0018034E"/>
    <w:rsid w:val="00185B2C"/>
    <w:rsid w:val="001864E8"/>
    <w:rsid w:val="0019427E"/>
    <w:rsid w:val="00195C8C"/>
    <w:rsid w:val="001A0D31"/>
    <w:rsid w:val="001A1C13"/>
    <w:rsid w:val="001A420D"/>
    <w:rsid w:val="001B013B"/>
    <w:rsid w:val="001C1BC9"/>
    <w:rsid w:val="001C2608"/>
    <w:rsid w:val="001C3449"/>
    <w:rsid w:val="001C5E6E"/>
    <w:rsid w:val="001F140A"/>
    <w:rsid w:val="0020072A"/>
    <w:rsid w:val="002103FD"/>
    <w:rsid w:val="00213F9A"/>
    <w:rsid w:val="0021540B"/>
    <w:rsid w:val="002154ED"/>
    <w:rsid w:val="00216897"/>
    <w:rsid w:val="00216ADF"/>
    <w:rsid w:val="00223364"/>
    <w:rsid w:val="00223C41"/>
    <w:rsid w:val="002267B8"/>
    <w:rsid w:val="002350A1"/>
    <w:rsid w:val="00236EEB"/>
    <w:rsid w:val="00243BE1"/>
    <w:rsid w:val="00247A78"/>
    <w:rsid w:val="00247AC7"/>
    <w:rsid w:val="00250319"/>
    <w:rsid w:val="00256DD3"/>
    <w:rsid w:val="00265869"/>
    <w:rsid w:val="002749C7"/>
    <w:rsid w:val="00291FF6"/>
    <w:rsid w:val="00293A28"/>
    <w:rsid w:val="00293BE3"/>
    <w:rsid w:val="00295E23"/>
    <w:rsid w:val="002A0C2F"/>
    <w:rsid w:val="002A0E4F"/>
    <w:rsid w:val="002A6E4C"/>
    <w:rsid w:val="002B3A95"/>
    <w:rsid w:val="002B6F26"/>
    <w:rsid w:val="002C01E6"/>
    <w:rsid w:val="002C129E"/>
    <w:rsid w:val="002C704D"/>
    <w:rsid w:val="002D622D"/>
    <w:rsid w:val="002D7065"/>
    <w:rsid w:val="002D7403"/>
    <w:rsid w:val="002E3A18"/>
    <w:rsid w:val="002E5629"/>
    <w:rsid w:val="002E7341"/>
    <w:rsid w:val="002F4F55"/>
    <w:rsid w:val="002F6772"/>
    <w:rsid w:val="00310285"/>
    <w:rsid w:val="00320D19"/>
    <w:rsid w:val="003237D8"/>
    <w:rsid w:val="00327DDE"/>
    <w:rsid w:val="0033284E"/>
    <w:rsid w:val="00335045"/>
    <w:rsid w:val="0033756A"/>
    <w:rsid w:val="00347207"/>
    <w:rsid w:val="003563C8"/>
    <w:rsid w:val="00357A9B"/>
    <w:rsid w:val="00367CC7"/>
    <w:rsid w:val="00375CD8"/>
    <w:rsid w:val="00380414"/>
    <w:rsid w:val="0039133B"/>
    <w:rsid w:val="00395072"/>
    <w:rsid w:val="003A0E56"/>
    <w:rsid w:val="003B42B3"/>
    <w:rsid w:val="003B6004"/>
    <w:rsid w:val="003D0858"/>
    <w:rsid w:val="003D1BCA"/>
    <w:rsid w:val="003E2AFD"/>
    <w:rsid w:val="003E4E89"/>
    <w:rsid w:val="003F0750"/>
    <w:rsid w:val="003F2F57"/>
    <w:rsid w:val="003F5812"/>
    <w:rsid w:val="0040167E"/>
    <w:rsid w:val="004153CA"/>
    <w:rsid w:val="00422B33"/>
    <w:rsid w:val="00431466"/>
    <w:rsid w:val="00431D15"/>
    <w:rsid w:val="004427AB"/>
    <w:rsid w:val="004433DB"/>
    <w:rsid w:val="004450F5"/>
    <w:rsid w:val="004469FA"/>
    <w:rsid w:val="00455156"/>
    <w:rsid w:val="004643B3"/>
    <w:rsid w:val="00464A4C"/>
    <w:rsid w:val="004735BF"/>
    <w:rsid w:val="004740EB"/>
    <w:rsid w:val="00474DEC"/>
    <w:rsid w:val="00493E52"/>
    <w:rsid w:val="00494F52"/>
    <w:rsid w:val="004A3AEC"/>
    <w:rsid w:val="004A69B9"/>
    <w:rsid w:val="004C3E6E"/>
    <w:rsid w:val="004D0462"/>
    <w:rsid w:val="004E1368"/>
    <w:rsid w:val="004E14D4"/>
    <w:rsid w:val="004E46C4"/>
    <w:rsid w:val="00500D70"/>
    <w:rsid w:val="0050232D"/>
    <w:rsid w:val="0051099F"/>
    <w:rsid w:val="005127B8"/>
    <w:rsid w:val="00520534"/>
    <w:rsid w:val="00520BB6"/>
    <w:rsid w:val="0053639F"/>
    <w:rsid w:val="0054184E"/>
    <w:rsid w:val="00544AA1"/>
    <w:rsid w:val="00545685"/>
    <w:rsid w:val="005523D5"/>
    <w:rsid w:val="00552956"/>
    <w:rsid w:val="00556BB2"/>
    <w:rsid w:val="00557BC6"/>
    <w:rsid w:val="00560EA9"/>
    <w:rsid w:val="0057169F"/>
    <w:rsid w:val="005755E0"/>
    <w:rsid w:val="00577A14"/>
    <w:rsid w:val="00581973"/>
    <w:rsid w:val="00585EFA"/>
    <w:rsid w:val="00590EFC"/>
    <w:rsid w:val="0059624E"/>
    <w:rsid w:val="005A17D7"/>
    <w:rsid w:val="005A4F8C"/>
    <w:rsid w:val="005B2065"/>
    <w:rsid w:val="005B2121"/>
    <w:rsid w:val="005B2D0B"/>
    <w:rsid w:val="005B6906"/>
    <w:rsid w:val="005C19D0"/>
    <w:rsid w:val="005C29E7"/>
    <w:rsid w:val="005C3947"/>
    <w:rsid w:val="005E08CF"/>
    <w:rsid w:val="005E7BA6"/>
    <w:rsid w:val="005F34F3"/>
    <w:rsid w:val="005F7950"/>
    <w:rsid w:val="005F7D43"/>
    <w:rsid w:val="0060199B"/>
    <w:rsid w:val="006046E1"/>
    <w:rsid w:val="00613D58"/>
    <w:rsid w:val="00622B43"/>
    <w:rsid w:val="00630C44"/>
    <w:rsid w:val="00630DF8"/>
    <w:rsid w:val="00633DC4"/>
    <w:rsid w:val="006347F2"/>
    <w:rsid w:val="006400C6"/>
    <w:rsid w:val="00643E03"/>
    <w:rsid w:val="006447DA"/>
    <w:rsid w:val="0065403B"/>
    <w:rsid w:val="00657942"/>
    <w:rsid w:val="00661228"/>
    <w:rsid w:val="00664FD1"/>
    <w:rsid w:val="0066650C"/>
    <w:rsid w:val="00671F11"/>
    <w:rsid w:val="00677ADE"/>
    <w:rsid w:val="00683E5A"/>
    <w:rsid w:val="00684E56"/>
    <w:rsid w:val="006947D4"/>
    <w:rsid w:val="00697B99"/>
    <w:rsid w:val="006A0266"/>
    <w:rsid w:val="006A0C2D"/>
    <w:rsid w:val="006A4215"/>
    <w:rsid w:val="006B0369"/>
    <w:rsid w:val="006B2249"/>
    <w:rsid w:val="006B7FAC"/>
    <w:rsid w:val="006C05C5"/>
    <w:rsid w:val="006C293E"/>
    <w:rsid w:val="006C48AD"/>
    <w:rsid w:val="006C5C3D"/>
    <w:rsid w:val="006C7406"/>
    <w:rsid w:val="006D24CD"/>
    <w:rsid w:val="006E002B"/>
    <w:rsid w:val="006E2095"/>
    <w:rsid w:val="006E5F69"/>
    <w:rsid w:val="006F35F2"/>
    <w:rsid w:val="006F5DC8"/>
    <w:rsid w:val="006F612C"/>
    <w:rsid w:val="00707DBA"/>
    <w:rsid w:val="007170DF"/>
    <w:rsid w:val="007214E0"/>
    <w:rsid w:val="0072239C"/>
    <w:rsid w:val="00732B65"/>
    <w:rsid w:val="007343BD"/>
    <w:rsid w:val="00735CEE"/>
    <w:rsid w:val="00735DB3"/>
    <w:rsid w:val="0073679D"/>
    <w:rsid w:val="007415EE"/>
    <w:rsid w:val="00745F11"/>
    <w:rsid w:val="00750A07"/>
    <w:rsid w:val="00750E78"/>
    <w:rsid w:val="00766701"/>
    <w:rsid w:val="00772FD1"/>
    <w:rsid w:val="00776277"/>
    <w:rsid w:val="00786722"/>
    <w:rsid w:val="00792D7D"/>
    <w:rsid w:val="00795EA2"/>
    <w:rsid w:val="007969CF"/>
    <w:rsid w:val="007B5646"/>
    <w:rsid w:val="007B6079"/>
    <w:rsid w:val="007C2C4D"/>
    <w:rsid w:val="007C2DAF"/>
    <w:rsid w:val="007C6E78"/>
    <w:rsid w:val="007D25D2"/>
    <w:rsid w:val="007D2D02"/>
    <w:rsid w:val="007D3ECC"/>
    <w:rsid w:val="007E0845"/>
    <w:rsid w:val="007E12EC"/>
    <w:rsid w:val="007E42BF"/>
    <w:rsid w:val="007E45F0"/>
    <w:rsid w:val="00800B06"/>
    <w:rsid w:val="0080491F"/>
    <w:rsid w:val="00822892"/>
    <w:rsid w:val="00822C39"/>
    <w:rsid w:val="00831364"/>
    <w:rsid w:val="00832572"/>
    <w:rsid w:val="00841FAD"/>
    <w:rsid w:val="00847D3D"/>
    <w:rsid w:val="008617C2"/>
    <w:rsid w:val="008722A2"/>
    <w:rsid w:val="008830B2"/>
    <w:rsid w:val="008902B7"/>
    <w:rsid w:val="00892813"/>
    <w:rsid w:val="00895197"/>
    <w:rsid w:val="008A1A5D"/>
    <w:rsid w:val="008A31E6"/>
    <w:rsid w:val="008B274C"/>
    <w:rsid w:val="008B45DB"/>
    <w:rsid w:val="008B5418"/>
    <w:rsid w:val="008B55EC"/>
    <w:rsid w:val="008C015C"/>
    <w:rsid w:val="008C3B8C"/>
    <w:rsid w:val="008C4274"/>
    <w:rsid w:val="008D3BB8"/>
    <w:rsid w:val="008D57B9"/>
    <w:rsid w:val="008F0044"/>
    <w:rsid w:val="008F22C9"/>
    <w:rsid w:val="008F3753"/>
    <w:rsid w:val="008F6A1E"/>
    <w:rsid w:val="00934913"/>
    <w:rsid w:val="00935833"/>
    <w:rsid w:val="00936435"/>
    <w:rsid w:val="00960175"/>
    <w:rsid w:val="00963D62"/>
    <w:rsid w:val="00966205"/>
    <w:rsid w:val="00971EB6"/>
    <w:rsid w:val="00972700"/>
    <w:rsid w:val="0098645F"/>
    <w:rsid w:val="009A3823"/>
    <w:rsid w:val="009A402E"/>
    <w:rsid w:val="009A4C2A"/>
    <w:rsid w:val="009A7C67"/>
    <w:rsid w:val="009B63EC"/>
    <w:rsid w:val="009C21C3"/>
    <w:rsid w:val="009C76E3"/>
    <w:rsid w:val="009C77BD"/>
    <w:rsid w:val="009D1407"/>
    <w:rsid w:val="009D1DAE"/>
    <w:rsid w:val="009D3E2B"/>
    <w:rsid w:val="009E2686"/>
    <w:rsid w:val="00A04149"/>
    <w:rsid w:val="00A07620"/>
    <w:rsid w:val="00A177E2"/>
    <w:rsid w:val="00A22080"/>
    <w:rsid w:val="00A32DAD"/>
    <w:rsid w:val="00A33C4B"/>
    <w:rsid w:val="00A4356F"/>
    <w:rsid w:val="00A477C3"/>
    <w:rsid w:val="00A510AE"/>
    <w:rsid w:val="00A51FDC"/>
    <w:rsid w:val="00A637CB"/>
    <w:rsid w:val="00A6646F"/>
    <w:rsid w:val="00A66C9C"/>
    <w:rsid w:val="00A70C50"/>
    <w:rsid w:val="00A726E3"/>
    <w:rsid w:val="00A72CE9"/>
    <w:rsid w:val="00A73952"/>
    <w:rsid w:val="00A77BC7"/>
    <w:rsid w:val="00A94A1F"/>
    <w:rsid w:val="00A94CDC"/>
    <w:rsid w:val="00A96691"/>
    <w:rsid w:val="00AA2029"/>
    <w:rsid w:val="00AB2749"/>
    <w:rsid w:val="00AB7778"/>
    <w:rsid w:val="00AC50A4"/>
    <w:rsid w:val="00AD032A"/>
    <w:rsid w:val="00AD18C0"/>
    <w:rsid w:val="00AD3C62"/>
    <w:rsid w:val="00AD682B"/>
    <w:rsid w:val="00AE04B5"/>
    <w:rsid w:val="00AE07DF"/>
    <w:rsid w:val="00B00D0A"/>
    <w:rsid w:val="00B049AA"/>
    <w:rsid w:val="00B07A3D"/>
    <w:rsid w:val="00B1373C"/>
    <w:rsid w:val="00B2185E"/>
    <w:rsid w:val="00B36B89"/>
    <w:rsid w:val="00B37C32"/>
    <w:rsid w:val="00B40B8D"/>
    <w:rsid w:val="00B5347E"/>
    <w:rsid w:val="00B53D3D"/>
    <w:rsid w:val="00B63826"/>
    <w:rsid w:val="00B67D0A"/>
    <w:rsid w:val="00B71E96"/>
    <w:rsid w:val="00B7219D"/>
    <w:rsid w:val="00B724AE"/>
    <w:rsid w:val="00B7320F"/>
    <w:rsid w:val="00B75795"/>
    <w:rsid w:val="00B9079D"/>
    <w:rsid w:val="00BA255B"/>
    <w:rsid w:val="00BA7C08"/>
    <w:rsid w:val="00BB4851"/>
    <w:rsid w:val="00BB4CD5"/>
    <w:rsid w:val="00BC1787"/>
    <w:rsid w:val="00BC3E39"/>
    <w:rsid w:val="00BC6AA5"/>
    <w:rsid w:val="00BC6E3B"/>
    <w:rsid w:val="00BC7A93"/>
    <w:rsid w:val="00BD443D"/>
    <w:rsid w:val="00BD7562"/>
    <w:rsid w:val="00BE0E41"/>
    <w:rsid w:val="00BE172A"/>
    <w:rsid w:val="00BF02BC"/>
    <w:rsid w:val="00BF376D"/>
    <w:rsid w:val="00BF3EDA"/>
    <w:rsid w:val="00C070A5"/>
    <w:rsid w:val="00C07530"/>
    <w:rsid w:val="00C07B08"/>
    <w:rsid w:val="00C17C5C"/>
    <w:rsid w:val="00C24EBE"/>
    <w:rsid w:val="00C259E4"/>
    <w:rsid w:val="00C27499"/>
    <w:rsid w:val="00C33133"/>
    <w:rsid w:val="00C418B6"/>
    <w:rsid w:val="00C45B1D"/>
    <w:rsid w:val="00C50184"/>
    <w:rsid w:val="00C5097B"/>
    <w:rsid w:val="00C51EB3"/>
    <w:rsid w:val="00C56364"/>
    <w:rsid w:val="00C600FD"/>
    <w:rsid w:val="00C66E40"/>
    <w:rsid w:val="00C67322"/>
    <w:rsid w:val="00C7032D"/>
    <w:rsid w:val="00C70811"/>
    <w:rsid w:val="00C757CA"/>
    <w:rsid w:val="00C8468B"/>
    <w:rsid w:val="00C92E34"/>
    <w:rsid w:val="00C934BD"/>
    <w:rsid w:val="00CA02B9"/>
    <w:rsid w:val="00CA1FFF"/>
    <w:rsid w:val="00CA4AFA"/>
    <w:rsid w:val="00CA6B55"/>
    <w:rsid w:val="00CA6C21"/>
    <w:rsid w:val="00CB2B79"/>
    <w:rsid w:val="00CB5611"/>
    <w:rsid w:val="00CB64B9"/>
    <w:rsid w:val="00CD13EF"/>
    <w:rsid w:val="00CD1582"/>
    <w:rsid w:val="00CE000E"/>
    <w:rsid w:val="00CE16A8"/>
    <w:rsid w:val="00CE726D"/>
    <w:rsid w:val="00D03617"/>
    <w:rsid w:val="00D06D0C"/>
    <w:rsid w:val="00D14B57"/>
    <w:rsid w:val="00D1517C"/>
    <w:rsid w:val="00D168F1"/>
    <w:rsid w:val="00D2105F"/>
    <w:rsid w:val="00D21C92"/>
    <w:rsid w:val="00D26C31"/>
    <w:rsid w:val="00D33A33"/>
    <w:rsid w:val="00D40C24"/>
    <w:rsid w:val="00D417E3"/>
    <w:rsid w:val="00D43799"/>
    <w:rsid w:val="00D4719B"/>
    <w:rsid w:val="00D6160A"/>
    <w:rsid w:val="00D66A96"/>
    <w:rsid w:val="00D77924"/>
    <w:rsid w:val="00D81149"/>
    <w:rsid w:val="00D850F3"/>
    <w:rsid w:val="00D9437D"/>
    <w:rsid w:val="00D974D6"/>
    <w:rsid w:val="00DA2020"/>
    <w:rsid w:val="00DA63D1"/>
    <w:rsid w:val="00DB3D10"/>
    <w:rsid w:val="00DB64DF"/>
    <w:rsid w:val="00DC30B7"/>
    <w:rsid w:val="00DD2B97"/>
    <w:rsid w:val="00DD49DE"/>
    <w:rsid w:val="00DD6924"/>
    <w:rsid w:val="00DD7B39"/>
    <w:rsid w:val="00DE4B30"/>
    <w:rsid w:val="00DF11C3"/>
    <w:rsid w:val="00DF511A"/>
    <w:rsid w:val="00DF551E"/>
    <w:rsid w:val="00DF5A5B"/>
    <w:rsid w:val="00DF6718"/>
    <w:rsid w:val="00E02761"/>
    <w:rsid w:val="00E03961"/>
    <w:rsid w:val="00E144CE"/>
    <w:rsid w:val="00E203B8"/>
    <w:rsid w:val="00E20DCE"/>
    <w:rsid w:val="00E25A45"/>
    <w:rsid w:val="00E26376"/>
    <w:rsid w:val="00E30444"/>
    <w:rsid w:val="00E35551"/>
    <w:rsid w:val="00E36B31"/>
    <w:rsid w:val="00E4170B"/>
    <w:rsid w:val="00E42FB0"/>
    <w:rsid w:val="00E515E6"/>
    <w:rsid w:val="00E531B5"/>
    <w:rsid w:val="00E62794"/>
    <w:rsid w:val="00E728E2"/>
    <w:rsid w:val="00E7310E"/>
    <w:rsid w:val="00E752C6"/>
    <w:rsid w:val="00E81847"/>
    <w:rsid w:val="00E81863"/>
    <w:rsid w:val="00E86718"/>
    <w:rsid w:val="00E8720E"/>
    <w:rsid w:val="00E94587"/>
    <w:rsid w:val="00E9637B"/>
    <w:rsid w:val="00EA064D"/>
    <w:rsid w:val="00EA436C"/>
    <w:rsid w:val="00EA4951"/>
    <w:rsid w:val="00EC301B"/>
    <w:rsid w:val="00ED45B1"/>
    <w:rsid w:val="00ED47DC"/>
    <w:rsid w:val="00ED6C2E"/>
    <w:rsid w:val="00EF078E"/>
    <w:rsid w:val="00EF0E45"/>
    <w:rsid w:val="00EF3025"/>
    <w:rsid w:val="00F15A77"/>
    <w:rsid w:val="00F25AE5"/>
    <w:rsid w:val="00F27721"/>
    <w:rsid w:val="00F32313"/>
    <w:rsid w:val="00F373D6"/>
    <w:rsid w:val="00F47D73"/>
    <w:rsid w:val="00F52654"/>
    <w:rsid w:val="00F61C08"/>
    <w:rsid w:val="00F66052"/>
    <w:rsid w:val="00F66D89"/>
    <w:rsid w:val="00F7782E"/>
    <w:rsid w:val="00F90FB6"/>
    <w:rsid w:val="00F91199"/>
    <w:rsid w:val="00FA6DC8"/>
    <w:rsid w:val="00FC64D8"/>
    <w:rsid w:val="00FC7D06"/>
    <w:rsid w:val="00FD2EBC"/>
    <w:rsid w:val="00FE0332"/>
    <w:rsid w:val="00FE14CE"/>
    <w:rsid w:val="00FF4378"/>
    <w:rsid w:val="00FF485B"/>
    <w:rsid w:val="09002E61"/>
    <w:rsid w:val="09DF05FA"/>
    <w:rsid w:val="0AF9C2FB"/>
    <w:rsid w:val="0E434844"/>
    <w:rsid w:val="128D0167"/>
    <w:rsid w:val="1C57FC60"/>
    <w:rsid w:val="1D452BAB"/>
    <w:rsid w:val="1E807016"/>
    <w:rsid w:val="204C9233"/>
    <w:rsid w:val="2503FCEF"/>
    <w:rsid w:val="2709F0FA"/>
    <w:rsid w:val="2978FF57"/>
    <w:rsid w:val="2A02FE7B"/>
    <w:rsid w:val="2ADF8C0E"/>
    <w:rsid w:val="2D2F2D20"/>
    <w:rsid w:val="2EBA7ABF"/>
    <w:rsid w:val="2F32BB23"/>
    <w:rsid w:val="329CAA33"/>
    <w:rsid w:val="33119162"/>
    <w:rsid w:val="3344481F"/>
    <w:rsid w:val="33F3FF95"/>
    <w:rsid w:val="38166450"/>
    <w:rsid w:val="3A568933"/>
    <w:rsid w:val="3B5B3B96"/>
    <w:rsid w:val="3E6FD601"/>
    <w:rsid w:val="431EDC8D"/>
    <w:rsid w:val="45AC705E"/>
    <w:rsid w:val="4C02EF0D"/>
    <w:rsid w:val="4DB22CF5"/>
    <w:rsid w:val="51B33731"/>
    <w:rsid w:val="52866861"/>
    <w:rsid w:val="57F7D90E"/>
    <w:rsid w:val="59DA77F2"/>
    <w:rsid w:val="5AAE03CE"/>
    <w:rsid w:val="5BB44593"/>
    <w:rsid w:val="5C3C6520"/>
    <w:rsid w:val="5E120D0B"/>
    <w:rsid w:val="6202F70D"/>
    <w:rsid w:val="63CEBC5E"/>
    <w:rsid w:val="67F346AC"/>
    <w:rsid w:val="6B081B69"/>
    <w:rsid w:val="705C7215"/>
    <w:rsid w:val="72D13070"/>
    <w:rsid w:val="73151499"/>
    <w:rsid w:val="78B394B2"/>
    <w:rsid w:val="79EFDC3D"/>
    <w:rsid w:val="7AFEF01C"/>
    <w:rsid w:val="7B2BFB52"/>
    <w:rsid w:val="7B894BD3"/>
    <w:rsid w:val="7F8ABED8"/>
    <w:rsid w:val="7FB2E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DB3018"/>
  <w15:chartTrackingRefBased/>
  <w15:docId w15:val="{40355D06-560A-40A8-B24D-6EA9D42D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erPangea Text" w:eastAsiaTheme="minorHAnsi" w:hAnsi="IberPangea Text" w:cs="Lato Light (Cuerpo)"/>
        <w:color w:val="00402A" w:themeColor="text2"/>
        <w:sz w:val="36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347E"/>
    <w:rPr>
      <w:rFonts w:asciiTheme="minorHAnsi" w:hAnsiTheme="minorHAnsi"/>
      <w:color w:val="3A3734" w:themeColor="text1"/>
      <w:sz w:val="20"/>
    </w:rPr>
  </w:style>
  <w:style w:type="paragraph" w:styleId="Heading1">
    <w:name w:val="heading 1"/>
    <w:basedOn w:val="Normal"/>
    <w:next w:val="BodyText1"/>
    <w:link w:val="Heading1Char"/>
    <w:uiPriority w:val="9"/>
    <w:rsid w:val="005A4F8C"/>
    <w:pPr>
      <w:keepNext/>
      <w:keepLines/>
      <w:numPr>
        <w:numId w:val="17"/>
      </w:numPr>
      <w:spacing w:after="360" w:line="240" w:lineRule="auto"/>
      <w:ind w:left="709" w:hanging="709"/>
      <w:outlineLvl w:val="0"/>
    </w:pPr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70C50"/>
    <w:pPr>
      <w:keepNext/>
      <w:keepLines/>
      <w:numPr>
        <w:ilvl w:val="1"/>
        <w:numId w:val="17"/>
      </w:numPr>
      <w:spacing w:before="40" w:after="120" w:line="240" w:lineRule="auto"/>
      <w:ind w:left="709" w:hanging="709"/>
      <w:outlineLvl w:val="1"/>
    </w:pPr>
    <w:rPr>
      <w:rFonts w:eastAsiaTheme="majorEastAsia" w:cs="Times New Roman"/>
      <w:color w:val="008C38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70C50"/>
    <w:pPr>
      <w:keepNext/>
      <w:keepLines/>
      <w:numPr>
        <w:ilvl w:val="2"/>
        <w:numId w:val="17"/>
      </w:numPr>
      <w:spacing w:before="120" w:after="240" w:line="240" w:lineRule="auto"/>
      <w:ind w:left="709" w:hanging="709"/>
      <w:outlineLvl w:val="2"/>
    </w:pPr>
    <w:rPr>
      <w:rFonts w:eastAsia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A1F"/>
    <w:pPr>
      <w:keepNext/>
      <w:keepLines/>
      <w:spacing w:before="40" w:after="0"/>
      <w:outlineLvl w:val="3"/>
    </w:pPr>
    <w:rPr>
      <w:rFonts w:eastAsia="Times New Roman" w:cs="Times New Roman"/>
      <w:i/>
      <w:iCs/>
      <w:color w:val="008C3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E56"/>
  </w:style>
  <w:style w:type="paragraph" w:styleId="Footer">
    <w:name w:val="footer"/>
    <w:basedOn w:val="Normal"/>
    <w:link w:val="Footer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E56"/>
  </w:style>
  <w:style w:type="paragraph" w:styleId="NormalWeb">
    <w:name w:val="Normal (Web)"/>
    <w:basedOn w:val="Normal"/>
    <w:link w:val="NormalWebChar"/>
    <w:uiPriority w:val="99"/>
    <w:unhideWhenUsed/>
    <w:rsid w:val="003A0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title">
    <w:name w:val="Document title"/>
    <w:basedOn w:val="Normal"/>
    <w:rsid w:val="00165AE9"/>
    <w:pPr>
      <w:spacing w:after="360" w:line="240" w:lineRule="auto"/>
    </w:pPr>
    <w:rPr>
      <w:rFonts w:ascii="IberPangea Text SmBold" w:hAnsi="IberPangea Text SmBold" w:cs="IberPangea Text SmBold"/>
      <w:b/>
      <w:bCs/>
      <w:color w:val="008C38"/>
      <w:sz w:val="104"/>
      <w:lang w:val="en-US"/>
    </w:rPr>
  </w:style>
  <w:style w:type="paragraph" w:customStyle="1" w:styleId="BodyText1">
    <w:name w:val="Body Text1"/>
    <w:basedOn w:val="Normal"/>
    <w:link w:val="BodytextChar"/>
    <w:qFormat/>
    <w:rsid w:val="00D66A96"/>
    <w:rPr>
      <w:rFonts w:ascii="IberPangea Text Light" w:hAnsi="IberPangea Text Light"/>
    </w:rPr>
  </w:style>
  <w:style w:type="character" w:customStyle="1" w:styleId="NormalWebChar">
    <w:name w:val="Normal (Web) Char"/>
    <w:basedOn w:val="DefaultParagraphFont"/>
    <w:link w:val="NormalWeb"/>
    <w:uiPriority w:val="99"/>
    <w:rsid w:val="003A0E5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subtitle">
    <w:name w:val="Document subtitle"/>
    <w:basedOn w:val="Normal"/>
    <w:rsid w:val="00165AE9"/>
    <w:pPr>
      <w:spacing w:after="360" w:line="240" w:lineRule="auto"/>
    </w:pPr>
    <w:rPr>
      <w:rFonts w:cs="IberPangea Text"/>
      <w:color w:val="008C38" w:themeColor="accent1"/>
      <w:sz w:val="52"/>
      <w:szCs w:val="20"/>
      <w:lang w:val="en-US"/>
    </w:rPr>
  </w:style>
  <w:style w:type="paragraph" w:customStyle="1" w:styleId="Sectiondivider">
    <w:name w:val="Section divider"/>
    <w:basedOn w:val="Normal"/>
    <w:rsid w:val="00165AE9"/>
    <w:pPr>
      <w:kinsoku w:val="0"/>
      <w:overflowPunct w:val="0"/>
      <w:spacing w:after="100" w:afterAutospacing="1" w:line="1500" w:lineRule="exact"/>
      <w:textAlignment w:val="baseline"/>
    </w:pPr>
    <w:rPr>
      <w:rFonts w:ascii="IberPangea Text SmBold" w:hAnsi="IberPangea Text SmBold" w:cs="IberPangea Text SmBold"/>
      <w:color w:val="008C38" w:themeColor="accent1"/>
      <w:sz w:val="144"/>
      <w:lang w:val="en-US"/>
    </w:rPr>
  </w:style>
  <w:style w:type="character" w:customStyle="1" w:styleId="BodytextChar">
    <w:name w:val="Body text Char"/>
    <w:basedOn w:val="NormalWebChar"/>
    <w:link w:val="BodyText1"/>
    <w:rsid w:val="00D66A96"/>
    <w:rPr>
      <w:rFonts w:ascii="IberPangea Text Light" w:eastAsia="Times New Roman" w:hAnsi="IberPangea Text Light" w:cs="Times New Roman"/>
      <w:color w:val="3A3734" w:themeColor="text1"/>
      <w:sz w:val="20"/>
      <w:szCs w:val="24"/>
      <w:lang w:eastAsia="es-ES"/>
    </w:rPr>
  </w:style>
  <w:style w:type="paragraph" w:customStyle="1" w:styleId="SmallSubheading">
    <w:name w:val="Small Subheading"/>
    <w:basedOn w:val="Normal"/>
    <w:next w:val="BodyText1"/>
    <w:link w:val="SmallSubheadingChar"/>
    <w:rsid w:val="00732B65"/>
    <w:pPr>
      <w:spacing w:before="240" w:after="120"/>
    </w:pPr>
    <w:rPr>
      <w:color w:val="008C38" w:themeColor="accent1"/>
      <w:sz w:val="24"/>
      <w:lang w:val="en-GB"/>
    </w:rPr>
  </w:style>
  <w:style w:type="table" w:styleId="TableGrid">
    <w:name w:val="Table Grid"/>
    <w:aliases w:val="Wivai"/>
    <w:basedOn w:val="TableNormal"/>
    <w:uiPriority w:val="59"/>
    <w:rsid w:val="00C33133"/>
    <w:pPr>
      <w:spacing w:after="0" w:line="240" w:lineRule="auto"/>
    </w:pPr>
    <w:rPr>
      <w:rFonts w:eastAsia="Times New Roman" w:cs="Times New Roman"/>
      <w:sz w:val="20"/>
      <w:szCs w:val="20"/>
      <w:lang w:eastAsia="es-ES"/>
    </w:rPr>
    <w:tblPr>
      <w:tblBorders>
        <w:left w:val="single" w:sz="4" w:space="0" w:color="00402A" w:themeColor="text2"/>
        <w:insideV w:val="single" w:sz="4" w:space="0" w:color="00402A" w:themeColor="text2"/>
      </w:tblBorders>
    </w:tblPr>
    <w:tcPr>
      <w:shd w:val="clear" w:color="auto" w:fill="auto"/>
    </w:tcPr>
    <w:tblStylePr w:type="firstRow">
      <w:rPr>
        <w:rFonts w:asciiTheme="majorHAnsi" w:hAnsiTheme="majorHAnsi"/>
        <w:caps/>
        <w:smallCaps w:val="0"/>
      </w:rPr>
    </w:tblStylePr>
    <w:tblStylePr w:type="lastRow">
      <w:tblPr/>
      <w:tcPr>
        <w:tcBorders>
          <w:top w:val="nil"/>
        </w:tcBorders>
        <w:shd w:val="clear" w:color="auto" w:fill="auto"/>
      </w:tcPr>
    </w:tblStylePr>
    <w:tblStylePr w:type="firstCol">
      <w:rPr>
        <w:rFonts w:asciiTheme="majorHAnsi" w:hAnsiTheme="majorHAnsi"/>
        <w:color w:val="00402A" w:themeColor="text2"/>
      </w:rPr>
    </w:tblStylePr>
    <w:tblStylePr w:type="lastCol">
      <w:tblPr/>
      <w:tcPr>
        <w:shd w:val="clear" w:color="auto" w:fill="F2F2F2" w:themeFill="background1" w:themeFillShade="F2"/>
      </w:tcPr>
    </w:tblStylePr>
  </w:style>
  <w:style w:type="character" w:customStyle="1" w:styleId="SmallSubheadingChar">
    <w:name w:val="Small Subheading Char"/>
    <w:basedOn w:val="DefaultParagraphFont"/>
    <w:link w:val="SmallSubheading"/>
    <w:rsid w:val="00A07620"/>
    <w:rPr>
      <w:rFonts w:asciiTheme="minorHAnsi" w:eastAsia="Times New Roman" w:hAnsiTheme="minorHAnsi" w:cs="Times New Roman"/>
      <w:color w:val="008C38" w:themeColor="accent1"/>
      <w:sz w:val="24"/>
      <w:szCs w:val="24"/>
      <w:shd w:val="clear" w:color="auto" w:fill="FFFFFF"/>
      <w:lang w:val="en-GB" w:eastAsia="es-ES"/>
    </w:rPr>
  </w:style>
  <w:style w:type="table" w:styleId="PlainTable1">
    <w:name w:val="Plain Table 1"/>
    <w:basedOn w:val="TableNormal"/>
    <w:uiPriority w:val="41"/>
    <w:rsid w:val="003102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link w:val="NoSpacingChar"/>
    <w:uiPriority w:val="1"/>
    <w:rsid w:val="00EC301B"/>
    <w:pPr>
      <w:spacing w:after="0" w:line="240" w:lineRule="auto"/>
    </w:pPr>
    <w:rPr>
      <w:rFonts w:eastAsia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C301B"/>
    <w:rPr>
      <w:rFonts w:eastAsia="Times New Roman"/>
      <w:lang w:val="en-US"/>
    </w:rPr>
  </w:style>
  <w:style w:type="paragraph" w:customStyle="1" w:styleId="Level1Bullets">
    <w:name w:val="Level 1 Bullets"/>
    <w:basedOn w:val="BodyText1"/>
    <w:link w:val="Level1BulletsChar"/>
    <w:qFormat/>
    <w:rsid w:val="00750E78"/>
    <w:pPr>
      <w:numPr>
        <w:numId w:val="1"/>
      </w:numPr>
    </w:pPr>
    <w:rPr>
      <w:rFonts w:eastAsia="BlissPro-Bold"/>
      <w:bCs/>
      <w:szCs w:val="16"/>
    </w:rPr>
  </w:style>
  <w:style w:type="paragraph" w:customStyle="1" w:styleId="LargeSubheading">
    <w:name w:val="Large Subheading"/>
    <w:basedOn w:val="Normal"/>
    <w:next w:val="BodyText1"/>
    <w:link w:val="LargeSubheadingChar"/>
    <w:rsid w:val="00A96691"/>
    <w:pPr>
      <w:spacing w:before="300" w:after="120" w:line="240" w:lineRule="auto"/>
    </w:pPr>
    <w:rPr>
      <w:rFonts w:ascii="IberPangea Text" w:hAnsi="IberPangea Text"/>
      <w:color w:val="008C38" w:themeColor="accent1"/>
      <w:sz w:val="36"/>
    </w:rPr>
  </w:style>
  <w:style w:type="character" w:customStyle="1" w:styleId="Level1BulletsChar">
    <w:name w:val="Level 1 Bullets Char"/>
    <w:basedOn w:val="BodytextChar"/>
    <w:link w:val="Level1Bullets"/>
    <w:rsid w:val="00A94A1F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character" w:customStyle="1" w:styleId="LargeSubheadingChar">
    <w:name w:val="Large Subheading Char"/>
    <w:basedOn w:val="BodytextChar"/>
    <w:link w:val="LargeSubheading"/>
    <w:rsid w:val="00A96691"/>
    <w:rPr>
      <w:rFonts w:ascii="IberPangea Text Light" w:eastAsia="Times New Roman" w:hAnsi="IberPangea Text Light" w:cs="Times New Roman"/>
      <w:color w:val="008C38" w:themeColor="accent1"/>
      <w:sz w:val="20"/>
      <w:szCs w:val="24"/>
      <w:lang w:eastAsia="es-ES"/>
    </w:rPr>
  </w:style>
  <w:style w:type="table" w:styleId="PlainTable4">
    <w:name w:val="Plain Table 4"/>
    <w:basedOn w:val="TableNormal"/>
    <w:uiPriority w:val="44"/>
    <w:rsid w:val="00792D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text">
    <w:name w:val="Table text"/>
    <w:basedOn w:val="Normal"/>
    <w:link w:val="TabletextChar"/>
    <w:rsid w:val="007E45F0"/>
    <w:pPr>
      <w:spacing w:after="0" w:line="240" w:lineRule="auto"/>
      <w:jc w:val="center"/>
    </w:pPr>
    <w:rPr>
      <w:rFonts w:cs="Times New Roman"/>
      <w:sz w:val="18"/>
    </w:rPr>
  </w:style>
  <w:style w:type="paragraph" w:styleId="ListParagraph">
    <w:name w:val="List Paragraph"/>
    <w:basedOn w:val="Normal"/>
    <w:uiPriority w:val="34"/>
    <w:rsid w:val="00143914"/>
    <w:pPr>
      <w:ind w:left="720"/>
      <w:contextualSpacing/>
    </w:pPr>
  </w:style>
  <w:style w:type="character" w:customStyle="1" w:styleId="TabletextChar">
    <w:name w:val="Table text Char"/>
    <w:basedOn w:val="DefaultParagraphFont"/>
    <w:link w:val="Tabletext"/>
    <w:rsid w:val="007E45F0"/>
    <w:rPr>
      <w:rFonts w:asciiTheme="minorHAnsi" w:hAnsiTheme="minorHAnsi" w:cs="Times New Roman"/>
      <w:color w:val="3A3734" w:themeColor="text1"/>
      <w:sz w:val="18"/>
    </w:rPr>
  </w:style>
  <w:style w:type="paragraph" w:customStyle="1" w:styleId="Milestones">
    <w:name w:val="Milestones"/>
    <w:basedOn w:val="BodyText1"/>
    <w:link w:val="MilestonesChar"/>
    <w:rsid w:val="00D66A96"/>
    <w:pPr>
      <w:numPr>
        <w:numId w:val="9"/>
      </w:numPr>
      <w:spacing w:before="240" w:after="240" w:line="240" w:lineRule="auto"/>
    </w:pPr>
    <w:rPr>
      <w:sz w:val="24"/>
    </w:rPr>
  </w:style>
  <w:style w:type="paragraph" w:customStyle="1" w:styleId="Footnote">
    <w:name w:val="Footnote"/>
    <w:basedOn w:val="Normal"/>
    <w:link w:val="FootnoteChar"/>
    <w:rsid w:val="00D26C31"/>
    <w:pPr>
      <w:autoSpaceDE w:val="0"/>
      <w:autoSpaceDN w:val="0"/>
      <w:adjustRightInd w:val="0"/>
      <w:spacing w:after="0" w:line="240" w:lineRule="auto"/>
    </w:pPr>
    <w:rPr>
      <w:rFonts w:cs="Times New Roman"/>
      <w:iCs/>
      <w:sz w:val="16"/>
      <w:szCs w:val="14"/>
    </w:rPr>
  </w:style>
  <w:style w:type="character" w:customStyle="1" w:styleId="MilestonesChar">
    <w:name w:val="Milestones Char"/>
    <w:basedOn w:val="BodytextChar"/>
    <w:link w:val="Milestones"/>
    <w:rsid w:val="00D66A96"/>
    <w:rPr>
      <w:rFonts w:ascii="IberPangea Text Light" w:eastAsia="Times New Roman" w:hAnsi="IberPangea Text Light" w:cs="Times New Roman"/>
      <w:color w:val="3A3734" w:themeColor="text1"/>
      <w:sz w:val="24"/>
      <w:szCs w:val="24"/>
      <w:lang w:eastAsia="es-ES"/>
    </w:rPr>
  </w:style>
  <w:style w:type="table" w:customStyle="1" w:styleId="Iberdrola2">
    <w:name w:val="Iberdrola 2"/>
    <w:basedOn w:val="TableNormal"/>
    <w:uiPriority w:val="99"/>
    <w:rsid w:val="00EA064D"/>
    <w:pPr>
      <w:spacing w:after="0" w:line="240" w:lineRule="auto"/>
    </w:pPr>
    <w:rPr>
      <w:color w:val="3A3734" w:themeColor="text1"/>
      <w:sz w:val="20"/>
    </w:rPr>
    <w:tblPr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lastRow">
      <w:rPr>
        <w:rFonts w:asciiTheme="majorHAnsi" w:hAnsiTheme="majorHAnsi"/>
        <w:color w:val="00A343" w:themeColor="accent2"/>
        <w:sz w:val="20"/>
      </w:rPr>
    </w:tblStylePr>
    <w:tblStylePr w:type="firstCol">
      <w:rPr>
        <w:rFonts w:asciiTheme="majorHAnsi" w:hAnsiTheme="majorHAnsi"/>
        <w:color w:val="3A3734" w:themeColor="text1"/>
      </w:rPr>
      <w:tblPr/>
      <w:tcPr>
        <w:tcBorders>
          <w:insideH w:val="single" w:sz="4" w:space="0" w:color="D9D9D9" w:themeColor="background1" w:themeShade="D9"/>
        </w:tcBorders>
      </w:tcPr>
    </w:tblStylePr>
    <w:tblStylePr w:type="lastCol">
      <w:rPr>
        <w:color w:val="808080" w:themeColor="background1" w:themeShade="80"/>
        <w:sz w:val="20"/>
      </w:rPr>
    </w:tblStylePr>
  </w:style>
  <w:style w:type="character" w:customStyle="1" w:styleId="FootnoteChar">
    <w:name w:val="Footnote Char"/>
    <w:basedOn w:val="DefaultParagraphFont"/>
    <w:link w:val="Footnote"/>
    <w:rsid w:val="00D26C31"/>
    <w:rPr>
      <w:rFonts w:cs="Times New Roman"/>
      <w:iCs/>
      <w:color w:val="3A3734" w:themeColor="text1"/>
      <w:sz w:val="16"/>
      <w:szCs w:val="14"/>
    </w:rPr>
  </w:style>
  <w:style w:type="paragraph" w:customStyle="1" w:styleId="Numberedlist">
    <w:name w:val="Numbered list"/>
    <w:basedOn w:val="Level1Bullets"/>
    <w:link w:val="NumberedlistChar"/>
    <w:qFormat/>
    <w:rsid w:val="00750E78"/>
    <w:pPr>
      <w:numPr>
        <w:numId w:val="2"/>
      </w:numPr>
    </w:pPr>
  </w:style>
  <w:style w:type="character" w:customStyle="1" w:styleId="NumberedlistChar">
    <w:name w:val="Numbered list Char"/>
    <w:basedOn w:val="Level1BulletsChar"/>
    <w:link w:val="Numbered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paragraph" w:styleId="FootnoteText">
    <w:name w:val="footnote text"/>
    <w:basedOn w:val="Normal"/>
    <w:link w:val="FootnoteTextChar"/>
    <w:uiPriority w:val="99"/>
    <w:unhideWhenUsed/>
    <w:rsid w:val="00BD7562"/>
    <w:pPr>
      <w:spacing w:after="0" w:line="240" w:lineRule="auto"/>
      <w:jc w:val="both"/>
    </w:pPr>
    <w:rPr>
      <w:i/>
      <w:color w:val="26BF64" w:themeColor="accent3"/>
      <w:sz w:val="13"/>
      <w:szCs w:val="13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7562"/>
    <w:rPr>
      <w:i/>
      <w:color w:val="26BF64" w:themeColor="accent3"/>
      <w:sz w:val="13"/>
      <w:szCs w:val="13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7CC7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unhideWhenUsed/>
    <w:rsid w:val="00367CC7"/>
    <w:pPr>
      <w:pBdr>
        <w:bottom w:val="single" w:sz="18" w:space="6" w:color="00402A" w:themeColor="text2"/>
      </w:pBdr>
      <w:spacing w:before="60" w:after="840" w:line="240" w:lineRule="atLeast"/>
      <w:jc w:val="both"/>
    </w:pPr>
    <w:rPr>
      <w:b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E0845"/>
    <w:pPr>
      <w:tabs>
        <w:tab w:val="left" w:pos="924"/>
        <w:tab w:val="right" w:pos="9174"/>
      </w:tabs>
      <w:spacing w:before="160" w:line="240" w:lineRule="auto"/>
    </w:pPr>
    <w:rPr>
      <w:rFonts w:ascii="IberPangea Text Medium" w:eastAsiaTheme="minorEastAsia" w:hAnsi="IberPangea Text Medium" w:cstheme="minorBidi"/>
      <w:noProof/>
      <w:color w:val="008C38" w:themeColor="accent1"/>
      <w:kern w:val="2"/>
      <w:sz w:val="24"/>
      <w:szCs w:val="24"/>
      <w:lang w:val="en-GB" w:eastAsia="en-GB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7E0845"/>
    <w:pPr>
      <w:tabs>
        <w:tab w:val="right" w:pos="8493"/>
      </w:tabs>
      <w:spacing w:before="160" w:line="240" w:lineRule="auto"/>
    </w:pPr>
    <w:rPr>
      <w:rFonts w:cs="IberPangea Text Light"/>
      <w:noProof/>
      <w:color w:val="008C38" w:themeColor="accent1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67CC7"/>
    <w:rPr>
      <w:color w:val="008C38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4F8C"/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TOCHeading">
    <w:name w:val="TOC Heading"/>
    <w:basedOn w:val="Heading1"/>
    <w:next w:val="Normal"/>
    <w:uiPriority w:val="39"/>
    <w:unhideWhenUsed/>
    <w:rsid w:val="00745F11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65AE9"/>
    <w:pPr>
      <w:tabs>
        <w:tab w:val="left" w:pos="924"/>
        <w:tab w:val="right" w:pos="8493"/>
      </w:tabs>
      <w:spacing w:before="160" w:line="240" w:lineRule="auto"/>
    </w:pPr>
    <w:rPr>
      <w:rFonts w:eastAsiaTheme="minorEastAsia" w:cstheme="minorBidi"/>
      <w:noProof/>
      <w:color w:val="26BF64" w:themeColor="accent3"/>
      <w:kern w:val="2"/>
      <w:sz w:val="24"/>
      <w:szCs w:val="24"/>
      <w:lang w:val="en-GB" w:eastAsia="en-GB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33284E"/>
    <w:pPr>
      <w:tabs>
        <w:tab w:val="right" w:pos="8493"/>
      </w:tabs>
      <w:spacing w:before="160" w:line="240" w:lineRule="auto"/>
    </w:pPr>
    <w:rPr>
      <w:rFonts w:cs="IberPangea Text Light"/>
      <w:noProof/>
      <w:color w:val="3A3734"/>
      <w:sz w:val="24"/>
      <w:lang w:val="pt-BR"/>
    </w:rPr>
  </w:style>
  <w:style w:type="table" w:customStyle="1" w:styleId="Iberdrola">
    <w:name w:val="Iberdrola"/>
    <w:basedOn w:val="TableNormal"/>
    <w:uiPriority w:val="99"/>
    <w:rsid w:val="002B6F26"/>
    <w:pPr>
      <w:spacing w:after="0" w:line="240" w:lineRule="auto"/>
    </w:pPr>
    <w:rPr>
      <w:color w:val="3A3734" w:themeColor="text1"/>
      <w:sz w:val="20"/>
    </w:rPr>
    <w:tblPr>
      <w:tblStyleRowBandSize w:val="1"/>
      <w:tblStyleColBandSize w:val="1"/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firstRow">
      <w:rPr>
        <w:rFonts w:asciiTheme="minorHAnsi" w:hAnsiTheme="minorHAnsi"/>
        <w:caps/>
        <w:smallCaps w:val="0"/>
        <w:color w:val="008C38" w:themeColor="accent1"/>
        <w:spacing w:val="60"/>
        <w:sz w:val="20"/>
      </w:rPr>
    </w:tblStylePr>
    <w:tblStylePr w:type="lastRow">
      <w:rPr>
        <w:sz w:val="20"/>
      </w:rPr>
    </w:tblStylePr>
    <w:tblStylePr w:type="firstCol">
      <w:rPr>
        <w:rFonts w:asciiTheme="majorHAnsi" w:hAnsiTheme="majorHAnsi"/>
        <w:color w:val="5BD38C" w:themeColor="accent4"/>
        <w:sz w:val="20"/>
      </w:rPr>
      <w:tblPr/>
      <w:tcPr>
        <w:tcBorders>
          <w:left w:val="nil"/>
        </w:tcBorders>
      </w:tcPr>
    </w:tblStylePr>
    <w:tblStylePr w:type="lastCol">
      <w:rPr>
        <w:sz w:val="20"/>
      </w:rPr>
    </w:tblStylePr>
    <w:tblStylePr w:type="band1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2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1Horz">
      <w:rPr>
        <w:sz w:val="20"/>
      </w:rPr>
      <w:tblPr/>
      <w:tcPr>
        <w:tcBorders>
          <w:insideV w:val="nil"/>
        </w:tcBorders>
      </w:tcPr>
    </w:tblStylePr>
    <w:tblStylePr w:type="band2Horz">
      <w:rPr>
        <w:sz w:val="20"/>
      </w:rPr>
      <w:tblPr/>
      <w:tcPr>
        <w:tcBorders>
          <w:insideV w:val="nil"/>
        </w:tcBorders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CA02B9"/>
    <w:pPr>
      <w:spacing w:before="160" w:line="240" w:lineRule="auto"/>
      <w:ind w:left="907"/>
    </w:pPr>
    <w:rPr>
      <w:sz w:val="24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134"/>
    </w:pPr>
    <w:rPr>
      <w:sz w:val="24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361"/>
    </w:pPr>
    <w:rPr>
      <w:sz w:val="24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588"/>
    </w:pPr>
    <w:rPr>
      <w:sz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814"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70C50"/>
    <w:rPr>
      <w:rFonts w:asciiTheme="minorHAnsi" w:eastAsiaTheme="majorEastAsia" w:hAnsiTheme="minorHAnsi" w:cs="Times New Roman"/>
      <w:color w:val="008C38" w:themeColor="accent1"/>
      <w:sz w:val="32"/>
      <w:szCs w:val="26"/>
    </w:rPr>
  </w:style>
  <w:style w:type="paragraph" w:customStyle="1" w:styleId="Letterlist">
    <w:name w:val="Letter list"/>
    <w:basedOn w:val="Numberedlist"/>
    <w:link w:val="LetterlistChar"/>
    <w:rsid w:val="00750E78"/>
    <w:pPr>
      <w:numPr>
        <w:numId w:val="3"/>
      </w:numPr>
    </w:pPr>
    <w:rPr>
      <w:lang w:val="en-US"/>
    </w:rPr>
  </w:style>
  <w:style w:type="character" w:customStyle="1" w:styleId="LetterlistChar">
    <w:name w:val="Letter list Char"/>
    <w:basedOn w:val="NumberedlistChar"/>
    <w:link w:val="Letter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val="en-US"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A70C50"/>
    <w:rPr>
      <w:rFonts w:asciiTheme="minorHAnsi" w:eastAsia="Times New Roman" w:hAnsiTheme="minorHAnsi" w:cs="Times New Roman"/>
      <w:color w:val="3A3734" w:themeColor="text1"/>
      <w:sz w:val="24"/>
      <w:szCs w:val="24"/>
    </w:rPr>
  </w:style>
  <w:style w:type="numbering" w:customStyle="1" w:styleId="Listaactual1">
    <w:name w:val="Lista actual1"/>
    <w:uiPriority w:val="99"/>
    <w:rsid w:val="00455156"/>
    <w:pPr>
      <w:numPr>
        <w:numId w:val="5"/>
      </w:numPr>
    </w:pPr>
  </w:style>
  <w:style w:type="numbering" w:customStyle="1" w:styleId="Listaactual2">
    <w:name w:val="Lista actual2"/>
    <w:uiPriority w:val="99"/>
    <w:rsid w:val="00455156"/>
    <w:pPr>
      <w:numPr>
        <w:numId w:val="6"/>
      </w:numPr>
    </w:pPr>
  </w:style>
  <w:style w:type="numbering" w:customStyle="1" w:styleId="Listaactual3">
    <w:name w:val="Lista actual3"/>
    <w:uiPriority w:val="99"/>
    <w:rsid w:val="00D417E3"/>
    <w:pPr>
      <w:numPr>
        <w:numId w:val="7"/>
      </w:numPr>
    </w:pPr>
  </w:style>
  <w:style w:type="numbering" w:customStyle="1" w:styleId="Listaactual4">
    <w:name w:val="Lista actual4"/>
    <w:uiPriority w:val="99"/>
    <w:rsid w:val="00D417E3"/>
    <w:pPr>
      <w:numPr>
        <w:numId w:val="8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A94A1F"/>
    <w:rPr>
      <w:rFonts w:ascii="IberPangea Text" w:eastAsia="Times New Roman" w:hAnsi="IberPangea Text" w:cs="Times New Roman"/>
      <w:i/>
      <w:iCs/>
      <w:color w:val="008C38" w:themeColor="accent1"/>
    </w:rPr>
  </w:style>
  <w:style w:type="paragraph" w:styleId="Revision">
    <w:name w:val="Revision"/>
    <w:hidden/>
    <w:uiPriority w:val="99"/>
    <w:semiHidden/>
    <w:rsid w:val="007C2C4D"/>
    <w:pPr>
      <w:spacing w:after="0" w:line="240" w:lineRule="auto"/>
    </w:pPr>
  </w:style>
  <w:style w:type="paragraph" w:customStyle="1" w:styleId="Level2Bullets">
    <w:name w:val="Level 2 Bullets"/>
    <w:basedOn w:val="Level1Bullets"/>
    <w:qFormat/>
    <w:rsid w:val="00750E78"/>
    <w:pPr>
      <w:numPr>
        <w:ilvl w:val="2"/>
        <w:numId w:val="15"/>
      </w:numPr>
      <w:ind w:left="714" w:hanging="336"/>
    </w:pPr>
    <w:rPr>
      <w:rFonts w:cs="IberPangea Text Light"/>
      <w:bCs w:val="0"/>
      <w:lang w:val="en-US"/>
    </w:rPr>
  </w:style>
  <w:style w:type="numbering" w:customStyle="1" w:styleId="CurrentList1">
    <w:name w:val="Current List1"/>
    <w:uiPriority w:val="99"/>
    <w:rsid w:val="007B6079"/>
    <w:pPr>
      <w:numPr>
        <w:numId w:val="10"/>
      </w:numPr>
    </w:pPr>
  </w:style>
  <w:style w:type="numbering" w:customStyle="1" w:styleId="CurrentList2">
    <w:name w:val="Current List2"/>
    <w:uiPriority w:val="99"/>
    <w:rsid w:val="00750E78"/>
    <w:pPr>
      <w:numPr>
        <w:numId w:val="12"/>
      </w:numPr>
    </w:pPr>
  </w:style>
  <w:style w:type="numbering" w:customStyle="1" w:styleId="CurrentList3">
    <w:name w:val="Current List3"/>
    <w:uiPriority w:val="99"/>
    <w:rsid w:val="00750E78"/>
    <w:pPr>
      <w:numPr>
        <w:numId w:val="13"/>
      </w:numPr>
    </w:pPr>
  </w:style>
  <w:style w:type="numbering" w:customStyle="1" w:styleId="CurrentList4">
    <w:name w:val="Current List4"/>
    <w:uiPriority w:val="99"/>
    <w:rsid w:val="00750E78"/>
    <w:pPr>
      <w:numPr>
        <w:numId w:val="14"/>
      </w:numPr>
    </w:pPr>
  </w:style>
  <w:style w:type="numbering" w:customStyle="1" w:styleId="CurrentList5">
    <w:name w:val="Current List5"/>
    <w:uiPriority w:val="99"/>
    <w:rsid w:val="00216ADF"/>
    <w:pPr>
      <w:numPr>
        <w:numId w:val="16"/>
      </w:numPr>
    </w:pPr>
  </w:style>
  <w:style w:type="character" w:customStyle="1" w:styleId="Greenhighlight">
    <w:name w:val="_Green highlight"/>
    <w:basedOn w:val="DefaultParagraphFont"/>
    <w:uiPriority w:val="1"/>
    <w:rsid w:val="00772FD1"/>
    <w:rPr>
      <w:color w:val="008C38" w:themeColor="accent1"/>
    </w:rPr>
  </w:style>
  <w:style w:type="paragraph" w:customStyle="1" w:styleId="Introductiontext">
    <w:name w:val="Introduction text"/>
    <w:basedOn w:val="Normal"/>
    <w:next w:val="BodyText1"/>
    <w:rsid w:val="00A96691"/>
    <w:pPr>
      <w:spacing w:before="300" w:after="120" w:line="240" w:lineRule="auto"/>
    </w:pPr>
    <w:rPr>
      <w:sz w:val="28"/>
    </w:rPr>
  </w:style>
  <w:style w:type="character" w:customStyle="1" w:styleId="Orangehighlight">
    <w:name w:val="_Orange highlight"/>
    <w:basedOn w:val="DefaultParagraphFont"/>
    <w:uiPriority w:val="1"/>
    <w:rsid w:val="00E203B8"/>
    <w:rPr>
      <w:color w:val="E3850D" w:themeColor="accent6"/>
    </w:rPr>
  </w:style>
  <w:style w:type="paragraph" w:customStyle="1" w:styleId="LargeBodytext">
    <w:name w:val="Large Body text"/>
    <w:basedOn w:val="BodyText1"/>
    <w:rsid w:val="00D66A96"/>
    <w:rPr>
      <w:sz w:val="24"/>
      <w:szCs w:val="28"/>
    </w:rPr>
  </w:style>
  <w:style w:type="numbering" w:customStyle="1" w:styleId="CurrentList6">
    <w:name w:val="Current List6"/>
    <w:uiPriority w:val="99"/>
    <w:rsid w:val="00D66A96"/>
    <w:pPr>
      <w:numPr>
        <w:numId w:val="18"/>
      </w:numPr>
    </w:pPr>
  </w:style>
  <w:style w:type="character" w:customStyle="1" w:styleId="White">
    <w:name w:val="_White"/>
    <w:basedOn w:val="DefaultParagraphFont"/>
    <w:uiPriority w:val="1"/>
    <w:rsid w:val="007E45F0"/>
    <w:rPr>
      <w:b w:val="0"/>
      <w:bCs/>
      <w:color w:val="FFFFFF" w:themeColor="background1"/>
    </w:rPr>
  </w:style>
  <w:style w:type="paragraph" w:customStyle="1" w:styleId="LargeNumberedlist">
    <w:name w:val="Large Numbered list"/>
    <w:basedOn w:val="ListParagraph"/>
    <w:rsid w:val="00500D70"/>
    <w:pPr>
      <w:numPr>
        <w:numId w:val="19"/>
      </w:numPr>
      <w:spacing w:before="240"/>
      <w:ind w:left="504" w:hanging="504"/>
    </w:pPr>
    <w:rPr>
      <w:color w:val="008C38" w:themeColor="accent1"/>
      <w:sz w:val="30"/>
      <w:szCs w:val="30"/>
      <w:lang w:val="en-US"/>
    </w:rPr>
  </w:style>
  <w:style w:type="paragraph" w:customStyle="1" w:styleId="PressReleaseHeading">
    <w:name w:val="Press Release Heading"/>
    <w:basedOn w:val="Heading1"/>
    <w:rsid w:val="00C5097B"/>
    <w:pPr>
      <w:numPr>
        <w:numId w:val="0"/>
      </w:numPr>
    </w:pPr>
  </w:style>
  <w:style w:type="paragraph" w:customStyle="1" w:styleId="paragraph">
    <w:name w:val="paragraph"/>
    <w:basedOn w:val="Normal"/>
    <w:rsid w:val="00C5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Bodytext">
    <w:name w:val="D.Body text"/>
    <w:basedOn w:val="NormalWeb"/>
    <w:link w:val="DBodytextChar"/>
    <w:rsid w:val="00544AA1"/>
    <w:pPr>
      <w:spacing w:before="120" w:beforeAutospacing="0" w:after="120" w:afterAutospacing="0" w:line="276" w:lineRule="auto"/>
    </w:pPr>
    <w:rPr>
      <w:rFonts w:ascii="IberPangea Text Light" w:hAnsi="IberPangea Text Light" w:cstheme="minorHAnsi"/>
      <w:color w:val="000000"/>
      <w:sz w:val="20"/>
    </w:rPr>
  </w:style>
  <w:style w:type="paragraph" w:customStyle="1" w:styleId="HHighlight2">
    <w:name w:val="H.Highlight 2"/>
    <w:basedOn w:val="NormalWeb"/>
    <w:link w:val="HHighlight2Char"/>
    <w:rsid w:val="00544AA1"/>
    <w:pPr>
      <w:shd w:val="clear" w:color="auto" w:fill="FFFFFF"/>
      <w:spacing w:before="360" w:beforeAutospacing="0" w:after="360" w:afterAutospacing="0"/>
    </w:pPr>
    <w:rPr>
      <w:color w:val="26BF64" w:themeColor="accent3"/>
      <w:sz w:val="28"/>
      <w:szCs w:val="36"/>
      <w:u w:color="BFBFBF" w:themeColor="background1" w:themeShade="BF"/>
      <w:lang w:val="en-GB"/>
    </w:rPr>
  </w:style>
  <w:style w:type="character" w:customStyle="1" w:styleId="DBodytextChar">
    <w:name w:val="D.Body text Char"/>
    <w:basedOn w:val="NormalWebChar"/>
    <w:link w:val="DBodytext"/>
    <w:rsid w:val="00544AA1"/>
    <w:rPr>
      <w:rFonts w:ascii="IberPangea Text Light" w:eastAsia="Times New Roman" w:hAnsi="IberPangea Text Light" w:cstheme="minorHAnsi"/>
      <w:color w:val="000000"/>
      <w:sz w:val="20"/>
      <w:szCs w:val="24"/>
      <w:lang w:eastAsia="es-ES"/>
    </w:rPr>
  </w:style>
  <w:style w:type="character" w:customStyle="1" w:styleId="HHighlight2Char">
    <w:name w:val="H.Highlight 2 Char"/>
    <w:basedOn w:val="NormalWebChar"/>
    <w:link w:val="HHighlight2"/>
    <w:rsid w:val="00544AA1"/>
    <w:rPr>
      <w:rFonts w:ascii="Times New Roman" w:eastAsia="Times New Roman" w:hAnsi="Times New Roman" w:cs="Times New Roman"/>
      <w:color w:val="26BF64" w:themeColor="accent3"/>
      <w:sz w:val="28"/>
      <w:szCs w:val="36"/>
      <w:u w:color="BFBFBF" w:themeColor="background1" w:themeShade="BF"/>
      <w:shd w:val="clear" w:color="auto" w:fill="FFFFFF"/>
      <w:lang w:val="en-GB" w:eastAsia="es-ES"/>
    </w:rPr>
  </w:style>
  <w:style w:type="paragraph" w:customStyle="1" w:styleId="RecipientAddress">
    <w:name w:val="Recipient Address"/>
    <w:basedOn w:val="Normal"/>
    <w:qFormat/>
    <w:rsid w:val="004427AB"/>
    <w:pPr>
      <w:spacing w:after="0" w:line="276" w:lineRule="auto"/>
    </w:pPr>
    <w:rPr>
      <w:sz w:val="18"/>
      <w:lang w:val="en-US" w:eastAsia="es-ES"/>
    </w:rPr>
  </w:style>
  <w:style w:type="paragraph" w:customStyle="1" w:styleId="NameSurname">
    <w:name w:val="Name Surname"/>
    <w:basedOn w:val="BodyText1"/>
    <w:qFormat/>
    <w:rsid w:val="004427AB"/>
    <w:pPr>
      <w:spacing w:before="720" w:after="0"/>
    </w:pPr>
    <w:rPr>
      <w:rFonts w:ascii="IberPangea Text Medium" w:hAnsi="IberPangea Text Medium"/>
      <w:bCs/>
    </w:rPr>
  </w:style>
  <w:style w:type="character" w:customStyle="1" w:styleId="SemiBold">
    <w:name w:val="_SemiBold"/>
    <w:basedOn w:val="DefaultParagraphFont"/>
    <w:uiPriority w:val="1"/>
    <w:qFormat/>
    <w:rsid w:val="004427AB"/>
    <w:rPr>
      <w:rFonts w:ascii="IberPangea Text SmBold" w:hAnsi="IberPangea Text SmBold"/>
      <w:b/>
      <w:bCs/>
      <w:i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E20D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0DC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0DCE"/>
    <w:rPr>
      <w:rFonts w:asciiTheme="minorHAnsi" w:hAnsiTheme="minorHAnsi"/>
      <w:color w:val="3A3734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0D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0DCE"/>
    <w:rPr>
      <w:rFonts w:asciiTheme="minorHAnsi" w:hAnsiTheme="minorHAnsi"/>
      <w:b/>
      <w:bCs/>
      <w:color w:val="3A3734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2D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3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00.%20DISE&#209;ADORES\JAVIER\2020-2022\IMAGEN%20DE%20MARCA\MARCA%20DIGITAL\BRAND%20CENTER-CAMBIO%202023\06-TEMPLATES\Iberdrola_Letterhead_V2.dotx" TargetMode="External"/></Relationships>
</file>

<file path=word/theme/theme1.xml><?xml version="1.0" encoding="utf-8"?>
<a:theme xmlns:a="http://schemas.openxmlformats.org/drawingml/2006/main" name="Iberdrola">
  <a:themeElements>
    <a:clrScheme name="Iberdrola 2023">
      <a:dk1>
        <a:srgbClr val="3A3734"/>
      </a:dk1>
      <a:lt1>
        <a:srgbClr val="FFFFFF"/>
      </a:lt1>
      <a:dk2>
        <a:srgbClr val="00402A"/>
      </a:dk2>
      <a:lt2>
        <a:srgbClr val="DCEBE1"/>
      </a:lt2>
      <a:accent1>
        <a:srgbClr val="008C38"/>
      </a:accent1>
      <a:accent2>
        <a:srgbClr val="00A343"/>
      </a:accent2>
      <a:accent3>
        <a:srgbClr val="26BF64"/>
      </a:accent3>
      <a:accent4>
        <a:srgbClr val="5BD38C"/>
      </a:accent4>
      <a:accent5>
        <a:srgbClr val="0792E5"/>
      </a:accent5>
      <a:accent6>
        <a:srgbClr val="E3850D"/>
      </a:accent6>
      <a:hlink>
        <a:srgbClr val="008C38"/>
      </a:hlink>
      <a:folHlink>
        <a:srgbClr val="008C38"/>
      </a:folHlink>
    </a:clrScheme>
    <a:fontScheme name="Iberdrola">
      <a:majorFont>
        <a:latin typeface="IberPangea Text"/>
        <a:ea typeface=""/>
        <a:cs typeface=""/>
      </a:majorFont>
      <a:minorFont>
        <a:latin typeface="IberPangea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algn="l">
          <a:defRPr sz="1100" dirty="0" err="1" smtClean="0">
            <a:latin typeface="+mn-lt"/>
            <a:ea typeface="IberPangea Text Light" panose="020B0404000000000000" pitchFamily="34" charset="0"/>
            <a:cs typeface="IberPangea Text Light" panose="020B0404000000000000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Iberdrola" id="{DF0C2F08-C44A-8747-8EC8-2667B33197F5}" vid="{D90994C9-74FC-B244-90D6-DA326FD45B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D9FF8D9CBCB46BEDD130FE6CD340C" ma:contentTypeVersion="7" ma:contentTypeDescription="Create a new document." ma:contentTypeScope="" ma:versionID="06d51e9b7e383a99e3f29684b096948e">
  <xsd:schema xmlns:xsd="http://www.w3.org/2001/XMLSchema" xmlns:xs="http://www.w3.org/2001/XMLSchema" xmlns:p="http://schemas.microsoft.com/office/2006/metadata/properties" xmlns:ns2="7d5a34a7-efd4-43ec-aa80-09185eb914be" xmlns:ns3="7a4a2235-5718-48e6-92de-2b0a4936743b" targetNamespace="http://schemas.microsoft.com/office/2006/metadata/properties" ma:root="true" ma:fieldsID="cff1e1a00eef293347d1217c624a844f" ns2:_="" ns3:_="">
    <xsd:import namespace="7d5a34a7-efd4-43ec-aa80-09185eb914be"/>
    <xsd:import namespace="7a4a2235-5718-48e6-92de-2b0a493674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a34a7-efd4-43ec-aa80-09185eb91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a2235-5718-48e6-92de-2b0a49367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066FF0-5FCE-47CB-BCDD-B43D71E461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38926D-75B2-4FC3-BA71-BACC35A219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C8A95C-E345-4634-A2D8-59DA3AAA6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5a34a7-efd4-43ec-aa80-09185eb914be"/>
    <ds:schemaRef ds:uri="7a4a2235-5718-48e6-92de-2b0a493674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FF43C4-6438-458D-B042-266E153DBF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Iberdrola_Letterhead_V2</Template>
  <TotalTime>1</TotalTime>
  <Pages>3</Pages>
  <Words>447</Words>
  <Characters>2549</Characters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Manager/>
  <LinksUpToDate>false</LinksUpToDate>
  <CharactersWithSpaces>2991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COM-20-027 Final Operational Notification (FON) Template</dc:title>
  <dc:subject/>
  <cp:keywords/>
  <dc:description/>
  <cp:lastPrinted>2023-04-18T21:36:00Z</cp:lastPrinted>
  <dcterms:created xsi:type="dcterms:W3CDTF">2023-11-28T12:02:00Z</dcterms:created>
  <dcterms:modified xsi:type="dcterms:W3CDTF">2023-11-28T12:02:00Z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0x0101008C6D9FF8D9CBCB46BEDD130FE6CD340C</vt:lpwstr>
  </property>
  <property fmtid="{D5CDD505-2E9C-101B-9397-08002B2CF9AE}" pid="3" name="MSIP_Label_624b1752-a977-4927-b9e6-e48a43684aee_Enabled">
    <vt:lpwstr>true</vt:lpwstr>
  </property>
  <property fmtid="{D5CDD505-2E9C-101B-9397-08002B2CF9AE}" pid="4" name="MSIP_Label_624b1752-a977-4927-b9e6-e48a43684aee_SetDate">
    <vt:lpwstr>2023-10-10T13:12:19Z</vt:lpwstr>
  </property>
  <property fmtid="{D5CDD505-2E9C-101B-9397-08002B2CF9AE}" pid="5" name="MSIP_Label_624b1752-a977-4927-b9e6-e48a43684aee_Method">
    <vt:lpwstr>Privileged</vt:lpwstr>
  </property>
  <property fmtid="{D5CDD505-2E9C-101B-9397-08002B2CF9AE}" pid="6" name="MSIP_Label_624b1752-a977-4927-b9e6-e48a43684aee_Name">
    <vt:lpwstr>Public</vt:lpwstr>
  </property>
  <property fmtid="{D5CDD505-2E9C-101B-9397-08002B2CF9AE}" pid="7" name="MSIP_Label_624b1752-a977-4927-b9e6-e48a43684aee_SiteId">
    <vt:lpwstr>031a09bc-a2bf-44df-888e-4e09355b7a24</vt:lpwstr>
  </property>
  <property fmtid="{D5CDD505-2E9C-101B-9397-08002B2CF9AE}" pid="8" name="MSIP_Label_624b1752-a977-4927-b9e6-e48a43684aee_ActionId">
    <vt:lpwstr>ed0c32cb-ea50-4bea-a4fa-83771807dc44</vt:lpwstr>
  </property>
  <property fmtid="{D5CDD505-2E9C-101B-9397-08002B2CF9AE}" pid="9" name="MSIP_Label_624b1752-a977-4927-b9e6-e48a43684aee_ContentBits">
    <vt:lpwstr>0</vt:lpwstr>
  </property>
</Properties>
</file>