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A3191" w14:textId="22CD9745" w:rsidR="00F21392" w:rsidRDefault="00F21392" w:rsidP="00F21392">
      <w:pPr>
        <w:pStyle w:val="BodyText1"/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</w:pPr>
      <w:bookmarkStart w:id="0" w:name="_Hlk138684990"/>
      <w:bookmarkStart w:id="1" w:name="_Toc137124266"/>
      <w:r w:rsidRPr="00B7219D"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>FAO [</w:t>
      </w:r>
      <w:r w:rsidR="00F97CD2" w:rsidRPr="00F97CD2">
        <w:rPr>
          <w:rStyle w:val="SemiBold"/>
          <w:rFonts w:asciiTheme="majorHAnsi" w:hAnsiTheme="majorHAnsi" w:cstheme="majorHAnsi"/>
          <w:b w:val="0"/>
          <w:bCs w:val="0"/>
          <w:color w:val="auto"/>
          <w:highlight w:val="yellow"/>
          <w:lang w:val="en-GB"/>
        </w:rPr>
        <w:t xml:space="preserve">insert </w:t>
      </w:r>
      <w:r w:rsidRPr="00F97CD2">
        <w:rPr>
          <w:rStyle w:val="SemiBold"/>
          <w:rFonts w:asciiTheme="majorHAnsi" w:hAnsiTheme="majorHAnsi" w:cstheme="majorHAnsi"/>
          <w:b w:val="0"/>
          <w:bCs w:val="0"/>
          <w:color w:val="auto"/>
          <w:highlight w:val="yellow"/>
          <w:lang w:val="en-GB"/>
        </w:rPr>
        <w:t xml:space="preserve">name and </w:t>
      </w:r>
      <w:r w:rsidRPr="00B7219D">
        <w:rPr>
          <w:rStyle w:val="SemiBold"/>
          <w:rFonts w:asciiTheme="majorHAnsi" w:hAnsiTheme="majorHAnsi" w:cstheme="majorHAnsi"/>
          <w:b w:val="0"/>
          <w:bCs w:val="0"/>
          <w:color w:val="auto"/>
          <w:highlight w:val="yellow"/>
          <w:lang w:val="en-GB"/>
        </w:rPr>
        <w:t>address</w:t>
      </w:r>
      <w:r w:rsidRPr="00B7219D"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>]</w:t>
      </w:r>
    </w:p>
    <w:p w14:paraId="3BCC280C" w14:textId="77777777" w:rsidR="00F21392" w:rsidRPr="00B7219D" w:rsidRDefault="00F21392" w:rsidP="00F21392">
      <w:pPr>
        <w:pStyle w:val="BodyText1"/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</w:pPr>
    </w:p>
    <w:p w14:paraId="222919D2" w14:textId="7352C897" w:rsidR="00F21392" w:rsidRDefault="00F21392" w:rsidP="00F21392">
      <w:pPr>
        <w:pStyle w:val="BodyText1"/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</w:pPr>
      <w:r w:rsidRPr="00B7219D"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>Also by email: [</w:t>
      </w:r>
      <w:r w:rsidR="002E435C">
        <w:rPr>
          <w:rStyle w:val="SemiBold"/>
          <w:rFonts w:asciiTheme="majorHAnsi" w:hAnsiTheme="majorHAnsi" w:cstheme="majorHAnsi"/>
          <w:b w:val="0"/>
          <w:bCs w:val="0"/>
          <w:color w:val="auto"/>
          <w:highlight w:val="yellow"/>
          <w:lang w:val="en-GB"/>
        </w:rPr>
        <w:t>insert e</w:t>
      </w:r>
      <w:r w:rsidRPr="00B7219D">
        <w:rPr>
          <w:rStyle w:val="SemiBold"/>
          <w:rFonts w:asciiTheme="majorHAnsi" w:hAnsiTheme="majorHAnsi" w:cstheme="majorHAnsi"/>
          <w:b w:val="0"/>
          <w:bCs w:val="0"/>
          <w:color w:val="auto"/>
          <w:highlight w:val="yellow"/>
          <w:lang w:val="en-GB"/>
        </w:rPr>
        <w:t>mail</w:t>
      </w:r>
      <w:r w:rsidRPr="00B7219D"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 xml:space="preserve">] </w:t>
      </w:r>
    </w:p>
    <w:p w14:paraId="1DD04F61" w14:textId="374CD103" w:rsidR="00F21392" w:rsidRDefault="00F21392" w:rsidP="00F21392">
      <w:pPr>
        <w:pStyle w:val="BodyText1"/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</w:pP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ab/>
        <w:t>Date: [</w:t>
      </w:r>
      <w:r w:rsidR="005434B6" w:rsidRPr="005434B6">
        <w:rPr>
          <w:rStyle w:val="SemiBold"/>
          <w:rFonts w:asciiTheme="majorHAnsi" w:hAnsiTheme="majorHAnsi" w:cstheme="majorHAnsi"/>
          <w:b w:val="0"/>
          <w:bCs w:val="0"/>
          <w:color w:val="auto"/>
          <w:highlight w:val="yellow"/>
          <w:lang w:val="en-GB"/>
        </w:rPr>
        <w:t xml:space="preserve">insert </w:t>
      </w:r>
      <w:r w:rsidRPr="005434B6">
        <w:rPr>
          <w:rStyle w:val="SemiBold"/>
          <w:rFonts w:asciiTheme="majorHAnsi" w:hAnsiTheme="majorHAnsi" w:cstheme="majorHAnsi"/>
          <w:b w:val="0"/>
          <w:bCs w:val="0"/>
          <w:color w:val="auto"/>
          <w:highlight w:val="yellow"/>
          <w:lang w:val="en-GB"/>
        </w:rPr>
        <w:t>date</w:t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>]</w:t>
      </w:r>
    </w:p>
    <w:p w14:paraId="5B81F7A8" w14:textId="77777777" w:rsidR="00F21392" w:rsidRPr="00B7219D" w:rsidRDefault="00F21392" w:rsidP="00F21392">
      <w:pPr>
        <w:pStyle w:val="BodyText1"/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</w:pP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>Dear [</w:t>
      </w:r>
      <w:r w:rsidRPr="00B7219D">
        <w:rPr>
          <w:rStyle w:val="SemiBold"/>
          <w:rFonts w:asciiTheme="majorHAnsi" w:hAnsiTheme="majorHAnsi" w:cstheme="majorHAnsi"/>
          <w:b w:val="0"/>
          <w:bCs w:val="0"/>
          <w:color w:val="auto"/>
          <w:highlight w:val="yellow"/>
          <w:lang w:val="en-GB"/>
        </w:rPr>
        <w:t>X</w:t>
      </w:r>
      <w:r>
        <w:rPr>
          <w:rStyle w:val="SemiBold"/>
          <w:rFonts w:asciiTheme="majorHAnsi" w:hAnsiTheme="majorHAnsi" w:cstheme="majorHAnsi"/>
          <w:b w:val="0"/>
          <w:bCs w:val="0"/>
          <w:color w:val="auto"/>
          <w:lang w:val="en-GB"/>
        </w:rPr>
        <w:t>]</w:t>
      </w:r>
    </w:p>
    <w:p w14:paraId="4AC1C885" w14:textId="6D17C9BD" w:rsidR="003F0750" w:rsidRDefault="00873CB9" w:rsidP="00544AA1">
      <w:pPr>
        <w:pStyle w:val="BodyText1"/>
        <w:rPr>
          <w:rStyle w:val="SemiBold"/>
          <w:rFonts w:asciiTheme="majorHAnsi" w:hAnsiTheme="majorHAnsi" w:cstheme="majorHAnsi"/>
          <w:color w:val="008C38" w:themeColor="accent1"/>
          <w:lang w:val="en-GB"/>
        </w:rPr>
      </w:pPr>
      <w:r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Project </w:t>
      </w:r>
      <w:r w:rsidR="009C3E8E">
        <w:rPr>
          <w:rStyle w:val="SemiBold"/>
          <w:rFonts w:asciiTheme="majorHAnsi" w:hAnsiTheme="majorHAnsi" w:cstheme="majorHAnsi"/>
          <w:color w:val="008C38" w:themeColor="accent1"/>
          <w:lang w:val="en-GB"/>
        </w:rPr>
        <w:t>Name:</w:t>
      </w:r>
      <w:r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 </w:t>
      </w:r>
      <w:proofErr w:type="spellStart"/>
      <w:r w:rsidRPr="00873CB9">
        <w:rPr>
          <w:rStyle w:val="SemiBold"/>
          <w:rFonts w:asciiTheme="majorHAnsi" w:hAnsiTheme="majorHAnsi" w:cstheme="majorHAnsi"/>
          <w:color w:val="008C38" w:themeColor="accent1"/>
          <w:highlight w:val="yellow"/>
          <w:lang w:val="en-GB"/>
        </w:rPr>
        <w:t>XXXXXXX</w:t>
      </w:r>
      <w:proofErr w:type="spellEnd"/>
    </w:p>
    <w:p w14:paraId="3D7C2B1E" w14:textId="4E117634" w:rsidR="00BF376D" w:rsidRDefault="00BF376D" w:rsidP="00544AA1">
      <w:pPr>
        <w:pStyle w:val="BodyText1"/>
        <w:rPr>
          <w:rStyle w:val="SemiBold"/>
          <w:rFonts w:asciiTheme="majorHAnsi" w:hAnsiTheme="majorHAnsi" w:cstheme="majorHAnsi"/>
          <w:color w:val="008C38" w:themeColor="accent1"/>
          <w:lang w:val="en-GB"/>
        </w:rPr>
      </w:pPr>
      <w:r w:rsidRPr="00EF078E">
        <w:rPr>
          <w:rStyle w:val="SemiBold"/>
          <w:rFonts w:asciiTheme="majorHAnsi" w:hAnsiTheme="majorHAnsi" w:cstheme="majorHAnsi"/>
          <w:color w:val="008C38" w:themeColor="accent1"/>
          <w:lang w:val="en-GB"/>
        </w:rPr>
        <w:t>Ref</w:t>
      </w:r>
      <w:r w:rsidR="00185B2C" w:rsidRPr="00EF078E">
        <w:rPr>
          <w:rStyle w:val="SemiBold"/>
          <w:rFonts w:asciiTheme="majorHAnsi" w:hAnsiTheme="majorHAnsi" w:cstheme="majorHAnsi"/>
          <w:color w:val="008C38" w:themeColor="accent1"/>
          <w:lang w:val="en-GB"/>
        </w:rPr>
        <w:t>erence</w:t>
      </w:r>
      <w:r w:rsidRPr="00EF078E">
        <w:rPr>
          <w:rStyle w:val="SemiBold"/>
          <w:rFonts w:asciiTheme="majorHAnsi" w:hAnsiTheme="majorHAnsi" w:cstheme="majorHAnsi"/>
          <w:color w:val="008C38" w:themeColor="accent1"/>
          <w:lang w:val="en-GB"/>
        </w:rPr>
        <w:t>:</w:t>
      </w:r>
      <w:r w:rsidR="000C6B8C"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 </w:t>
      </w:r>
      <w:r w:rsidR="005127B8" w:rsidRPr="005127B8">
        <w:rPr>
          <w:rStyle w:val="SemiBold"/>
          <w:rFonts w:asciiTheme="majorHAnsi" w:hAnsiTheme="majorHAnsi" w:cstheme="majorHAnsi"/>
          <w:color w:val="008C38" w:themeColor="accent1"/>
          <w:highlight w:val="yellow"/>
          <w:lang w:val="en-GB"/>
        </w:rPr>
        <w:t>NOTIFICATION NO</w:t>
      </w:r>
    </w:p>
    <w:bookmarkEnd w:id="0"/>
    <w:p w14:paraId="1F8DA5AC" w14:textId="0854DC39" w:rsidR="00185B2C" w:rsidRPr="00B712D2" w:rsidRDefault="00F21392" w:rsidP="00544AA1">
      <w:pPr>
        <w:pStyle w:val="BodyText1"/>
        <w:rPr>
          <w:rFonts w:asciiTheme="majorHAnsi" w:hAnsiTheme="majorHAnsi" w:cstheme="majorHAnsi"/>
          <w:color w:val="auto"/>
          <w:lang w:val="en-GB"/>
        </w:rPr>
      </w:pPr>
      <w:r>
        <w:rPr>
          <w:rStyle w:val="SemiBold"/>
          <w:rFonts w:asciiTheme="majorHAnsi" w:hAnsiTheme="majorHAnsi" w:cstheme="majorHAnsi"/>
          <w:color w:val="auto"/>
          <w:lang w:val="en-GB"/>
        </w:rPr>
        <w:t xml:space="preserve">INTERIM OPERATIONAL NOTIFICATION </w:t>
      </w:r>
      <w:r w:rsidR="00873CB9" w:rsidRPr="00B712D2">
        <w:rPr>
          <w:rStyle w:val="SemiBold"/>
          <w:rFonts w:asciiTheme="majorHAnsi" w:hAnsiTheme="majorHAnsi" w:cstheme="majorHAnsi"/>
          <w:color w:val="auto"/>
          <w:lang w:val="en-GB"/>
        </w:rPr>
        <w:t>EFFECTIVE ON AND FROM [</w:t>
      </w:r>
      <w:r w:rsidR="005F07C6">
        <w:rPr>
          <w:rStyle w:val="SemiBold"/>
          <w:rFonts w:asciiTheme="majorHAnsi" w:hAnsiTheme="majorHAnsi" w:cstheme="majorHAnsi"/>
          <w:color w:val="auto"/>
          <w:highlight w:val="yellow"/>
          <w:lang w:val="en-GB"/>
        </w:rPr>
        <w:t>XX/XX/XXXX at XX:XX</w:t>
      </w:r>
      <w:r w:rsidR="00E56B37">
        <w:rPr>
          <w:rStyle w:val="SemiBold"/>
          <w:rFonts w:asciiTheme="majorHAnsi" w:hAnsiTheme="majorHAnsi" w:cstheme="majorHAnsi"/>
          <w:color w:val="auto"/>
          <w:highlight w:val="yellow"/>
          <w:lang w:val="en-GB"/>
        </w:rPr>
        <w:t>]</w:t>
      </w:r>
    </w:p>
    <w:bookmarkEnd w:id="1"/>
    <w:p w14:paraId="761EF31F" w14:textId="2AD439D5" w:rsidR="009444C5" w:rsidRDefault="24E14B54" w:rsidP="003F0750">
      <w:pPr>
        <w:jc w:val="both"/>
        <w:rPr>
          <w:lang w:val="en-GB"/>
        </w:rPr>
      </w:pPr>
      <w:r w:rsidRPr="5CD19E98">
        <w:rPr>
          <w:highlight w:val="yellow"/>
          <w:lang w:val="en-GB"/>
        </w:rPr>
        <w:t>[</w:t>
      </w:r>
      <w:r w:rsidR="003F0750" w:rsidRPr="5CD19E98">
        <w:rPr>
          <w:highlight w:val="yellow"/>
          <w:lang w:val="en-GB"/>
        </w:rPr>
        <w:t>SP Distribution Plc/SP Manweb Plc</w:t>
      </w:r>
      <w:r w:rsidR="7DF0437E" w:rsidRPr="5CD19E98">
        <w:rPr>
          <w:highlight w:val="yellow"/>
          <w:lang w:val="en-GB"/>
        </w:rPr>
        <w:t>]</w:t>
      </w:r>
      <w:r w:rsidR="003F0750" w:rsidRPr="5CD19E98">
        <w:rPr>
          <w:lang w:val="en-GB"/>
        </w:rPr>
        <w:t xml:space="preserve"> (</w:t>
      </w:r>
      <w:r w:rsidR="5CC69349" w:rsidRPr="5CD19E98">
        <w:rPr>
          <w:lang w:val="en-GB"/>
        </w:rPr>
        <w:t>t</w:t>
      </w:r>
      <w:r w:rsidR="003F0750" w:rsidRPr="5CD19E98">
        <w:rPr>
          <w:lang w:val="en-GB"/>
        </w:rPr>
        <w:t xml:space="preserve">he </w:t>
      </w:r>
      <w:r w:rsidR="51CAA452" w:rsidRPr="5CD19E98">
        <w:rPr>
          <w:lang w:val="en-GB"/>
        </w:rPr>
        <w:t>“</w:t>
      </w:r>
      <w:r w:rsidR="003F0750" w:rsidRPr="00F7460F">
        <w:rPr>
          <w:b/>
          <w:bCs/>
          <w:lang w:val="en-GB"/>
        </w:rPr>
        <w:t>Company</w:t>
      </w:r>
      <w:r w:rsidR="003F0750" w:rsidRPr="5CD19E98">
        <w:rPr>
          <w:lang w:val="en-GB"/>
        </w:rPr>
        <w:t xml:space="preserve">”) and </w:t>
      </w:r>
      <w:r w:rsidR="003F0750" w:rsidRPr="5CD19E98">
        <w:rPr>
          <w:highlight w:val="yellow"/>
          <w:lang w:val="en-GB"/>
        </w:rPr>
        <w:t>[Co</w:t>
      </w:r>
      <w:r w:rsidR="00B364CB" w:rsidRPr="5CD19E98">
        <w:rPr>
          <w:highlight w:val="yellow"/>
          <w:lang w:val="en-GB"/>
        </w:rPr>
        <w:t>ntracting Party</w:t>
      </w:r>
      <w:r w:rsidR="003F0750" w:rsidRPr="5CD19E98">
        <w:rPr>
          <w:highlight w:val="yellow"/>
          <w:lang w:val="en-GB"/>
        </w:rPr>
        <w:t xml:space="preserve"> Name]</w:t>
      </w:r>
      <w:r w:rsidR="003F0750" w:rsidRPr="5CD19E98">
        <w:rPr>
          <w:lang w:val="en-GB"/>
        </w:rPr>
        <w:t xml:space="preserve"> (the “</w:t>
      </w:r>
      <w:r w:rsidR="003F0750" w:rsidRPr="00E56B37">
        <w:rPr>
          <w:b/>
          <w:bCs/>
          <w:lang w:val="en-GB"/>
        </w:rPr>
        <w:t>Customer</w:t>
      </w:r>
      <w:r w:rsidR="003F0750" w:rsidRPr="5CD19E98">
        <w:rPr>
          <w:lang w:val="en-GB"/>
        </w:rPr>
        <w:t xml:space="preserve">”) are parties to a </w:t>
      </w:r>
      <w:r w:rsidR="00C57E97">
        <w:rPr>
          <w:lang w:val="en-GB"/>
        </w:rPr>
        <w:t>[</w:t>
      </w:r>
      <w:r w:rsidR="792E2A99" w:rsidRPr="00E56B37">
        <w:rPr>
          <w:highlight w:val="yellow"/>
          <w:lang w:val="en-GB"/>
        </w:rPr>
        <w:t>c</w:t>
      </w:r>
      <w:r w:rsidRPr="00E56B37">
        <w:rPr>
          <w:highlight w:val="yellow"/>
          <w:lang w:val="en-GB"/>
        </w:rPr>
        <w:t xml:space="preserve">onnection </w:t>
      </w:r>
      <w:r w:rsidR="62494432" w:rsidRPr="00E56B37">
        <w:rPr>
          <w:highlight w:val="yellow"/>
          <w:lang w:val="en-GB"/>
        </w:rPr>
        <w:t>o</w:t>
      </w:r>
      <w:r w:rsidRPr="00E56B37">
        <w:rPr>
          <w:highlight w:val="yellow"/>
          <w:lang w:val="en-GB"/>
        </w:rPr>
        <w:t>ffer and / or a</w:t>
      </w:r>
      <w:r w:rsidR="003F0750" w:rsidRPr="00E56B37">
        <w:rPr>
          <w:highlight w:val="yellow"/>
          <w:lang w:val="en-GB"/>
        </w:rPr>
        <w:t xml:space="preserve"> </w:t>
      </w:r>
      <w:r w:rsidR="007C2FD6" w:rsidRPr="00E56B37">
        <w:rPr>
          <w:highlight w:val="yellow"/>
          <w:lang w:val="en-GB"/>
        </w:rPr>
        <w:t>c</w:t>
      </w:r>
      <w:r w:rsidR="003F0750" w:rsidRPr="00E56B37">
        <w:rPr>
          <w:highlight w:val="yellow"/>
          <w:lang w:val="en-GB"/>
        </w:rPr>
        <w:t xml:space="preserve">onnection </w:t>
      </w:r>
      <w:r w:rsidR="007C2FD6" w:rsidRPr="00E56B37">
        <w:rPr>
          <w:highlight w:val="yellow"/>
          <w:lang w:val="en-GB"/>
        </w:rPr>
        <w:t>a</w:t>
      </w:r>
      <w:r w:rsidR="003F0750" w:rsidRPr="00E56B37">
        <w:rPr>
          <w:highlight w:val="yellow"/>
          <w:lang w:val="en-GB"/>
        </w:rPr>
        <w:t>greement</w:t>
      </w:r>
      <w:r w:rsidR="00C57E97">
        <w:rPr>
          <w:lang w:val="en-GB"/>
        </w:rPr>
        <w:t>]</w:t>
      </w:r>
      <w:r w:rsidR="003F0750" w:rsidRPr="5CD19E98">
        <w:rPr>
          <w:lang w:val="en-GB"/>
        </w:rPr>
        <w:t xml:space="preserve"> with reference [</w:t>
      </w:r>
      <w:r w:rsidR="005127B8" w:rsidRPr="5CD19E98">
        <w:rPr>
          <w:lang w:val="en-GB"/>
        </w:rPr>
        <w:t xml:space="preserve"> </w:t>
      </w:r>
      <w:r w:rsidR="005127B8" w:rsidRPr="5CD19E98">
        <w:rPr>
          <w:highlight w:val="yellow"/>
          <w:lang w:val="en-GB"/>
        </w:rPr>
        <w:t>Notification No</w:t>
      </w:r>
      <w:r w:rsidR="003F0750" w:rsidRPr="5CD19E98">
        <w:rPr>
          <w:lang w:val="en-GB"/>
        </w:rPr>
        <w:t>] dated [</w:t>
      </w:r>
      <w:r w:rsidRPr="5CD19E98">
        <w:rPr>
          <w:highlight w:val="yellow"/>
          <w:lang w:val="en-GB"/>
        </w:rPr>
        <w:t xml:space="preserve">Offer Date / </w:t>
      </w:r>
      <w:r w:rsidR="005127B8" w:rsidRPr="5CD19E98">
        <w:rPr>
          <w:highlight w:val="yellow"/>
          <w:lang w:val="en-GB"/>
        </w:rPr>
        <w:t xml:space="preserve">Connection </w:t>
      </w:r>
      <w:r w:rsidR="003F0750" w:rsidRPr="5CD19E98">
        <w:rPr>
          <w:highlight w:val="yellow"/>
          <w:lang w:val="en-GB"/>
        </w:rPr>
        <w:t>Agreement Date</w:t>
      </w:r>
      <w:r w:rsidR="003F0750" w:rsidRPr="5CD19E98">
        <w:rPr>
          <w:lang w:val="en-GB"/>
        </w:rPr>
        <w:t xml:space="preserve">], as amended from time to time, providing for connection to </w:t>
      </w:r>
      <w:r w:rsidR="00B364CB" w:rsidRPr="5CD19E98">
        <w:rPr>
          <w:lang w:val="en-GB"/>
        </w:rPr>
        <w:t xml:space="preserve">the </w:t>
      </w:r>
      <w:bookmarkStart w:id="2" w:name="_Hlk138684829"/>
      <w:r w:rsidR="2FD8E0E9" w:rsidRPr="005F07C6">
        <w:rPr>
          <w:lang w:val="en-GB"/>
        </w:rPr>
        <w:t>Company’s</w:t>
      </w:r>
      <w:r w:rsidR="00B364CB" w:rsidRPr="5CD19E98">
        <w:rPr>
          <w:lang w:val="en-GB"/>
        </w:rPr>
        <w:t xml:space="preserve"> </w:t>
      </w:r>
      <w:r w:rsidR="007C2FD6" w:rsidRPr="5CD19E98">
        <w:rPr>
          <w:rFonts w:cs="Arial"/>
          <w:lang w:val="en-GB"/>
        </w:rPr>
        <w:t>d</w:t>
      </w:r>
      <w:r w:rsidR="00B364CB" w:rsidRPr="5CD19E98">
        <w:rPr>
          <w:rFonts w:cs="Arial"/>
          <w:lang w:val="en-GB"/>
        </w:rPr>
        <w:t xml:space="preserve">istribution </w:t>
      </w:r>
      <w:r w:rsidR="007C2FD6" w:rsidRPr="5CD19E98">
        <w:rPr>
          <w:rFonts w:cs="Arial"/>
          <w:lang w:val="en-GB"/>
        </w:rPr>
        <w:t>s</w:t>
      </w:r>
      <w:r w:rsidR="00B364CB" w:rsidRPr="5CD19E98">
        <w:rPr>
          <w:rFonts w:cs="Arial"/>
          <w:lang w:val="en-GB"/>
        </w:rPr>
        <w:t>ystem</w:t>
      </w:r>
      <w:r w:rsidR="003F0750" w:rsidRPr="5CD19E98">
        <w:rPr>
          <w:lang w:val="en-GB"/>
        </w:rPr>
        <w:t>.</w:t>
      </w:r>
      <w:bookmarkStart w:id="3" w:name="_Hlk138768432"/>
    </w:p>
    <w:p w14:paraId="65D54004" w14:textId="1796BC36" w:rsidR="006A7006" w:rsidRPr="003F0750" w:rsidRDefault="006A7006" w:rsidP="003F0750">
      <w:pPr>
        <w:jc w:val="both"/>
        <w:rPr>
          <w:lang w:val="en-GB"/>
        </w:rPr>
      </w:pPr>
      <w:bookmarkStart w:id="4" w:name="_Hlk138771059"/>
      <w:r>
        <w:rPr>
          <w:lang w:val="en-GB"/>
        </w:rPr>
        <w:t>Unless stated otherwise, all defined terms used within this letter shall have the same meaning as stated in Engineering Recommendation G99 (“</w:t>
      </w:r>
      <w:r w:rsidRPr="00AC4F2E">
        <w:rPr>
          <w:b/>
          <w:bCs/>
          <w:lang w:val="en-GB"/>
        </w:rPr>
        <w:t>EREC G99</w:t>
      </w:r>
      <w:r>
        <w:rPr>
          <w:lang w:val="en-GB"/>
        </w:rPr>
        <w:t xml:space="preserve">”). </w:t>
      </w:r>
    </w:p>
    <w:bookmarkEnd w:id="2"/>
    <w:bookmarkEnd w:id="3"/>
    <w:bookmarkEnd w:id="4"/>
    <w:p w14:paraId="367969FC" w14:textId="7981C17A" w:rsidR="003F0750" w:rsidRPr="003F0750" w:rsidRDefault="003F0750" w:rsidP="003F0750">
      <w:pPr>
        <w:jc w:val="both"/>
        <w:rPr>
          <w:lang w:val="en-GB"/>
        </w:rPr>
      </w:pPr>
      <w:r w:rsidRPr="5CD19E98">
        <w:rPr>
          <w:lang w:val="en-GB"/>
        </w:rPr>
        <w:t xml:space="preserve">By submission of the information required in </w:t>
      </w:r>
      <w:r w:rsidR="00363F07" w:rsidRPr="5CD19E98">
        <w:rPr>
          <w:lang w:val="en-GB"/>
        </w:rPr>
        <w:t xml:space="preserve">paragraph 19.3 </w:t>
      </w:r>
      <w:r w:rsidR="498AC9F2" w:rsidRPr="5CD19E98">
        <w:rPr>
          <w:lang w:val="en-GB"/>
        </w:rPr>
        <w:t xml:space="preserve">of </w:t>
      </w:r>
      <w:r w:rsidRPr="005F07C6">
        <w:rPr>
          <w:b/>
          <w:bCs/>
          <w:lang w:val="en-GB"/>
        </w:rPr>
        <w:t>EREC G99</w:t>
      </w:r>
      <w:r w:rsidRPr="5CD19E98">
        <w:rPr>
          <w:lang w:val="en-GB"/>
        </w:rPr>
        <w:t xml:space="preserve"> the Customer has notified </w:t>
      </w:r>
      <w:r w:rsidR="007C2FD6" w:rsidRPr="5CD19E98">
        <w:rPr>
          <w:lang w:val="en-GB"/>
        </w:rPr>
        <w:t>t</w:t>
      </w:r>
      <w:r w:rsidRPr="5CD19E98">
        <w:rPr>
          <w:lang w:val="en-GB"/>
        </w:rPr>
        <w:t>he Company of its intention to synchronise the Power Generating Module</w:t>
      </w:r>
      <w:r w:rsidR="00363F07" w:rsidRPr="5CD19E98">
        <w:rPr>
          <w:lang w:val="en-GB"/>
        </w:rPr>
        <w:t>(</w:t>
      </w:r>
      <w:r w:rsidRPr="5CD19E98">
        <w:rPr>
          <w:lang w:val="en-GB"/>
        </w:rPr>
        <w:t>s</w:t>
      </w:r>
      <w:proofErr w:type="gramStart"/>
      <w:r w:rsidR="006A7006" w:rsidRPr="5CD19E98">
        <w:rPr>
          <w:lang w:val="en-GB"/>
        </w:rPr>
        <w:t>)</w:t>
      </w:r>
      <w:r w:rsidRPr="5CD19E98">
        <w:rPr>
          <w:lang w:val="en-GB"/>
        </w:rPr>
        <w:t>,</w:t>
      </w:r>
      <w:r w:rsidR="005F2FFA">
        <w:rPr>
          <w:lang w:val="en-GB"/>
        </w:rPr>
        <w:t xml:space="preserve"> </w:t>
      </w:r>
      <w:r w:rsidRPr="5CD19E98">
        <w:rPr>
          <w:lang w:val="en-GB"/>
        </w:rPr>
        <w:t>or</w:t>
      </w:r>
      <w:proofErr w:type="gramEnd"/>
      <w:r w:rsidRPr="5CD19E98">
        <w:rPr>
          <w:lang w:val="en-GB"/>
        </w:rPr>
        <w:t xml:space="preserve"> Generating Unit</w:t>
      </w:r>
      <w:r w:rsidR="00363F07" w:rsidRPr="5CD19E98">
        <w:rPr>
          <w:lang w:val="en-GB"/>
        </w:rPr>
        <w:t>(</w:t>
      </w:r>
      <w:r w:rsidRPr="5CD19E98">
        <w:rPr>
          <w:lang w:val="en-GB"/>
        </w:rPr>
        <w:t>s</w:t>
      </w:r>
      <w:r w:rsidR="006A7006" w:rsidRPr="5CD19E98">
        <w:rPr>
          <w:lang w:val="en-GB"/>
        </w:rPr>
        <w:t>)</w:t>
      </w:r>
      <w:r w:rsidRPr="5CD19E98">
        <w:rPr>
          <w:lang w:val="en-GB"/>
        </w:rPr>
        <w:t xml:space="preserve"> in the case of a phased </w:t>
      </w:r>
      <w:r w:rsidR="005F2FFA" w:rsidRPr="5CD19E98">
        <w:rPr>
          <w:lang w:val="en-GB"/>
        </w:rPr>
        <w:t>installation, of</w:t>
      </w:r>
      <w:r w:rsidRPr="5CD19E98">
        <w:rPr>
          <w:lang w:val="en-GB"/>
        </w:rPr>
        <w:t xml:space="preserve"> </w:t>
      </w:r>
      <w:r w:rsidRPr="5CD19E98">
        <w:rPr>
          <w:highlight w:val="yellow"/>
          <w:lang w:val="en-GB"/>
        </w:rPr>
        <w:t>[Project Name</w:t>
      </w:r>
      <w:r w:rsidRPr="5CD19E98">
        <w:rPr>
          <w:lang w:val="en-GB"/>
        </w:rPr>
        <w:t>] on or after [</w:t>
      </w:r>
      <w:r w:rsidR="00E56B37" w:rsidRPr="005F2FFA">
        <w:rPr>
          <w:highlight w:val="yellow"/>
          <w:lang w:val="en-GB"/>
        </w:rPr>
        <w:t>xx/xx/</w:t>
      </w:r>
      <w:proofErr w:type="spellStart"/>
      <w:r w:rsidR="00E56B37" w:rsidRPr="005F2FFA">
        <w:rPr>
          <w:highlight w:val="yellow"/>
          <w:lang w:val="en-GB"/>
        </w:rPr>
        <w:t>xxxx</w:t>
      </w:r>
      <w:proofErr w:type="spellEnd"/>
      <w:r w:rsidRPr="5CD19E98">
        <w:rPr>
          <w:lang w:val="en-GB"/>
        </w:rPr>
        <w:t xml:space="preserve">]. The </w:t>
      </w:r>
      <w:r w:rsidR="47CB178A" w:rsidRPr="5CD19E98">
        <w:rPr>
          <w:lang w:val="en-GB"/>
        </w:rPr>
        <w:t xml:space="preserve">Company </w:t>
      </w:r>
      <w:r w:rsidRPr="5CD19E98">
        <w:rPr>
          <w:lang w:val="en-GB"/>
        </w:rPr>
        <w:t>confirms that with effect on and from [</w:t>
      </w:r>
      <w:r w:rsidR="00F7460F" w:rsidRPr="005F2FFA">
        <w:rPr>
          <w:highlight w:val="yellow"/>
          <w:lang w:val="en-GB"/>
        </w:rPr>
        <w:t>xx/xx/</w:t>
      </w:r>
      <w:proofErr w:type="spellStart"/>
      <w:r w:rsidR="00F7460F" w:rsidRPr="005F2FFA">
        <w:rPr>
          <w:highlight w:val="yellow"/>
          <w:lang w:val="en-GB"/>
        </w:rPr>
        <w:t>xxxx</w:t>
      </w:r>
      <w:proofErr w:type="spellEnd"/>
      <w:r w:rsidR="00F7460F" w:rsidRPr="005F2FFA">
        <w:rPr>
          <w:highlight w:val="yellow"/>
          <w:lang w:val="en-GB"/>
        </w:rPr>
        <w:t xml:space="preserve"> at </w:t>
      </w:r>
      <w:proofErr w:type="spellStart"/>
      <w:r w:rsidR="00F7460F" w:rsidRPr="005F2FFA">
        <w:rPr>
          <w:highlight w:val="yellow"/>
          <w:lang w:val="en-GB"/>
        </w:rPr>
        <w:t>xx:xx</w:t>
      </w:r>
      <w:proofErr w:type="spellEnd"/>
      <w:r w:rsidRPr="5CD19E98">
        <w:rPr>
          <w:lang w:val="en-GB"/>
        </w:rPr>
        <w:t>] the Power Generating Module(s) (or Generating Units(s) where the installation is phased) at the [</w:t>
      </w:r>
      <w:r w:rsidRPr="5CD19E98">
        <w:rPr>
          <w:highlight w:val="yellow"/>
          <w:lang w:val="en-GB"/>
        </w:rPr>
        <w:t>Connection Site</w:t>
      </w:r>
      <w:r w:rsidRPr="5CD19E98">
        <w:rPr>
          <w:lang w:val="en-GB"/>
        </w:rPr>
        <w:t>] substation can therefore become operational, subject to</w:t>
      </w:r>
      <w:r w:rsidR="37608F52" w:rsidRPr="5CD19E98">
        <w:rPr>
          <w:lang w:val="en-GB"/>
        </w:rPr>
        <w:t xml:space="preserve"> the terms set out in this ION and</w:t>
      </w:r>
      <w:r w:rsidR="00153B51" w:rsidRPr="5CD19E98">
        <w:rPr>
          <w:lang w:val="en-GB"/>
        </w:rPr>
        <w:t xml:space="preserve"> the relevant provisions of EREC G99. This ION is subject to the following operational limitations:</w:t>
      </w:r>
      <w:r w:rsidR="065BE6F2" w:rsidRPr="5CD19E98">
        <w:rPr>
          <w:lang w:val="en-GB"/>
        </w:rPr>
        <w:t xml:space="preserve"> </w:t>
      </w:r>
      <w:r w:rsidR="065BE6F2" w:rsidRPr="00F7460F">
        <w:rPr>
          <w:highlight w:val="yellow"/>
          <w:lang w:val="en-GB"/>
        </w:rPr>
        <w:t>[operational limitations</w:t>
      </w:r>
      <w:r w:rsidR="065BE6F2" w:rsidRPr="5CD19E98">
        <w:rPr>
          <w:lang w:val="en-GB"/>
        </w:rPr>
        <w:t>]</w:t>
      </w:r>
      <w:r w:rsidRPr="5CD19E98">
        <w:rPr>
          <w:lang w:val="en-GB"/>
        </w:rPr>
        <w:t xml:space="preserve"> </w:t>
      </w:r>
    </w:p>
    <w:p w14:paraId="6AE3C814" w14:textId="01E862D4" w:rsidR="003F0750" w:rsidRPr="003F0750" w:rsidRDefault="003F0750" w:rsidP="003F0750">
      <w:pPr>
        <w:jc w:val="both"/>
        <w:rPr>
          <w:lang w:val="en-GB"/>
        </w:rPr>
      </w:pPr>
      <w:r w:rsidRPr="193B37F9">
        <w:rPr>
          <w:lang w:val="en-GB"/>
        </w:rPr>
        <w:t xml:space="preserve">There are a number of matters which are unresolved at present </w:t>
      </w:r>
      <w:r w:rsidR="00363F07" w:rsidRPr="193B37F9">
        <w:rPr>
          <w:lang w:val="en-GB"/>
        </w:rPr>
        <w:t>(the “</w:t>
      </w:r>
      <w:r w:rsidR="00363F07" w:rsidRPr="008C1FA0">
        <w:rPr>
          <w:b/>
          <w:bCs/>
          <w:lang w:val="en-GB"/>
        </w:rPr>
        <w:t>Unresolved Issues</w:t>
      </w:r>
      <w:r w:rsidR="00363F07" w:rsidRPr="193B37F9">
        <w:rPr>
          <w:lang w:val="en-GB"/>
        </w:rPr>
        <w:t xml:space="preserve">”) </w:t>
      </w:r>
      <w:r w:rsidRPr="193B37F9">
        <w:rPr>
          <w:lang w:val="en-GB"/>
        </w:rPr>
        <w:t xml:space="preserve">which must be resolved before </w:t>
      </w:r>
      <w:r w:rsidR="0D500352" w:rsidRPr="193B37F9">
        <w:rPr>
          <w:lang w:val="en-GB"/>
        </w:rPr>
        <w:t>t</w:t>
      </w:r>
      <w:r w:rsidRPr="193B37F9">
        <w:rPr>
          <w:lang w:val="en-GB"/>
        </w:rPr>
        <w:t>he Company can issue a Final Operational Notification (</w:t>
      </w:r>
      <w:r w:rsidR="332A2ECC" w:rsidRPr="193B37F9">
        <w:rPr>
          <w:lang w:val="en-GB"/>
        </w:rPr>
        <w:t>“</w:t>
      </w:r>
      <w:r w:rsidRPr="008C1FA0">
        <w:rPr>
          <w:b/>
          <w:bCs/>
          <w:lang w:val="en-GB"/>
        </w:rPr>
        <w:t>FON</w:t>
      </w:r>
      <w:r w:rsidR="74D9DB8A" w:rsidRPr="193B37F9">
        <w:rPr>
          <w:lang w:val="en-GB"/>
        </w:rPr>
        <w:t>”</w:t>
      </w:r>
      <w:r w:rsidRPr="193B37F9">
        <w:rPr>
          <w:lang w:val="en-GB"/>
        </w:rPr>
        <w:t>) in respect of [</w:t>
      </w:r>
      <w:r w:rsidRPr="193B37F9">
        <w:rPr>
          <w:highlight w:val="yellow"/>
          <w:lang w:val="en-GB"/>
        </w:rPr>
        <w:t>Project Name]</w:t>
      </w:r>
      <w:r w:rsidRPr="193B37F9">
        <w:rPr>
          <w:lang w:val="en-GB"/>
        </w:rPr>
        <w:t xml:space="preserve"> Power Generating Facility. The current situation is summarised in the attached </w:t>
      </w:r>
      <w:r w:rsidR="60917E46" w:rsidRPr="193B37F9">
        <w:rPr>
          <w:lang w:val="en-GB"/>
        </w:rPr>
        <w:t>s</w:t>
      </w:r>
      <w:r w:rsidRPr="193B37F9">
        <w:rPr>
          <w:lang w:val="en-GB"/>
        </w:rPr>
        <w:t>chedule of Unresolved Issues</w:t>
      </w:r>
      <w:r w:rsidR="33F8FDCA" w:rsidRPr="193B37F9">
        <w:rPr>
          <w:lang w:val="en-GB"/>
        </w:rPr>
        <w:t xml:space="preserve"> (the “</w:t>
      </w:r>
      <w:r w:rsidR="33F8FDCA" w:rsidRPr="008C1FA0">
        <w:rPr>
          <w:b/>
          <w:bCs/>
          <w:lang w:val="en-GB"/>
        </w:rPr>
        <w:t xml:space="preserve">Schedule of </w:t>
      </w:r>
      <w:r w:rsidR="4A43718F" w:rsidRPr="193B37F9">
        <w:rPr>
          <w:b/>
          <w:bCs/>
          <w:lang w:val="en-GB"/>
        </w:rPr>
        <w:t>Unresolved</w:t>
      </w:r>
      <w:r w:rsidR="33F8FDCA" w:rsidRPr="008C1FA0">
        <w:rPr>
          <w:b/>
          <w:bCs/>
          <w:lang w:val="en-GB"/>
        </w:rPr>
        <w:t xml:space="preserve"> Issues</w:t>
      </w:r>
      <w:r w:rsidR="33F8FDCA" w:rsidRPr="193B37F9">
        <w:rPr>
          <w:lang w:val="en-GB"/>
        </w:rPr>
        <w:t>”)</w:t>
      </w:r>
      <w:r w:rsidRPr="193B37F9">
        <w:rPr>
          <w:lang w:val="en-GB"/>
        </w:rPr>
        <w:t xml:space="preserve">. The </w:t>
      </w:r>
      <w:r w:rsidR="006A7006" w:rsidRPr="193B37F9">
        <w:rPr>
          <w:lang w:val="en-GB"/>
        </w:rPr>
        <w:t>U</w:t>
      </w:r>
      <w:r w:rsidRPr="193B37F9">
        <w:rPr>
          <w:lang w:val="en-GB"/>
        </w:rPr>
        <w:t xml:space="preserve">nresolved </w:t>
      </w:r>
      <w:r w:rsidR="114D9F6D" w:rsidRPr="193B37F9">
        <w:rPr>
          <w:lang w:val="en-GB"/>
        </w:rPr>
        <w:t>Issues</w:t>
      </w:r>
      <w:r w:rsidRPr="193B37F9">
        <w:rPr>
          <w:lang w:val="en-GB"/>
        </w:rPr>
        <w:t xml:space="preserve"> do not however prevent </w:t>
      </w:r>
      <w:r w:rsidR="006A7006" w:rsidRPr="193B37F9">
        <w:rPr>
          <w:lang w:val="en-GB"/>
        </w:rPr>
        <w:t>t</w:t>
      </w:r>
      <w:r w:rsidRPr="193B37F9">
        <w:rPr>
          <w:lang w:val="en-GB"/>
        </w:rPr>
        <w:t>he Company from issuing an Interim Operational Notification (</w:t>
      </w:r>
      <w:r w:rsidR="13B699B6" w:rsidRPr="193B37F9">
        <w:rPr>
          <w:lang w:val="en-GB"/>
        </w:rPr>
        <w:t>“</w:t>
      </w:r>
      <w:r w:rsidRPr="008C1FA0">
        <w:rPr>
          <w:b/>
          <w:bCs/>
          <w:lang w:val="en-GB"/>
        </w:rPr>
        <w:t>ION</w:t>
      </w:r>
      <w:r w:rsidR="5E260BC8" w:rsidRPr="193B37F9">
        <w:rPr>
          <w:lang w:val="en-GB"/>
        </w:rPr>
        <w:t>”</w:t>
      </w:r>
      <w:r w:rsidRPr="193B37F9">
        <w:rPr>
          <w:lang w:val="en-GB"/>
        </w:rPr>
        <w:t>).</w:t>
      </w:r>
    </w:p>
    <w:p w14:paraId="3F7F97CF" w14:textId="4B241C15" w:rsidR="003F0750" w:rsidRPr="003F0750" w:rsidRDefault="003F0750" w:rsidP="003F0750">
      <w:pPr>
        <w:jc w:val="both"/>
        <w:rPr>
          <w:lang w:val="en-GB"/>
        </w:rPr>
      </w:pPr>
      <w:r w:rsidRPr="5CD19E98">
        <w:rPr>
          <w:lang w:val="en-GB"/>
        </w:rPr>
        <w:t>The Company therefore confirms the issue of an ION effective from [</w:t>
      </w:r>
      <w:r w:rsidRPr="5CD19E98">
        <w:rPr>
          <w:highlight w:val="yellow"/>
          <w:lang w:val="en-GB"/>
        </w:rPr>
        <w:t>Today’s Date</w:t>
      </w:r>
      <w:r w:rsidR="00E56B37">
        <w:rPr>
          <w:lang w:val="en-GB"/>
        </w:rPr>
        <w:t xml:space="preserve"> </w:t>
      </w:r>
      <w:r w:rsidR="008C1FA0" w:rsidRPr="005F2FFA">
        <w:rPr>
          <w:highlight w:val="yellow"/>
          <w:lang w:val="en-GB"/>
        </w:rPr>
        <w:t>xx/xx/</w:t>
      </w:r>
      <w:proofErr w:type="spellStart"/>
      <w:r w:rsidR="008C1FA0" w:rsidRPr="005F2FFA">
        <w:rPr>
          <w:highlight w:val="yellow"/>
          <w:lang w:val="en-GB"/>
        </w:rPr>
        <w:t>xxxx</w:t>
      </w:r>
      <w:proofErr w:type="spellEnd"/>
      <w:r w:rsidR="008C1FA0" w:rsidRPr="005F2FFA">
        <w:rPr>
          <w:highlight w:val="yellow"/>
          <w:lang w:val="en-GB"/>
        </w:rPr>
        <w:t xml:space="preserve"> at </w:t>
      </w:r>
      <w:proofErr w:type="spellStart"/>
      <w:r w:rsidR="008C1FA0" w:rsidRPr="005F2FFA">
        <w:rPr>
          <w:highlight w:val="yellow"/>
          <w:lang w:val="en-GB"/>
        </w:rPr>
        <w:t>xx:xx</w:t>
      </w:r>
      <w:proofErr w:type="spellEnd"/>
      <w:r w:rsidRPr="5CD19E98">
        <w:rPr>
          <w:lang w:val="en-GB"/>
        </w:rPr>
        <w:t>] to [</w:t>
      </w:r>
      <w:r w:rsidRPr="00A05E5D">
        <w:rPr>
          <w:highlight w:val="yellow"/>
          <w:lang w:val="en-GB"/>
        </w:rPr>
        <w:t>Future Date</w:t>
      </w:r>
      <w:r w:rsidR="008C1FA0" w:rsidRPr="00A05E5D">
        <w:rPr>
          <w:highlight w:val="yellow"/>
          <w:lang w:val="en-GB"/>
        </w:rPr>
        <w:t xml:space="preserve"> </w:t>
      </w:r>
      <w:r w:rsidR="009466B1" w:rsidRPr="00A05E5D">
        <w:rPr>
          <w:highlight w:val="yellow"/>
          <w:lang w:val="en-GB"/>
        </w:rPr>
        <w:t>xx/xx/</w:t>
      </w:r>
      <w:proofErr w:type="spellStart"/>
      <w:r w:rsidR="009466B1" w:rsidRPr="00A05E5D">
        <w:rPr>
          <w:highlight w:val="yellow"/>
          <w:lang w:val="en-GB"/>
        </w:rPr>
        <w:t>xxxx</w:t>
      </w:r>
      <w:proofErr w:type="spellEnd"/>
      <w:r w:rsidR="007D4F77" w:rsidRPr="00A05E5D">
        <w:rPr>
          <w:highlight w:val="yellow"/>
          <w:lang w:val="en-GB"/>
        </w:rPr>
        <w:t xml:space="preserve"> </w:t>
      </w:r>
      <w:r w:rsidR="008C1FA0" w:rsidRPr="00A05E5D">
        <w:rPr>
          <w:highlight w:val="yellow"/>
          <w:lang w:val="en-GB"/>
        </w:rPr>
        <w:t xml:space="preserve">at </w:t>
      </w:r>
      <w:proofErr w:type="spellStart"/>
      <w:r w:rsidR="008C1FA0" w:rsidRPr="00A05E5D">
        <w:rPr>
          <w:highlight w:val="yellow"/>
          <w:lang w:val="en-GB"/>
        </w:rPr>
        <w:t>xx:xx</w:t>
      </w:r>
      <w:proofErr w:type="spellEnd"/>
      <w:r w:rsidRPr="5CD19E98">
        <w:rPr>
          <w:lang w:val="en-GB"/>
        </w:rPr>
        <w:t>] (the “</w:t>
      </w:r>
      <w:r w:rsidRPr="00E56B37">
        <w:rPr>
          <w:b/>
          <w:bCs/>
          <w:lang w:val="en-GB"/>
        </w:rPr>
        <w:t>Term</w:t>
      </w:r>
      <w:r w:rsidRPr="5CD19E98">
        <w:rPr>
          <w:lang w:val="en-GB"/>
        </w:rPr>
        <w:t xml:space="preserve">”) subject to the condition that significant progress be made towards the resolution of the Unresolved Issues during the </w:t>
      </w:r>
      <w:r w:rsidR="006A7006" w:rsidRPr="5CD19E98">
        <w:rPr>
          <w:lang w:val="en-GB"/>
        </w:rPr>
        <w:t>T</w:t>
      </w:r>
      <w:r w:rsidRPr="5CD19E98">
        <w:rPr>
          <w:lang w:val="en-GB"/>
        </w:rPr>
        <w:t xml:space="preserve">erm. On or before </w:t>
      </w:r>
      <w:r w:rsidR="006A7006" w:rsidRPr="5CD19E98">
        <w:rPr>
          <w:lang w:val="en-GB"/>
        </w:rPr>
        <w:t xml:space="preserve">expiry </w:t>
      </w:r>
      <w:r w:rsidRPr="5CD19E98">
        <w:rPr>
          <w:lang w:val="en-GB"/>
        </w:rPr>
        <w:t xml:space="preserve">of the </w:t>
      </w:r>
      <w:r w:rsidR="000C6B8C" w:rsidRPr="5CD19E98">
        <w:rPr>
          <w:lang w:val="en-GB"/>
        </w:rPr>
        <w:t>T</w:t>
      </w:r>
      <w:r w:rsidRPr="5CD19E98">
        <w:rPr>
          <w:lang w:val="en-GB"/>
        </w:rPr>
        <w:t xml:space="preserve">erm, </w:t>
      </w:r>
      <w:r w:rsidR="000C6B8C" w:rsidRPr="5CD19E98">
        <w:rPr>
          <w:lang w:val="en-GB"/>
        </w:rPr>
        <w:t>t</w:t>
      </w:r>
      <w:r w:rsidRPr="5CD19E98">
        <w:rPr>
          <w:lang w:val="en-GB"/>
        </w:rPr>
        <w:t>he Company will decide whether to issue an ION extension for a fixed period or a FON.</w:t>
      </w:r>
      <w:r w:rsidR="004C795C">
        <w:rPr>
          <w:lang w:val="en-GB"/>
        </w:rPr>
        <w:t xml:space="preserve"> Any</w:t>
      </w:r>
      <w:r w:rsidR="00C9606B">
        <w:rPr>
          <w:lang w:val="en-GB"/>
        </w:rPr>
        <w:t xml:space="preserve"> extension to the ION Term shall </w:t>
      </w:r>
      <w:r w:rsidR="008968B1">
        <w:rPr>
          <w:lang w:val="en-GB"/>
        </w:rPr>
        <w:t>not exceed the period of</w:t>
      </w:r>
      <w:r w:rsidR="00C9606B">
        <w:rPr>
          <w:lang w:val="en-GB"/>
        </w:rPr>
        <w:t xml:space="preserve"> 24 months from </w:t>
      </w:r>
      <w:r w:rsidR="008968B1">
        <w:rPr>
          <w:lang w:val="en-GB"/>
        </w:rPr>
        <w:t>[</w:t>
      </w:r>
      <w:r w:rsidR="00E56B37" w:rsidRPr="005F2FFA">
        <w:rPr>
          <w:highlight w:val="yellow"/>
          <w:lang w:val="en-GB"/>
        </w:rPr>
        <w:t>xx/xx/</w:t>
      </w:r>
      <w:proofErr w:type="spellStart"/>
      <w:r w:rsidR="00E56B37" w:rsidRPr="005F2FFA">
        <w:rPr>
          <w:highlight w:val="yellow"/>
          <w:lang w:val="en-GB"/>
        </w:rPr>
        <w:t>xxxx</w:t>
      </w:r>
      <w:proofErr w:type="spellEnd"/>
      <w:r w:rsidR="008968B1">
        <w:rPr>
          <w:lang w:val="en-GB"/>
        </w:rPr>
        <w:t>]</w:t>
      </w:r>
      <w:r w:rsidR="00275144">
        <w:rPr>
          <w:lang w:val="en-GB"/>
        </w:rPr>
        <w:t xml:space="preserve"> unless a derogation request has been approved by the Gas and Electricity Markets Authority</w:t>
      </w:r>
      <w:r w:rsidR="008968B1">
        <w:rPr>
          <w:lang w:val="en-GB"/>
        </w:rPr>
        <w:t>.</w:t>
      </w:r>
    </w:p>
    <w:p w14:paraId="1CEFB372" w14:textId="732A3C05" w:rsidR="003F0750" w:rsidRDefault="003F0750" w:rsidP="003F0750">
      <w:pPr>
        <w:jc w:val="both"/>
        <w:rPr>
          <w:lang w:val="en-GB"/>
        </w:rPr>
      </w:pPr>
      <w:r w:rsidRPr="003F0750">
        <w:rPr>
          <w:lang w:val="en-GB"/>
        </w:rPr>
        <w:t xml:space="preserve">This ION is issued without prejudice to the exercise of any rights </w:t>
      </w:r>
      <w:r w:rsidR="00BA1158">
        <w:rPr>
          <w:lang w:val="en-GB"/>
        </w:rPr>
        <w:t>t</w:t>
      </w:r>
      <w:r w:rsidRPr="003F0750">
        <w:rPr>
          <w:lang w:val="en-GB"/>
        </w:rPr>
        <w:t xml:space="preserve">he Company may have in respect of the </w:t>
      </w:r>
      <w:r w:rsidR="00BA1158">
        <w:rPr>
          <w:lang w:val="en-GB"/>
        </w:rPr>
        <w:t>d</w:t>
      </w:r>
      <w:r w:rsidRPr="003F0750">
        <w:rPr>
          <w:lang w:val="en-GB"/>
        </w:rPr>
        <w:t xml:space="preserve">isconnection and/or </w:t>
      </w:r>
      <w:r w:rsidR="00BA1158">
        <w:rPr>
          <w:lang w:val="en-GB"/>
        </w:rPr>
        <w:t>de-e</w:t>
      </w:r>
      <w:r w:rsidRPr="003F0750">
        <w:rPr>
          <w:lang w:val="en-GB"/>
        </w:rPr>
        <w:t xml:space="preserve">nergisation of the </w:t>
      </w:r>
      <w:r w:rsidR="00BA1158">
        <w:rPr>
          <w:lang w:val="en-GB"/>
        </w:rPr>
        <w:t>Customer’s e</w:t>
      </w:r>
      <w:r w:rsidRPr="003F0750">
        <w:rPr>
          <w:lang w:val="en-GB"/>
        </w:rPr>
        <w:t>quipment.</w:t>
      </w:r>
    </w:p>
    <w:p w14:paraId="0EFB355E" w14:textId="445E2548" w:rsidR="00BB6990" w:rsidRDefault="00BB6990" w:rsidP="003F0750">
      <w:pPr>
        <w:jc w:val="both"/>
        <w:rPr>
          <w:lang w:val="en-GB"/>
        </w:rPr>
      </w:pPr>
      <w:r>
        <w:rPr>
          <w:lang w:val="en-GB"/>
        </w:rPr>
        <w:lastRenderedPageBreak/>
        <w:t xml:space="preserve">Please confirm your </w:t>
      </w:r>
      <w:r w:rsidR="009C3E8E">
        <w:rPr>
          <w:lang w:val="en-GB"/>
        </w:rPr>
        <w:t>acknowledgement</w:t>
      </w:r>
      <w:r>
        <w:rPr>
          <w:lang w:val="en-GB"/>
        </w:rPr>
        <w:t xml:space="preserve"> of the terms of this </w:t>
      </w:r>
      <w:proofErr w:type="gramStart"/>
      <w:r>
        <w:rPr>
          <w:lang w:val="en-GB"/>
        </w:rPr>
        <w:t>notification, and</w:t>
      </w:r>
      <w:proofErr w:type="gramEnd"/>
      <w:r>
        <w:rPr>
          <w:lang w:val="en-GB"/>
        </w:rPr>
        <w:t xml:space="preserve"> confirm that all relevant staff including sub-contractors have been notified, by signing below and returning a copy to the Company. </w:t>
      </w:r>
    </w:p>
    <w:p w14:paraId="7A9B56EA" w14:textId="50E3A7A3" w:rsidR="003F0750" w:rsidRDefault="003F0750" w:rsidP="003F0750">
      <w:pPr>
        <w:jc w:val="both"/>
        <w:rPr>
          <w:lang w:val="en-GB"/>
        </w:rPr>
      </w:pPr>
      <w:r w:rsidRPr="1F8A3357">
        <w:rPr>
          <w:lang w:val="en-GB"/>
        </w:rPr>
        <w:t xml:space="preserve">Should you require any further information regarding this matter, or the </w:t>
      </w:r>
      <w:r w:rsidR="69147ECB" w:rsidRPr="1F8A3357">
        <w:rPr>
          <w:lang w:val="en-GB"/>
        </w:rPr>
        <w:t>S</w:t>
      </w:r>
      <w:r w:rsidRPr="1F8A3357">
        <w:rPr>
          <w:lang w:val="en-GB"/>
        </w:rPr>
        <w:t>chedule</w:t>
      </w:r>
      <w:r w:rsidR="0AA1C0EA" w:rsidRPr="1F8A3357">
        <w:rPr>
          <w:lang w:val="en-GB"/>
        </w:rPr>
        <w:t xml:space="preserve"> of Unresolved Issues</w:t>
      </w:r>
      <w:r w:rsidRPr="1F8A3357">
        <w:rPr>
          <w:lang w:val="en-GB"/>
        </w:rPr>
        <w:t xml:space="preserve">, please </w:t>
      </w:r>
      <w:r w:rsidR="004E4244">
        <w:rPr>
          <w:lang w:val="en-GB"/>
        </w:rPr>
        <w:t xml:space="preserve">do not hesitate to get in </w:t>
      </w:r>
      <w:r w:rsidRPr="1F8A3357">
        <w:rPr>
          <w:lang w:val="en-GB"/>
        </w:rPr>
        <w:t>contact</w:t>
      </w:r>
      <w:r w:rsidR="004E4244">
        <w:rPr>
          <w:lang w:val="en-GB"/>
        </w:rPr>
        <w:t>.</w:t>
      </w:r>
    </w:p>
    <w:p w14:paraId="291FCEB6" w14:textId="77777777" w:rsidR="000B4601" w:rsidRDefault="000B4601" w:rsidP="003F0750">
      <w:pPr>
        <w:jc w:val="both"/>
        <w:rPr>
          <w:lang w:val="en-GB"/>
        </w:rPr>
      </w:pPr>
    </w:p>
    <w:p w14:paraId="5341B91C" w14:textId="0A582CC2" w:rsidR="004E4244" w:rsidRPr="003F0750" w:rsidRDefault="004E4244" w:rsidP="003F0750">
      <w:pPr>
        <w:jc w:val="both"/>
        <w:rPr>
          <w:lang w:val="en-GB"/>
        </w:rPr>
      </w:pPr>
      <w:r>
        <w:rPr>
          <w:lang w:val="en-GB"/>
        </w:rPr>
        <w:t xml:space="preserve">Yours </w:t>
      </w:r>
      <w:r w:rsidR="00B36009">
        <w:rPr>
          <w:lang w:val="en-GB"/>
        </w:rPr>
        <w:t>sincerely</w:t>
      </w:r>
      <w:r>
        <w:rPr>
          <w:lang w:val="en-GB"/>
        </w:rPr>
        <w:t>,</w:t>
      </w:r>
    </w:p>
    <w:p w14:paraId="24A31101" w14:textId="42089AC7" w:rsidR="00F21392" w:rsidRPr="00E56B37" w:rsidRDefault="00F21392" w:rsidP="00F21392">
      <w:pPr>
        <w:pStyle w:val="BodyText1"/>
        <w:spacing w:after="0" w:line="240" w:lineRule="auto"/>
        <w:rPr>
          <w:rFonts w:asciiTheme="minorHAnsi" w:hAnsiTheme="minorHAnsi" w:cstheme="minorHAnsi"/>
          <w:color w:val="008C38" w:themeColor="accent1"/>
          <w:lang w:val="en-GB"/>
        </w:rPr>
      </w:pPr>
    </w:p>
    <w:p w14:paraId="1ED012AE" w14:textId="49D7CA8B" w:rsidR="00F21392" w:rsidRDefault="00F21392" w:rsidP="00F21392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E56B37">
        <w:rPr>
          <w:rFonts w:asciiTheme="minorHAnsi" w:hAnsiTheme="minorHAnsi" w:cstheme="minorHAnsi"/>
          <w:color w:val="auto"/>
          <w:highlight w:val="yellow"/>
          <w:lang w:val="en-GB"/>
        </w:rPr>
        <w:t>[Name]</w:t>
      </w:r>
      <w:r w:rsidR="00E56B37" w:rsidRPr="00E56B37">
        <w:rPr>
          <w:rFonts w:asciiTheme="minorHAnsi" w:hAnsiTheme="minorHAnsi" w:cstheme="minorHAnsi"/>
          <w:color w:val="auto"/>
          <w:highlight w:val="yellow"/>
          <w:lang w:val="en-GB"/>
        </w:rPr>
        <w:t>:</w:t>
      </w:r>
    </w:p>
    <w:p w14:paraId="7682053E" w14:textId="77777777" w:rsidR="00E56B37" w:rsidRPr="00E56B37" w:rsidRDefault="00E56B37" w:rsidP="00F21392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24819472" w14:textId="7510180D" w:rsidR="008C1FA0" w:rsidRDefault="00E56B37" w:rsidP="00F21392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E56B37">
        <w:rPr>
          <w:rFonts w:asciiTheme="minorHAnsi" w:hAnsiTheme="minorHAnsi" w:cstheme="minorHAnsi"/>
          <w:color w:val="auto"/>
          <w:highlight w:val="yellow"/>
          <w:lang w:val="en-GB"/>
        </w:rPr>
        <w:t>[</w:t>
      </w:r>
      <w:r w:rsidR="008C1FA0" w:rsidRPr="00E56B37">
        <w:rPr>
          <w:rFonts w:asciiTheme="minorHAnsi" w:hAnsiTheme="minorHAnsi" w:cstheme="minorHAnsi"/>
          <w:color w:val="auto"/>
          <w:highlight w:val="yellow"/>
          <w:lang w:val="en-GB"/>
        </w:rPr>
        <w:t>Signature</w:t>
      </w:r>
      <w:r w:rsidRPr="00E56B37">
        <w:rPr>
          <w:rFonts w:asciiTheme="minorHAnsi" w:hAnsiTheme="minorHAnsi" w:cstheme="minorHAnsi"/>
          <w:color w:val="auto"/>
          <w:highlight w:val="yellow"/>
          <w:lang w:val="en-GB"/>
        </w:rPr>
        <w:t>]:</w:t>
      </w:r>
    </w:p>
    <w:p w14:paraId="0577A6BC" w14:textId="77777777" w:rsidR="00E56B37" w:rsidRPr="00E56B37" w:rsidRDefault="00E56B37" w:rsidP="00F21392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49FF44D1" w14:textId="5A441F16" w:rsidR="008C1FA0" w:rsidRDefault="00E56B37" w:rsidP="00F21392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E56B37">
        <w:rPr>
          <w:rFonts w:asciiTheme="minorHAnsi" w:hAnsiTheme="minorHAnsi" w:cstheme="minorHAnsi"/>
          <w:color w:val="auto"/>
          <w:highlight w:val="yellow"/>
          <w:lang w:val="en-GB"/>
        </w:rPr>
        <w:t>[</w:t>
      </w:r>
      <w:r w:rsidR="008C1FA0" w:rsidRPr="00E56B37">
        <w:rPr>
          <w:rFonts w:asciiTheme="minorHAnsi" w:hAnsiTheme="minorHAnsi" w:cstheme="minorHAnsi"/>
          <w:color w:val="auto"/>
          <w:highlight w:val="yellow"/>
          <w:lang w:val="en-GB"/>
        </w:rPr>
        <w:t>Date of Signature</w:t>
      </w:r>
      <w:r w:rsidRPr="00E56B37">
        <w:rPr>
          <w:rFonts w:asciiTheme="minorHAnsi" w:hAnsiTheme="minorHAnsi" w:cstheme="minorHAnsi"/>
          <w:color w:val="auto"/>
          <w:highlight w:val="yellow"/>
          <w:lang w:val="en-GB"/>
        </w:rPr>
        <w:t>]:</w:t>
      </w:r>
    </w:p>
    <w:p w14:paraId="02696FF4" w14:textId="77777777" w:rsidR="00E56B37" w:rsidRPr="00E56B37" w:rsidRDefault="00E56B37" w:rsidP="00F21392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2F696358" w14:textId="21F898C4" w:rsidR="00F21392" w:rsidRDefault="00F21392" w:rsidP="00F21392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E56B37">
        <w:rPr>
          <w:rFonts w:asciiTheme="minorHAnsi" w:hAnsiTheme="minorHAnsi" w:cstheme="minorHAnsi"/>
          <w:color w:val="auto"/>
          <w:highlight w:val="yellow"/>
          <w:lang w:val="en-GB"/>
        </w:rPr>
        <w:t>[Job Title]</w:t>
      </w:r>
      <w:r w:rsidR="00E56B37" w:rsidRPr="00E56B37">
        <w:rPr>
          <w:rFonts w:asciiTheme="minorHAnsi" w:hAnsiTheme="minorHAnsi" w:cstheme="minorHAnsi"/>
          <w:color w:val="auto"/>
          <w:highlight w:val="yellow"/>
          <w:lang w:val="en-GB"/>
        </w:rPr>
        <w:t>:</w:t>
      </w:r>
    </w:p>
    <w:p w14:paraId="590968BA" w14:textId="77777777" w:rsidR="00E56B37" w:rsidRPr="00E56B37" w:rsidRDefault="00E56B37" w:rsidP="00F21392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60584913" w14:textId="11364238" w:rsidR="008C1FA0" w:rsidRDefault="00E56B37" w:rsidP="00F21392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  <w:r w:rsidRPr="00E56B37">
        <w:rPr>
          <w:rFonts w:asciiTheme="minorHAnsi" w:hAnsiTheme="minorHAnsi" w:cstheme="minorHAnsi"/>
          <w:color w:val="auto"/>
          <w:highlight w:val="yellow"/>
          <w:lang w:val="en-GB"/>
        </w:rPr>
        <w:t>[</w:t>
      </w:r>
      <w:r w:rsidR="008C1FA0" w:rsidRPr="00E56B37">
        <w:rPr>
          <w:rFonts w:asciiTheme="minorHAnsi" w:hAnsiTheme="minorHAnsi" w:cstheme="minorHAnsi"/>
          <w:color w:val="auto"/>
          <w:highlight w:val="yellow"/>
          <w:lang w:val="en-GB"/>
        </w:rPr>
        <w:t>E-mail</w:t>
      </w:r>
      <w:r w:rsidRPr="00E56B37">
        <w:rPr>
          <w:rFonts w:asciiTheme="minorHAnsi" w:hAnsiTheme="minorHAnsi" w:cstheme="minorHAnsi"/>
          <w:color w:val="auto"/>
          <w:highlight w:val="yellow"/>
          <w:lang w:val="en-GB"/>
        </w:rPr>
        <w:t>]:</w:t>
      </w:r>
    </w:p>
    <w:p w14:paraId="79150167" w14:textId="77777777" w:rsidR="00F21392" w:rsidRDefault="00F21392" w:rsidP="00F21392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</w:p>
    <w:p w14:paraId="35E3D5D6" w14:textId="77777777" w:rsidR="00F21392" w:rsidRPr="00CE0554" w:rsidRDefault="00F21392" w:rsidP="00F21392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  <w:r>
        <w:rPr>
          <w:rFonts w:asciiTheme="minorHAnsi" w:hAnsiTheme="minorHAnsi" w:cstheme="minorHAnsi"/>
          <w:color w:val="auto"/>
          <w:lang w:val="en-GB"/>
        </w:rPr>
        <w:t>On behalf of [</w:t>
      </w:r>
      <w:r w:rsidRPr="00CE0554">
        <w:rPr>
          <w:rFonts w:asciiTheme="minorHAnsi" w:hAnsiTheme="minorHAnsi" w:cstheme="minorHAnsi"/>
          <w:color w:val="auto"/>
          <w:highlight w:val="yellow"/>
          <w:lang w:val="en-GB"/>
        </w:rPr>
        <w:t>SP Distribution plc / SP Manweb Plc</w:t>
      </w:r>
      <w:r>
        <w:rPr>
          <w:rFonts w:asciiTheme="minorHAnsi" w:hAnsiTheme="minorHAnsi" w:cstheme="minorHAnsi"/>
          <w:color w:val="auto"/>
          <w:lang w:val="en-GB"/>
        </w:rPr>
        <w:t xml:space="preserve">] </w:t>
      </w:r>
    </w:p>
    <w:p w14:paraId="7E78E186" w14:textId="7E70D853" w:rsidR="00842E5D" w:rsidRPr="00E56B37" w:rsidRDefault="00842E5D" w:rsidP="00EF078E">
      <w:pPr>
        <w:pStyle w:val="BodyText1"/>
        <w:spacing w:after="0" w:line="240" w:lineRule="auto"/>
        <w:rPr>
          <w:rFonts w:asciiTheme="minorHAnsi" w:hAnsiTheme="minorHAnsi" w:cstheme="minorHAnsi"/>
          <w:lang w:val="en-GB"/>
        </w:rPr>
      </w:pPr>
    </w:p>
    <w:p w14:paraId="4A27D1BA" w14:textId="7A7F1CED" w:rsidR="00842E5D" w:rsidRPr="00E56B37" w:rsidRDefault="00842E5D" w:rsidP="00EF078E">
      <w:pPr>
        <w:pStyle w:val="BodyText1"/>
        <w:spacing w:after="0" w:line="240" w:lineRule="auto"/>
        <w:rPr>
          <w:rFonts w:asciiTheme="minorHAnsi" w:hAnsiTheme="minorHAnsi" w:cstheme="minorHAnsi"/>
          <w:lang w:val="en-GB"/>
        </w:rPr>
      </w:pPr>
    </w:p>
    <w:p w14:paraId="7985B731" w14:textId="19D1BFD3" w:rsidR="00842E5D" w:rsidRPr="00E56B37" w:rsidRDefault="00842E5D" w:rsidP="00EF078E">
      <w:pPr>
        <w:pStyle w:val="BodyText1"/>
        <w:spacing w:after="0" w:line="240" w:lineRule="auto"/>
        <w:rPr>
          <w:rFonts w:asciiTheme="minorHAnsi" w:hAnsiTheme="minorHAnsi" w:cstheme="minorHAnsi"/>
          <w:lang w:val="en-GB"/>
        </w:rPr>
      </w:pPr>
    </w:p>
    <w:p w14:paraId="07406DBA" w14:textId="3A1E6A9F" w:rsidR="00E56B37" w:rsidRPr="000B4601" w:rsidRDefault="00E56B37" w:rsidP="00E56B37">
      <w:pPr>
        <w:pStyle w:val="BodyText1"/>
        <w:spacing w:after="0" w:line="240" w:lineRule="auto"/>
        <w:rPr>
          <w:rStyle w:val="SemiBold"/>
          <w:rFonts w:asciiTheme="majorHAnsi" w:hAnsiTheme="majorHAnsi" w:cstheme="majorHAnsi"/>
          <w:color w:val="008C38" w:themeColor="accent1"/>
          <w:lang w:val="en-GB"/>
        </w:rPr>
      </w:pPr>
      <w:r w:rsidRPr="000B4601"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Customer </w:t>
      </w:r>
      <w:r w:rsidR="00B36009" w:rsidRPr="000B4601">
        <w:rPr>
          <w:rStyle w:val="SemiBold"/>
          <w:rFonts w:asciiTheme="majorHAnsi" w:hAnsiTheme="majorHAnsi" w:cstheme="majorHAnsi"/>
          <w:color w:val="008C38" w:themeColor="accent1"/>
          <w:lang w:val="en-GB"/>
        </w:rPr>
        <w:t>Acknowledgement:</w:t>
      </w:r>
    </w:p>
    <w:p w14:paraId="5CEAC596" w14:textId="2390DB79" w:rsidR="0034472A" w:rsidRPr="00FA290E" w:rsidRDefault="0034472A" w:rsidP="0F213197">
      <w:pPr>
        <w:pStyle w:val="BodyText1"/>
        <w:spacing w:after="0" w:line="240" w:lineRule="auto"/>
        <w:rPr>
          <w:rFonts w:asciiTheme="minorHAnsi" w:hAnsiTheme="minorHAnsi" w:cstheme="minorBidi"/>
          <w:b/>
          <w:bCs/>
          <w:color w:val="auto"/>
          <w:lang w:val="en-GB"/>
        </w:rPr>
      </w:pPr>
    </w:p>
    <w:p w14:paraId="7BFB33B5" w14:textId="08D40BDD" w:rsidR="0034472A" w:rsidRDefault="0034472A" w:rsidP="0034472A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</w:p>
    <w:p w14:paraId="4FC2CB82" w14:textId="59038A06" w:rsidR="00E56B37" w:rsidRDefault="00E56B37" w:rsidP="00E56B37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E56B37">
        <w:rPr>
          <w:rFonts w:asciiTheme="minorHAnsi" w:hAnsiTheme="minorHAnsi" w:cstheme="minorHAnsi"/>
          <w:color w:val="auto"/>
          <w:highlight w:val="yellow"/>
          <w:lang w:val="en-GB"/>
        </w:rPr>
        <w:t>[Name]:</w:t>
      </w:r>
    </w:p>
    <w:p w14:paraId="77D2FBF1" w14:textId="77777777" w:rsidR="00E56B37" w:rsidRPr="00E56B37" w:rsidRDefault="00E56B37" w:rsidP="00E56B37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7F06237F" w14:textId="74183EBD" w:rsidR="00E56B37" w:rsidRDefault="00E56B37" w:rsidP="00E56B37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E56B37">
        <w:rPr>
          <w:rFonts w:asciiTheme="minorHAnsi" w:hAnsiTheme="minorHAnsi" w:cstheme="minorHAnsi"/>
          <w:color w:val="auto"/>
          <w:highlight w:val="yellow"/>
          <w:lang w:val="en-GB"/>
        </w:rPr>
        <w:t>[Signature]:</w:t>
      </w:r>
    </w:p>
    <w:p w14:paraId="612BD1F8" w14:textId="77777777" w:rsidR="00E56B37" w:rsidRPr="00E56B37" w:rsidRDefault="00E56B37" w:rsidP="00E56B37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298CC735" w14:textId="6922F3ED" w:rsidR="00E56B37" w:rsidRDefault="00E56B37" w:rsidP="00E56B37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E56B37">
        <w:rPr>
          <w:rFonts w:asciiTheme="minorHAnsi" w:hAnsiTheme="minorHAnsi" w:cstheme="minorHAnsi"/>
          <w:color w:val="auto"/>
          <w:highlight w:val="yellow"/>
          <w:lang w:val="en-GB"/>
        </w:rPr>
        <w:t>[Date of Signature]:</w:t>
      </w:r>
    </w:p>
    <w:p w14:paraId="7CF4CD52" w14:textId="77777777" w:rsidR="00E56B37" w:rsidRPr="00E56B37" w:rsidRDefault="00E56B37" w:rsidP="00E56B37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18C310B3" w14:textId="5675B727" w:rsidR="00E56B37" w:rsidRDefault="00E56B37" w:rsidP="00E56B37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  <w:r w:rsidRPr="00E56B37">
        <w:rPr>
          <w:rFonts w:asciiTheme="minorHAnsi" w:hAnsiTheme="minorHAnsi" w:cstheme="minorHAnsi"/>
          <w:color w:val="auto"/>
          <w:highlight w:val="yellow"/>
          <w:lang w:val="en-GB"/>
        </w:rPr>
        <w:t>[Job Title]:</w:t>
      </w:r>
    </w:p>
    <w:p w14:paraId="7D003073" w14:textId="77777777" w:rsidR="00E56B37" w:rsidRPr="00E56B37" w:rsidRDefault="00E56B37" w:rsidP="00E56B37">
      <w:pPr>
        <w:pStyle w:val="BodyText1"/>
        <w:spacing w:after="0" w:line="240" w:lineRule="auto"/>
        <w:rPr>
          <w:rFonts w:asciiTheme="minorHAnsi" w:hAnsiTheme="minorHAnsi" w:cstheme="minorHAnsi"/>
          <w:color w:val="auto"/>
          <w:highlight w:val="yellow"/>
          <w:lang w:val="en-GB"/>
        </w:rPr>
      </w:pPr>
    </w:p>
    <w:p w14:paraId="0E6471B5" w14:textId="77777777" w:rsidR="00E56B37" w:rsidRDefault="00E56B37" w:rsidP="00E56B37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  <w:r w:rsidRPr="00E56B37">
        <w:rPr>
          <w:rFonts w:asciiTheme="minorHAnsi" w:hAnsiTheme="minorHAnsi" w:cstheme="minorHAnsi"/>
          <w:color w:val="auto"/>
          <w:highlight w:val="yellow"/>
          <w:lang w:val="en-GB"/>
        </w:rPr>
        <w:t>[E-mail]:</w:t>
      </w:r>
    </w:p>
    <w:p w14:paraId="473BEE42" w14:textId="77777777" w:rsidR="0034472A" w:rsidRDefault="0034472A" w:rsidP="0034472A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</w:p>
    <w:p w14:paraId="613029D9" w14:textId="2FA0F011" w:rsidR="0034472A" w:rsidRPr="00CE0554" w:rsidRDefault="0034472A" w:rsidP="0034472A">
      <w:pPr>
        <w:pStyle w:val="BodyText1"/>
        <w:spacing w:after="0" w:line="240" w:lineRule="auto"/>
        <w:rPr>
          <w:rFonts w:asciiTheme="minorHAnsi" w:hAnsiTheme="minorHAnsi" w:cstheme="minorHAnsi"/>
          <w:color w:val="auto"/>
          <w:lang w:val="en-GB"/>
        </w:rPr>
      </w:pPr>
      <w:r>
        <w:rPr>
          <w:rFonts w:asciiTheme="minorHAnsi" w:hAnsiTheme="minorHAnsi" w:cstheme="minorHAnsi"/>
          <w:color w:val="auto"/>
          <w:lang w:val="en-GB"/>
        </w:rPr>
        <w:t>On behal</w:t>
      </w:r>
      <w:r w:rsidR="009941E1">
        <w:rPr>
          <w:rFonts w:asciiTheme="minorHAnsi" w:hAnsiTheme="minorHAnsi" w:cstheme="minorHAnsi"/>
          <w:color w:val="auto"/>
          <w:lang w:val="en-GB"/>
        </w:rPr>
        <w:t>f</w:t>
      </w:r>
      <w:r>
        <w:rPr>
          <w:rFonts w:asciiTheme="minorHAnsi" w:hAnsiTheme="minorHAnsi" w:cstheme="minorHAnsi"/>
          <w:color w:val="auto"/>
          <w:lang w:val="en-GB"/>
        </w:rPr>
        <w:t xml:space="preserve"> of [</w:t>
      </w:r>
      <w:r w:rsidRPr="00FA290E">
        <w:rPr>
          <w:rFonts w:asciiTheme="minorHAnsi" w:hAnsiTheme="minorHAnsi" w:cstheme="minorHAnsi"/>
          <w:color w:val="auto"/>
          <w:highlight w:val="yellow"/>
          <w:lang w:val="en-GB"/>
        </w:rPr>
        <w:t>Customer</w:t>
      </w:r>
      <w:r>
        <w:rPr>
          <w:rFonts w:asciiTheme="minorHAnsi" w:hAnsiTheme="minorHAnsi" w:cstheme="minorHAnsi"/>
          <w:color w:val="auto"/>
          <w:lang w:val="en-GB"/>
        </w:rPr>
        <w:t>]</w:t>
      </w:r>
    </w:p>
    <w:p w14:paraId="1EB8C038" w14:textId="30B2F185" w:rsidR="00842E5D" w:rsidRPr="008C1FA0" w:rsidRDefault="00842E5D" w:rsidP="00EF078E">
      <w:pPr>
        <w:pStyle w:val="BodyText1"/>
        <w:spacing w:after="0" w:line="240" w:lineRule="auto"/>
        <w:rPr>
          <w:rFonts w:asciiTheme="minorHAnsi" w:hAnsiTheme="minorHAnsi" w:cstheme="minorHAnsi"/>
          <w:lang w:val="en-GB"/>
        </w:rPr>
      </w:pPr>
    </w:p>
    <w:p w14:paraId="5BE8589A" w14:textId="7B9BEB40" w:rsidR="00842E5D" w:rsidRPr="00E56B37" w:rsidRDefault="00842E5D" w:rsidP="00EF078E">
      <w:pPr>
        <w:pStyle w:val="BodyText1"/>
        <w:spacing w:after="0" w:line="240" w:lineRule="auto"/>
        <w:rPr>
          <w:rFonts w:asciiTheme="minorHAnsi" w:hAnsiTheme="minorHAnsi" w:cstheme="minorHAnsi"/>
          <w:lang w:val="en-GB"/>
        </w:rPr>
      </w:pPr>
    </w:p>
    <w:p w14:paraId="279CF841" w14:textId="4BEC8EC8" w:rsidR="00842E5D" w:rsidRPr="00E56B37" w:rsidRDefault="00842E5D" w:rsidP="00EF078E">
      <w:pPr>
        <w:pStyle w:val="BodyText1"/>
        <w:spacing w:after="0" w:line="240" w:lineRule="auto"/>
        <w:rPr>
          <w:rFonts w:asciiTheme="minorHAnsi" w:hAnsiTheme="minorHAnsi" w:cstheme="minorHAnsi"/>
          <w:lang w:val="en-GB"/>
        </w:rPr>
      </w:pPr>
    </w:p>
    <w:p w14:paraId="4D2E7F33" w14:textId="688DBBF3" w:rsidR="00842E5D" w:rsidRPr="00E56B37" w:rsidRDefault="00842E5D" w:rsidP="00EF078E">
      <w:pPr>
        <w:pStyle w:val="BodyText1"/>
        <w:spacing w:after="0" w:line="240" w:lineRule="auto"/>
        <w:rPr>
          <w:rFonts w:asciiTheme="minorHAnsi" w:hAnsiTheme="minorHAnsi" w:cstheme="minorHAnsi"/>
          <w:lang w:val="en-GB"/>
        </w:rPr>
      </w:pPr>
    </w:p>
    <w:p w14:paraId="207041E1" w14:textId="0D9C1E19" w:rsidR="00842E5D" w:rsidRPr="00E56B37" w:rsidRDefault="00842E5D" w:rsidP="00EF078E">
      <w:pPr>
        <w:pStyle w:val="BodyText1"/>
        <w:spacing w:after="0" w:line="240" w:lineRule="auto"/>
        <w:rPr>
          <w:rFonts w:asciiTheme="minorHAnsi" w:hAnsiTheme="minorHAnsi" w:cstheme="minorHAnsi"/>
          <w:lang w:val="en-GB"/>
        </w:rPr>
      </w:pPr>
    </w:p>
    <w:p w14:paraId="393B51E4" w14:textId="33C16322" w:rsidR="00842E5D" w:rsidRPr="00E56B37" w:rsidRDefault="00842E5D" w:rsidP="00EF078E">
      <w:pPr>
        <w:pStyle w:val="BodyText1"/>
        <w:spacing w:after="0" w:line="240" w:lineRule="auto"/>
        <w:rPr>
          <w:rFonts w:asciiTheme="minorHAnsi" w:hAnsiTheme="minorHAnsi" w:cstheme="minorHAnsi"/>
          <w:lang w:val="en-GB"/>
        </w:rPr>
      </w:pPr>
    </w:p>
    <w:p w14:paraId="1D04D7E2" w14:textId="77777777" w:rsidR="00842E5D" w:rsidRPr="00E56B37" w:rsidRDefault="00842E5D" w:rsidP="00EF078E">
      <w:pPr>
        <w:pStyle w:val="BodyText1"/>
        <w:spacing w:after="0" w:line="240" w:lineRule="auto"/>
        <w:rPr>
          <w:rFonts w:asciiTheme="minorHAnsi" w:hAnsiTheme="minorHAnsi" w:cstheme="minorHAnsi"/>
          <w:lang w:val="en-GB"/>
        </w:rPr>
      </w:pPr>
    </w:p>
    <w:p w14:paraId="7D9942F2" w14:textId="77777777" w:rsidR="00F21392" w:rsidRDefault="00F21392">
      <w:pPr>
        <w:rPr>
          <w:rStyle w:val="SemiBold"/>
          <w:rFonts w:asciiTheme="majorHAnsi" w:hAnsiTheme="majorHAnsi" w:cstheme="majorHAnsi"/>
          <w:color w:val="008C38" w:themeColor="accent1"/>
          <w:lang w:val="en-GB"/>
        </w:rPr>
      </w:pPr>
      <w:r>
        <w:rPr>
          <w:rStyle w:val="SemiBold"/>
          <w:rFonts w:asciiTheme="majorHAnsi" w:hAnsiTheme="majorHAnsi" w:cstheme="majorHAnsi"/>
          <w:color w:val="008C38" w:themeColor="accent1"/>
          <w:lang w:val="en-GB"/>
        </w:rPr>
        <w:br w:type="page"/>
      </w:r>
    </w:p>
    <w:p w14:paraId="2982B076" w14:textId="089078DC" w:rsidR="00842E5D" w:rsidRDefault="00842E5D" w:rsidP="005A3EB8">
      <w:pPr>
        <w:pStyle w:val="BodyText1"/>
        <w:spacing w:after="0" w:line="240" w:lineRule="auto"/>
        <w:rPr>
          <w:rStyle w:val="SemiBold"/>
          <w:rFonts w:asciiTheme="majorHAnsi" w:hAnsiTheme="majorHAnsi" w:cstheme="majorHAnsi"/>
          <w:color w:val="008C38" w:themeColor="accent1"/>
          <w:lang w:val="en-GB"/>
        </w:rPr>
      </w:pPr>
      <w:bookmarkStart w:id="5" w:name="_Hlk138772278"/>
      <w:r w:rsidRPr="00842E5D">
        <w:rPr>
          <w:rStyle w:val="SemiBold"/>
          <w:rFonts w:asciiTheme="majorHAnsi" w:hAnsiTheme="majorHAnsi" w:cstheme="majorHAnsi"/>
          <w:color w:val="008C38" w:themeColor="accent1"/>
          <w:lang w:val="en-GB"/>
        </w:rPr>
        <w:lastRenderedPageBreak/>
        <w:t>S</w:t>
      </w:r>
      <w:r w:rsidRPr="00C13780"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chedule of Unresolved Issues in respect of </w:t>
      </w:r>
      <w:r w:rsidRPr="00C13780">
        <w:rPr>
          <w:rStyle w:val="SemiBold"/>
          <w:rFonts w:asciiTheme="majorHAnsi" w:hAnsiTheme="majorHAnsi" w:cstheme="majorHAnsi"/>
          <w:color w:val="008C38" w:themeColor="accent1"/>
          <w:highlight w:val="yellow"/>
          <w:lang w:val="en-GB"/>
        </w:rPr>
        <w:t>Project name</w:t>
      </w:r>
      <w:r w:rsidRPr="00C13780"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 as at </w:t>
      </w:r>
      <w:r w:rsidR="00B5223B">
        <w:rPr>
          <w:rStyle w:val="SemiBold"/>
          <w:rFonts w:asciiTheme="majorHAnsi" w:hAnsiTheme="majorHAnsi" w:cstheme="majorHAnsi"/>
          <w:color w:val="008C38" w:themeColor="accent1"/>
          <w:lang w:val="en-GB"/>
        </w:rPr>
        <w:t>[</w:t>
      </w:r>
      <w:r w:rsidRPr="00842E5D">
        <w:rPr>
          <w:rStyle w:val="SemiBold"/>
          <w:rFonts w:asciiTheme="majorHAnsi" w:hAnsiTheme="majorHAnsi" w:cstheme="majorHAnsi"/>
          <w:color w:val="008C38" w:themeColor="accent1"/>
          <w:highlight w:val="yellow"/>
          <w:lang w:val="en-GB"/>
        </w:rPr>
        <w:t>TODAY’S DATE</w:t>
      </w:r>
      <w:r w:rsidR="005A3EB8">
        <w:rPr>
          <w:rStyle w:val="SemiBold"/>
          <w:rFonts w:asciiTheme="majorHAnsi" w:hAnsiTheme="majorHAnsi" w:cstheme="majorHAnsi"/>
          <w:color w:val="008C38" w:themeColor="accent1"/>
          <w:lang w:val="en-GB"/>
        </w:rPr>
        <w:t xml:space="preserve"> </w:t>
      </w:r>
      <w:r w:rsidR="005A3EB8" w:rsidRPr="005A3EB8">
        <w:rPr>
          <w:rStyle w:val="SemiBold"/>
          <w:rFonts w:asciiTheme="majorHAnsi" w:hAnsiTheme="majorHAnsi" w:cstheme="majorHAnsi"/>
          <w:color w:val="008C38" w:themeColor="accent1"/>
          <w:highlight w:val="yellow"/>
          <w:lang w:val="en-GB"/>
        </w:rPr>
        <w:t>XX/XX/XXXX</w:t>
      </w:r>
      <w:r w:rsidR="005A3EB8">
        <w:rPr>
          <w:rStyle w:val="SemiBold"/>
          <w:rFonts w:asciiTheme="majorHAnsi" w:hAnsiTheme="majorHAnsi" w:cstheme="majorHAnsi"/>
          <w:color w:val="008C38" w:themeColor="accent1"/>
          <w:lang w:val="en-GB"/>
        </w:rPr>
        <w:t>]</w:t>
      </w:r>
    </w:p>
    <w:bookmarkEnd w:id="5"/>
    <w:p w14:paraId="7591581C" w14:textId="77777777" w:rsidR="00842E5D" w:rsidRPr="00C13780" w:rsidRDefault="00842E5D" w:rsidP="00842E5D">
      <w:pPr>
        <w:pStyle w:val="BodyText1"/>
        <w:spacing w:after="0" w:line="240" w:lineRule="auto"/>
        <w:jc w:val="center"/>
        <w:rPr>
          <w:rStyle w:val="SemiBold"/>
          <w:rFonts w:asciiTheme="majorHAnsi" w:hAnsiTheme="majorHAnsi" w:cstheme="majorHAnsi"/>
          <w:lang w:val="en-GB"/>
        </w:rPr>
      </w:pPr>
    </w:p>
    <w:tbl>
      <w:tblPr>
        <w:tblW w:w="934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093"/>
        <w:gridCol w:w="3238"/>
        <w:gridCol w:w="2507"/>
        <w:gridCol w:w="2507"/>
      </w:tblGrid>
      <w:tr w:rsidR="00842E5D" w:rsidRPr="00E8720E" w14:paraId="00B66548" w14:textId="2AAC492D" w:rsidTr="00842E5D">
        <w:trPr>
          <w:trHeight w:val="516"/>
        </w:trPr>
        <w:tc>
          <w:tcPr>
            <w:tcW w:w="109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3CEDA6" w14:textId="1364233F" w:rsidR="00842E5D" w:rsidRPr="008645AA" w:rsidRDefault="00842E5D" w:rsidP="00934B2B">
            <w:proofErr w:type="spellStart"/>
            <w:r>
              <w:rPr>
                <w:b/>
                <w:bCs/>
              </w:rPr>
              <w:t>I</w:t>
            </w:r>
            <w:r w:rsidRPr="00842E5D">
              <w:rPr>
                <w:b/>
                <w:bCs/>
              </w:rPr>
              <w:t>tem</w:t>
            </w:r>
            <w:proofErr w:type="spellEnd"/>
            <w:r>
              <w:t xml:space="preserve"> </w:t>
            </w:r>
            <w:r w:rsidRPr="008645AA">
              <w:rPr>
                <w:b/>
                <w:bCs/>
              </w:rPr>
              <w:t>No.</w:t>
            </w:r>
          </w:p>
        </w:tc>
        <w:tc>
          <w:tcPr>
            <w:tcW w:w="32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75BC36" w14:textId="48012E70" w:rsidR="00842E5D" w:rsidRPr="00E8720E" w:rsidRDefault="006A7006" w:rsidP="00934B2B">
            <w:pPr>
              <w:rPr>
                <w:lang w:val="en-GB"/>
              </w:rPr>
            </w:pPr>
            <w:r>
              <w:rPr>
                <w:b/>
                <w:bCs/>
                <w:lang w:val="en-GB"/>
              </w:rPr>
              <w:t xml:space="preserve">Unresolved </w:t>
            </w:r>
            <w:r w:rsidR="00842E5D">
              <w:rPr>
                <w:b/>
                <w:bCs/>
                <w:lang w:val="en-GB"/>
              </w:rPr>
              <w:t>Issue – Brief Description</w:t>
            </w:r>
          </w:p>
        </w:tc>
        <w:tc>
          <w:tcPr>
            <w:tcW w:w="25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AA1361" w14:textId="1371120B" w:rsidR="00842E5D" w:rsidRPr="00E8720E" w:rsidRDefault="00842E5D" w:rsidP="00934B2B">
            <w:pPr>
              <w:rPr>
                <w:lang w:val="en-GB"/>
              </w:rPr>
            </w:pPr>
            <w:r>
              <w:rPr>
                <w:b/>
                <w:bCs/>
                <w:lang w:val="en-GB"/>
              </w:rPr>
              <w:t xml:space="preserve">Programme to Resolve </w:t>
            </w:r>
            <w:r w:rsidR="0021118F" w:rsidRPr="0021118F">
              <w:rPr>
                <w:b/>
                <w:bCs/>
                <w:lang w:val="en-GB"/>
              </w:rPr>
              <w:t>and</w:t>
            </w:r>
            <w:r w:rsidR="0021118F">
              <w:rPr>
                <w:b/>
                <w:bCs/>
                <w:lang w:val="en-GB"/>
              </w:rPr>
              <w:t xml:space="preserve"> </w:t>
            </w:r>
            <w:r>
              <w:rPr>
                <w:b/>
                <w:bCs/>
                <w:lang w:val="en-GB"/>
              </w:rPr>
              <w:t>Expected End Date</w:t>
            </w:r>
          </w:p>
        </w:tc>
        <w:tc>
          <w:tcPr>
            <w:tcW w:w="250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BBE0E3"/>
          </w:tcPr>
          <w:p w14:paraId="2E801F96" w14:textId="72BC2F56" w:rsidR="00842E5D" w:rsidRDefault="00842E5D" w:rsidP="00934B2B">
            <w:pP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Customer Contact</w:t>
            </w:r>
          </w:p>
        </w:tc>
      </w:tr>
      <w:tr w:rsidR="00842E5D" w:rsidRPr="008645AA" w14:paraId="27D98477" w14:textId="044887FA" w:rsidTr="00842E5D">
        <w:trPr>
          <w:trHeight w:val="516"/>
        </w:trPr>
        <w:tc>
          <w:tcPr>
            <w:tcW w:w="109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582424" w14:textId="77777777" w:rsidR="00842E5D" w:rsidRPr="008645AA" w:rsidRDefault="00842E5D" w:rsidP="00934B2B">
            <w:r w:rsidRPr="008645AA">
              <w:t>1</w:t>
            </w:r>
          </w:p>
        </w:tc>
        <w:tc>
          <w:tcPr>
            <w:tcW w:w="32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6F60A2" w14:textId="77777777" w:rsidR="00842E5D" w:rsidRPr="008645AA" w:rsidRDefault="00842E5D" w:rsidP="00934B2B"/>
        </w:tc>
        <w:tc>
          <w:tcPr>
            <w:tcW w:w="25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DAE6EA" w14:textId="77777777" w:rsidR="00842E5D" w:rsidRPr="008645AA" w:rsidRDefault="00842E5D" w:rsidP="00934B2B"/>
        </w:tc>
        <w:tc>
          <w:tcPr>
            <w:tcW w:w="250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</w:tcPr>
          <w:p w14:paraId="6D95240F" w14:textId="77777777" w:rsidR="00842E5D" w:rsidRPr="008645AA" w:rsidRDefault="00842E5D" w:rsidP="00934B2B"/>
        </w:tc>
      </w:tr>
      <w:tr w:rsidR="00842E5D" w:rsidRPr="008645AA" w14:paraId="041D9C14" w14:textId="0D955408" w:rsidTr="00842E5D">
        <w:trPr>
          <w:trHeight w:val="516"/>
        </w:trPr>
        <w:tc>
          <w:tcPr>
            <w:tcW w:w="1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BB85EC" w14:textId="77777777" w:rsidR="00842E5D" w:rsidRPr="008645AA" w:rsidRDefault="00842E5D" w:rsidP="00934B2B">
            <w:r w:rsidRPr="008645AA">
              <w:t>2</w:t>
            </w:r>
          </w:p>
        </w:tc>
        <w:tc>
          <w:tcPr>
            <w:tcW w:w="3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0D8D84" w14:textId="77777777" w:rsidR="00842E5D" w:rsidRPr="008645AA" w:rsidRDefault="00842E5D" w:rsidP="00934B2B"/>
        </w:tc>
        <w:tc>
          <w:tcPr>
            <w:tcW w:w="2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FAF88A" w14:textId="77777777" w:rsidR="00842E5D" w:rsidRPr="008645AA" w:rsidRDefault="00842E5D" w:rsidP="00934B2B"/>
        </w:tc>
        <w:tc>
          <w:tcPr>
            <w:tcW w:w="2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</w:tcPr>
          <w:p w14:paraId="34C55EB2" w14:textId="77777777" w:rsidR="00842E5D" w:rsidRPr="008645AA" w:rsidRDefault="00842E5D" w:rsidP="00934B2B"/>
        </w:tc>
      </w:tr>
      <w:tr w:rsidR="00842E5D" w:rsidRPr="008645AA" w14:paraId="62D838AA" w14:textId="12CE9774" w:rsidTr="00842E5D">
        <w:trPr>
          <w:trHeight w:val="516"/>
        </w:trPr>
        <w:tc>
          <w:tcPr>
            <w:tcW w:w="1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F96BDA" w14:textId="77777777" w:rsidR="00842E5D" w:rsidRPr="008645AA" w:rsidRDefault="00842E5D" w:rsidP="00934B2B">
            <w:r w:rsidRPr="008645AA">
              <w:t>3</w:t>
            </w:r>
          </w:p>
        </w:tc>
        <w:tc>
          <w:tcPr>
            <w:tcW w:w="3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AB7A10" w14:textId="77777777" w:rsidR="00842E5D" w:rsidRPr="008645AA" w:rsidRDefault="00842E5D" w:rsidP="00934B2B"/>
        </w:tc>
        <w:tc>
          <w:tcPr>
            <w:tcW w:w="2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7698FE" w14:textId="77777777" w:rsidR="00842E5D" w:rsidRPr="008645AA" w:rsidRDefault="00842E5D" w:rsidP="00934B2B"/>
        </w:tc>
        <w:tc>
          <w:tcPr>
            <w:tcW w:w="2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</w:tcPr>
          <w:p w14:paraId="1A94E6E1" w14:textId="77777777" w:rsidR="00842E5D" w:rsidRPr="008645AA" w:rsidRDefault="00842E5D" w:rsidP="00934B2B"/>
        </w:tc>
      </w:tr>
      <w:tr w:rsidR="00842E5D" w:rsidRPr="008645AA" w14:paraId="1DBF0D72" w14:textId="5D69FFE2" w:rsidTr="00842E5D">
        <w:trPr>
          <w:trHeight w:val="516"/>
        </w:trPr>
        <w:tc>
          <w:tcPr>
            <w:tcW w:w="1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02BD48" w14:textId="77777777" w:rsidR="00842E5D" w:rsidRPr="008645AA" w:rsidRDefault="00842E5D" w:rsidP="00934B2B">
            <w:r w:rsidRPr="008645AA">
              <w:t>4</w:t>
            </w:r>
          </w:p>
        </w:tc>
        <w:tc>
          <w:tcPr>
            <w:tcW w:w="3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243FBC" w14:textId="77777777" w:rsidR="00842E5D" w:rsidRPr="008645AA" w:rsidRDefault="00842E5D" w:rsidP="00934B2B"/>
        </w:tc>
        <w:tc>
          <w:tcPr>
            <w:tcW w:w="2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DDB32" w14:textId="77777777" w:rsidR="00842E5D" w:rsidRPr="008645AA" w:rsidRDefault="00842E5D" w:rsidP="00934B2B"/>
        </w:tc>
        <w:tc>
          <w:tcPr>
            <w:tcW w:w="2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</w:tcPr>
          <w:p w14:paraId="468A5924" w14:textId="77777777" w:rsidR="00842E5D" w:rsidRPr="008645AA" w:rsidRDefault="00842E5D" w:rsidP="00934B2B"/>
        </w:tc>
      </w:tr>
      <w:tr w:rsidR="00842E5D" w:rsidRPr="008645AA" w14:paraId="790FE1E1" w14:textId="448AA454" w:rsidTr="00842E5D">
        <w:trPr>
          <w:trHeight w:val="516"/>
        </w:trPr>
        <w:tc>
          <w:tcPr>
            <w:tcW w:w="1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7380B1" w14:textId="77777777" w:rsidR="00842E5D" w:rsidRPr="008645AA" w:rsidRDefault="00842E5D" w:rsidP="00934B2B">
            <w:r w:rsidRPr="008645AA">
              <w:t>5</w:t>
            </w:r>
          </w:p>
        </w:tc>
        <w:tc>
          <w:tcPr>
            <w:tcW w:w="3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1CDB91" w14:textId="77777777" w:rsidR="00842E5D" w:rsidRPr="008645AA" w:rsidRDefault="00842E5D" w:rsidP="00934B2B"/>
        </w:tc>
        <w:tc>
          <w:tcPr>
            <w:tcW w:w="2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203EA4" w14:textId="77777777" w:rsidR="00842E5D" w:rsidRPr="008645AA" w:rsidRDefault="00842E5D" w:rsidP="00934B2B"/>
        </w:tc>
        <w:tc>
          <w:tcPr>
            <w:tcW w:w="2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F3F4"/>
          </w:tcPr>
          <w:p w14:paraId="15CEF3B9" w14:textId="77777777" w:rsidR="00842E5D" w:rsidRPr="008645AA" w:rsidRDefault="00842E5D" w:rsidP="00934B2B"/>
        </w:tc>
      </w:tr>
      <w:tr w:rsidR="00842E5D" w:rsidRPr="008645AA" w14:paraId="7D281993" w14:textId="3F68C571" w:rsidTr="00842E5D">
        <w:trPr>
          <w:trHeight w:val="516"/>
        </w:trPr>
        <w:tc>
          <w:tcPr>
            <w:tcW w:w="10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597FCD" w14:textId="77777777" w:rsidR="00842E5D" w:rsidRPr="008645AA" w:rsidRDefault="00842E5D" w:rsidP="00934B2B">
            <w:r w:rsidRPr="008645AA">
              <w:t>6</w:t>
            </w:r>
          </w:p>
        </w:tc>
        <w:tc>
          <w:tcPr>
            <w:tcW w:w="32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88E079" w14:textId="77777777" w:rsidR="00842E5D" w:rsidRPr="008645AA" w:rsidRDefault="00842E5D" w:rsidP="00934B2B"/>
        </w:tc>
        <w:tc>
          <w:tcPr>
            <w:tcW w:w="2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184551" w14:textId="77777777" w:rsidR="00842E5D" w:rsidRPr="008645AA" w:rsidRDefault="00842E5D" w:rsidP="00934B2B"/>
        </w:tc>
        <w:tc>
          <w:tcPr>
            <w:tcW w:w="250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3F9FA"/>
          </w:tcPr>
          <w:p w14:paraId="316B5399" w14:textId="77777777" w:rsidR="00842E5D" w:rsidRPr="008645AA" w:rsidRDefault="00842E5D" w:rsidP="00934B2B"/>
        </w:tc>
      </w:tr>
    </w:tbl>
    <w:p w14:paraId="75605F82" w14:textId="77777777" w:rsidR="00842E5D" w:rsidRPr="00EF078E" w:rsidRDefault="00842E5D" w:rsidP="00EF078E">
      <w:pPr>
        <w:pStyle w:val="BodyText1"/>
        <w:spacing w:after="0" w:line="240" w:lineRule="auto"/>
        <w:rPr>
          <w:rFonts w:asciiTheme="minorHAnsi" w:hAnsiTheme="minorHAnsi" w:cstheme="minorHAnsi"/>
          <w:color w:val="008C38" w:themeColor="accent1"/>
          <w:lang w:val="en-GB"/>
        </w:rPr>
      </w:pPr>
    </w:p>
    <w:sectPr w:rsidR="00842E5D" w:rsidRPr="00EF078E" w:rsidSect="00216897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985" w:right="1418" w:bottom="1418" w:left="1985" w:header="710" w:footer="7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6DDFA" w14:textId="77777777" w:rsidR="00CE74BD" w:rsidRPr="00493E52" w:rsidRDefault="00CE74BD" w:rsidP="003A0E56">
      <w:pPr>
        <w:spacing w:after="0" w:line="240" w:lineRule="auto"/>
      </w:pPr>
      <w:r w:rsidRPr="00493E52">
        <w:separator/>
      </w:r>
    </w:p>
    <w:p w14:paraId="34BE80C9" w14:textId="77777777" w:rsidR="00CE74BD" w:rsidRPr="00493E52" w:rsidRDefault="00CE74BD"/>
  </w:endnote>
  <w:endnote w:type="continuationSeparator" w:id="0">
    <w:p w14:paraId="65B2A3DD" w14:textId="77777777" w:rsidR="00CE74BD" w:rsidRPr="00493E52" w:rsidRDefault="00CE74BD" w:rsidP="003A0E56">
      <w:pPr>
        <w:spacing w:after="0" w:line="240" w:lineRule="auto"/>
      </w:pPr>
      <w:r w:rsidRPr="00493E52">
        <w:continuationSeparator/>
      </w:r>
    </w:p>
    <w:p w14:paraId="11454096" w14:textId="77777777" w:rsidR="00CE74BD" w:rsidRPr="00493E52" w:rsidRDefault="00CE74BD"/>
  </w:endnote>
  <w:endnote w:type="continuationNotice" w:id="1">
    <w:p w14:paraId="1FE78D87" w14:textId="77777777" w:rsidR="00CE74BD" w:rsidRDefault="00CE74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085B0C91-3DDD-4DD0-B375-1CBABEBC94B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E179942-BD90-4E90-8210-C61C42A7602D}"/>
    <w:embedBold r:id="rId3" w:fontKey="{FB1ABF12-5D9D-4D36-A424-CE613174FD55}"/>
    <w:embedItalic r:id="rId4" w:fontKey="{86AF1422-C10C-4B24-9C10-8B6DC3546B9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47B1A60-B4A8-4CED-882E-27658FA03E1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866F0785-AFA6-4558-8E74-E356E9F23923}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7" w:fontKey="{896C1DBC-1B98-485B-81DA-94D4B046DA0B}"/>
    <w:embedBold r:id="rId8" w:fontKey="{13822697-7F8E-4076-9B09-2D3CC33581A7}"/>
  </w:font>
  <w:font w:name="IberPangea Text">
    <w:panose1 w:val="020B0504000000000000"/>
    <w:charset w:val="00"/>
    <w:family w:val="swiss"/>
    <w:pitch w:val="variable"/>
    <w:sig w:usb0="A10002FF" w:usb1="5201E0FB" w:usb2="00000008" w:usb3="00000000" w:csb0="0000019F" w:csb1="00000000"/>
    <w:embedRegular r:id="rId9" w:fontKey="{FB0D4412-06B2-4CB7-9979-AA382871840B}"/>
    <w:embedBold r:id="rId10" w:fontKey="{B97C782E-14DD-4A7E-AEFE-29D8CA4EC1C9}"/>
    <w:embedItalic r:id="rId11" w:fontKey="{6CEAE87F-1EA1-4B23-9769-8D94D840AD06}"/>
  </w:font>
  <w:font w:name="Lato Light (Cuerpo)">
    <w:altName w:val="Lato Light"/>
    <w:charset w:val="00"/>
    <w:family w:val="swiss"/>
    <w:pitch w:val="variable"/>
    <w:sig w:usb0="E10002FF" w:usb1="5000ECFF" w:usb2="00000009" w:usb3="00000000" w:csb0="0000019F" w:csb1="00000000"/>
  </w:font>
  <w:font w:name="IberPangea Text Medium">
    <w:panose1 w:val="020B0604000000000000"/>
    <w:charset w:val="00"/>
    <w:family w:val="swiss"/>
    <w:pitch w:val="variable"/>
    <w:sig w:usb0="A10002FF" w:usb1="5201E0FB" w:usb2="00000008" w:usb3="00000000" w:csb0="0000019F" w:csb1="00000000"/>
    <w:embedRegular r:id="rId12" w:fontKey="{2817B1A3-9028-4CD0-B7A4-AE99335E4A61}"/>
  </w:font>
  <w:font w:name="IberPangea Text SmBold">
    <w:panose1 w:val="020B0704000000000000"/>
    <w:charset w:val="00"/>
    <w:family w:val="swiss"/>
    <w:pitch w:val="variable"/>
    <w:sig w:usb0="A10002FF" w:usb1="5201E0FB" w:usb2="00000008" w:usb3="00000000" w:csb0="0000019F" w:csb1="00000000"/>
    <w:embedRegular r:id="rId13" w:fontKey="{7BC95E47-25C3-4F76-A301-403782B6D7C2}"/>
    <w:embedBold r:id="rId14" w:fontKey="{23356FB9-1C8B-42CE-B513-95BDB1D99884}"/>
  </w:font>
  <w:font w:name="IberPangea Text Light">
    <w:panose1 w:val="020B0404000000000000"/>
    <w:charset w:val="00"/>
    <w:family w:val="swiss"/>
    <w:pitch w:val="variable"/>
    <w:sig w:usb0="A10002FF" w:usb1="5201E0FB" w:usb2="00000008" w:usb3="00000000" w:csb0="0000019F" w:csb1="00000000"/>
    <w:embedRegular r:id="rId15" w:fontKey="{B0D4635D-24AE-4606-8FA6-53D317F68BA4}"/>
    <w:embedBold r:id="rId16" w:fontKey="{8A7E629A-245D-4F18-B0CB-60E7C93346CA}"/>
  </w:font>
  <w:font w:name="BlissPro-Bold">
    <w:altName w:val="Yu Gothic"/>
    <w:charset w:val="80"/>
    <w:family w:val="swiss"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BBB63F0D-8EB6-464A-B9FB-195F4142C6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8" w:fontKey="{2FCE20EF-07DB-456A-A41C-1B2DF18202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488D1" w14:textId="7F0DD790" w:rsidR="00E728E2" w:rsidRPr="00291FF6" w:rsidRDefault="00E42FB0" w:rsidP="00291FF6">
    <w:pPr>
      <w:pStyle w:val="Footer"/>
      <w:jc w:val="right"/>
      <w:rPr>
        <w:lang w:val="en-GB"/>
      </w:rPr>
    </w:pPr>
    <w:r>
      <w:rPr>
        <w:noProof/>
        <w:color w:val="00402A" w:themeColor="text2"/>
        <w:sz w:val="16"/>
        <w:szCs w:val="18"/>
        <w:lang w:val="en-GB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14F18629" wp14:editId="10B49C1A">
              <wp:simplePos x="0" y="0"/>
              <wp:positionH relativeFrom="page">
                <wp:posOffset>0</wp:posOffset>
              </wp:positionH>
              <wp:positionV relativeFrom="page">
                <wp:posOffset>10228183</wp:posOffset>
              </wp:positionV>
              <wp:extent cx="7560310" cy="273050"/>
              <wp:effectExtent l="0" t="0" r="2540" b="12700"/>
              <wp:wrapNone/>
              <wp:docPr id="1" name="Text Box 1" descr="{&quot;HashCode&quot;:123105668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CDA53B6" w14:textId="60B538D3" w:rsidR="00E42FB0" w:rsidRPr="00E42FB0" w:rsidRDefault="00E42FB0" w:rsidP="00E42FB0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F1862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alt="{&quot;HashCode&quot;:1231056682,&quot;Height&quot;:841.0,&quot;Width&quot;:595.0,&quot;Placement&quot;:&quot;Footer&quot;,&quot;Index&quot;:&quot;Primary&quot;,&quot;Section&quot;:1,&quot;Top&quot;:0.0,&quot;Left&quot;:0.0}" style="position:absolute;left:0;text-align:left;margin-left:0;margin-top:805.35pt;width:595.3pt;height:21.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" o:allowincell="f" filled="f" stroked="f" strokeweight=".5pt">
              <v:textbox inset="0,0,0,0">
                <w:txbxContent>
                  <w:p w14:paraId="4CDA53B6" w14:textId="60B538D3" w:rsidR="00E42FB0" w:rsidRPr="00E42FB0" w:rsidRDefault="00E42FB0" w:rsidP="00E42FB0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8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91FF6" w:rsidRPr="00291FF6">
      <w:rPr>
        <w:color w:val="00402A" w:themeColor="text2"/>
        <w:sz w:val="16"/>
        <w:szCs w:val="18"/>
        <w:lang w:val="en-GB"/>
      </w:rPr>
      <w:t xml:space="preserve">Page </w:t>
    </w:r>
    <w:r w:rsidR="00291FF6" w:rsidRPr="00291FF6">
      <w:rPr>
        <w:color w:val="00402A" w:themeColor="text2"/>
        <w:sz w:val="16"/>
        <w:szCs w:val="18"/>
        <w:lang w:val="en-GB"/>
      </w:rPr>
      <w:fldChar w:fldCharType="begin"/>
    </w:r>
    <w:r w:rsidR="00291FF6" w:rsidRPr="00291FF6">
      <w:rPr>
        <w:color w:val="00402A" w:themeColor="text2"/>
        <w:sz w:val="16"/>
        <w:szCs w:val="18"/>
        <w:lang w:val="en-GB"/>
      </w:rPr>
      <w:instrText xml:space="preserve"> PAGE  \* MERGEFORMAT </w:instrText>
    </w:r>
    <w:r w:rsidR="00291FF6" w:rsidRPr="00291FF6">
      <w:rPr>
        <w:color w:val="00402A" w:themeColor="text2"/>
        <w:sz w:val="16"/>
        <w:szCs w:val="18"/>
        <w:lang w:val="en-GB"/>
      </w:rPr>
      <w:fldChar w:fldCharType="separate"/>
    </w:r>
    <w:r w:rsidR="00291FF6" w:rsidRPr="00291FF6">
      <w:rPr>
        <w:color w:val="00402A" w:themeColor="text2"/>
        <w:sz w:val="16"/>
        <w:szCs w:val="18"/>
        <w:lang w:val="en-GB"/>
      </w:rPr>
      <w:t>1</w:t>
    </w:r>
    <w:r w:rsidR="00291FF6" w:rsidRPr="00291FF6">
      <w:rPr>
        <w:color w:val="00402A" w:themeColor="text2"/>
        <w:sz w:val="16"/>
        <w:szCs w:val="18"/>
        <w:lang w:val="en-GB"/>
      </w:rPr>
      <w:fldChar w:fldCharType="end"/>
    </w:r>
    <w:r w:rsidR="00291FF6" w:rsidRPr="00291FF6">
      <w:rPr>
        <w:color w:val="00402A" w:themeColor="text2"/>
        <w:sz w:val="16"/>
        <w:szCs w:val="18"/>
        <w:lang w:val="en-GB"/>
      </w:rPr>
      <w:t xml:space="preserve"> of </w:t>
    </w:r>
    <w:r w:rsidR="00291FF6" w:rsidRPr="00291FF6">
      <w:rPr>
        <w:color w:val="00402A" w:themeColor="text2"/>
        <w:sz w:val="16"/>
        <w:szCs w:val="18"/>
        <w:lang w:val="en-GB"/>
      </w:rPr>
      <w:fldChar w:fldCharType="begin"/>
    </w:r>
    <w:r w:rsidR="00291FF6" w:rsidRPr="00291FF6">
      <w:rPr>
        <w:color w:val="00402A" w:themeColor="text2"/>
        <w:sz w:val="16"/>
        <w:szCs w:val="18"/>
        <w:lang w:val="en-GB"/>
      </w:rPr>
      <w:instrText xml:space="preserve"> NUMPAGES  \* MERGEFORMAT </w:instrText>
    </w:r>
    <w:r w:rsidR="00291FF6" w:rsidRPr="00291FF6">
      <w:rPr>
        <w:color w:val="00402A" w:themeColor="text2"/>
        <w:sz w:val="16"/>
        <w:szCs w:val="18"/>
        <w:lang w:val="en-GB"/>
      </w:rPr>
      <w:fldChar w:fldCharType="separate"/>
    </w:r>
    <w:r w:rsidR="00291FF6" w:rsidRPr="00291FF6">
      <w:rPr>
        <w:color w:val="00402A" w:themeColor="text2"/>
        <w:sz w:val="16"/>
        <w:szCs w:val="18"/>
        <w:lang w:val="en-GB"/>
      </w:rPr>
      <w:t>2</w:t>
    </w:r>
    <w:r w:rsidR="00291FF6" w:rsidRPr="00291FF6">
      <w:rPr>
        <w:color w:val="00402A" w:themeColor="text2"/>
        <w:sz w:val="16"/>
        <w:szCs w:val="18"/>
        <w:lang w:val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2C847" w14:textId="0B69C4F0" w:rsidR="00291FF6" w:rsidRPr="00291FF6" w:rsidRDefault="00E42FB0" w:rsidP="00291FF6">
    <w:pPr>
      <w:pStyle w:val="Footer"/>
      <w:jc w:val="right"/>
      <w:rPr>
        <w:rFonts w:cstheme="minorHAnsi"/>
        <w:lang w:val="en-GB"/>
      </w:rPr>
    </w:pPr>
    <w:r>
      <w:rPr>
        <w:rFonts w:cstheme="minorHAnsi"/>
        <w:noProof/>
        <w:color w:val="00402A" w:themeColor="text2"/>
        <w:sz w:val="16"/>
        <w:szCs w:val="20"/>
        <w:lang w:val="en-GB"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236DEE56" wp14:editId="73B4EDA5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2540" b="12700"/>
              <wp:wrapNone/>
              <wp:docPr id="2" name="Text Box 2" descr="{&quot;HashCode&quot;:1231056682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3193F44" w14:textId="1162ADB7" w:rsidR="00E42FB0" w:rsidRPr="00E42FB0" w:rsidRDefault="00E42FB0" w:rsidP="00E42FB0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80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6DEE5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{&quot;HashCode&quot;:1231056682,&quot;Height&quot;:841.0,&quot;Width&quot;:595.0,&quot;Placement&quot;:&quot;Footer&quot;,&quot;Index&quot;:&quot;FirstPage&quot;,&quot;Section&quot;:1,&quot;Top&quot;:0.0,&quot;Left&quot;:0.0}" style="position:absolute;left:0;text-align:left;margin-left:0;margin-top:805.35pt;width:595.3pt;height:21.5pt;z-index:25165824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" o:allowincell="f" filled="f" stroked="f" strokeweight=".5pt">
              <v:textbox inset="0,0,0,0">
                <w:txbxContent>
                  <w:p w14:paraId="63193F44" w14:textId="1162ADB7" w:rsidR="00E42FB0" w:rsidRPr="00E42FB0" w:rsidRDefault="00E42FB0" w:rsidP="00E42FB0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80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t xml:space="preserve">Page </w: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fldChar w:fldCharType="begin"/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instrText xml:space="preserve"> PAGE  \* MERGEFORMAT </w:instrTex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fldChar w:fldCharType="separate"/>
    </w:r>
    <w:r w:rsidR="00291FF6" w:rsidRPr="00291FF6">
      <w:rPr>
        <w:rFonts w:cstheme="minorHAnsi"/>
        <w:noProof/>
        <w:color w:val="00402A" w:themeColor="text2"/>
        <w:sz w:val="16"/>
        <w:szCs w:val="20"/>
        <w:lang w:val="en-GB"/>
      </w:rPr>
      <w:t>1</w: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fldChar w:fldCharType="end"/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t xml:space="preserve"> of </w: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fldChar w:fldCharType="begin"/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instrText xml:space="preserve"> NUMPAGES  \* MERGEFORMAT </w:instrTex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fldChar w:fldCharType="separate"/>
    </w:r>
    <w:r w:rsidR="00291FF6" w:rsidRPr="00291FF6">
      <w:rPr>
        <w:rFonts w:cstheme="minorHAnsi"/>
        <w:noProof/>
        <w:color w:val="00402A" w:themeColor="text2"/>
        <w:sz w:val="16"/>
        <w:szCs w:val="20"/>
        <w:lang w:val="en-GB"/>
      </w:rPr>
      <w:t>1</w:t>
    </w:r>
    <w:r w:rsidR="00291FF6" w:rsidRPr="00291FF6">
      <w:rPr>
        <w:rFonts w:cstheme="minorHAnsi"/>
        <w:color w:val="00402A" w:themeColor="text2"/>
        <w:sz w:val="16"/>
        <w:szCs w:val="20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360DD" w14:textId="77777777" w:rsidR="00CE74BD" w:rsidRPr="00493E52" w:rsidRDefault="00CE74BD" w:rsidP="003A0E56">
      <w:pPr>
        <w:spacing w:after="0" w:line="240" w:lineRule="auto"/>
      </w:pPr>
      <w:r w:rsidRPr="00493E52">
        <w:separator/>
      </w:r>
    </w:p>
    <w:p w14:paraId="2317E504" w14:textId="77777777" w:rsidR="00CE74BD" w:rsidRPr="00493E52" w:rsidRDefault="00CE74BD"/>
  </w:footnote>
  <w:footnote w:type="continuationSeparator" w:id="0">
    <w:p w14:paraId="754C0331" w14:textId="77777777" w:rsidR="00CE74BD" w:rsidRPr="00493E52" w:rsidRDefault="00CE74BD" w:rsidP="003A0E56">
      <w:pPr>
        <w:spacing w:after="0" w:line="240" w:lineRule="auto"/>
      </w:pPr>
      <w:r w:rsidRPr="00493E52">
        <w:continuationSeparator/>
      </w:r>
    </w:p>
    <w:p w14:paraId="0023571B" w14:textId="77777777" w:rsidR="00CE74BD" w:rsidRPr="00493E52" w:rsidRDefault="00CE74BD"/>
  </w:footnote>
  <w:footnote w:type="continuationNotice" w:id="1">
    <w:p w14:paraId="079B7E8B" w14:textId="77777777" w:rsidR="00CE74BD" w:rsidRDefault="00CE74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04464" w14:textId="3918AC52" w:rsidR="009E69FE" w:rsidRDefault="002E435C">
    <w:pPr>
      <w:pStyle w:val="Header"/>
    </w:pPr>
    <w:r>
      <w:rPr>
        <w:noProof/>
      </w:rPr>
      <w:pict w14:anchorId="774716E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838563" o:spid="_x0000_s1026" type="#_x0000_t136" style="position:absolute;margin-left:0;margin-top:0;width:419.55pt;height:179.8pt;rotation:315;z-index:-251654142;mso-position-horizontal:center;mso-position-horizontal-relative:margin;mso-position-vertical:center;mso-position-vertical-relative:margin" o:allowincell="f" fillcolor="silver" stroked="f">
          <v:fill opacity=".5"/>
          <v:textpath style="font-family:&quot;IberPangea Text&quot;;font-size:1pt" string="S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B8454" w14:textId="38792607" w:rsidR="009E69FE" w:rsidRDefault="002E435C">
    <w:pPr>
      <w:pStyle w:val="Header"/>
    </w:pPr>
    <w:r>
      <w:rPr>
        <w:noProof/>
      </w:rPr>
      <w:pict w14:anchorId="382D5E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838564" o:spid="_x0000_s1027" type="#_x0000_t136" style="position:absolute;margin-left:0;margin-top:0;width:419.55pt;height:179.8pt;rotation:315;z-index:-251652094;mso-position-horizontal:center;mso-position-horizontal-relative:margin;mso-position-vertical:center;mso-position-vertical-relative:margin" o:allowincell="f" fillcolor="silver" stroked="f">
          <v:fill opacity=".5"/>
          <v:textpath style="font-family:&quot;IberPangea Text&quot;;font-size:1pt" string="SAMP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5C559" w14:textId="6B9F5AA9" w:rsidR="00EF078E" w:rsidRDefault="002E435C" w:rsidP="00C5097B">
    <w:pPr>
      <w:pStyle w:val="BodyText1"/>
      <w:rPr>
        <w:b/>
        <w:bCs/>
        <w:sz w:val="24"/>
      </w:rPr>
    </w:pPr>
    <w:r>
      <w:rPr>
        <w:noProof/>
      </w:rPr>
      <w:pict w14:anchorId="69099E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6838562" o:spid="_x0000_s1025" type="#_x0000_t136" style="position:absolute;margin-left:0;margin-top:0;width:419.55pt;height:179.8pt;rotation:315;z-index:-251656190;mso-position-horizontal:center;mso-position-horizontal-relative:margin;mso-position-vertical:center;mso-position-vertical-relative:margin" o:allowincell="f" fillcolor="silver" stroked="f">
          <v:fill opacity=".5"/>
          <v:textpath style="font-family:&quot;IberPangea Text&quot;;font-size:1pt" string="SAMPLE"/>
          <w10:wrap anchorx="margin" anchory="margin"/>
        </v:shape>
      </w:pict>
    </w:r>
  </w:p>
  <w:p w14:paraId="75CD329A" w14:textId="2D398785" w:rsidR="00CA6C21" w:rsidRPr="00EF078E" w:rsidRDefault="002E5629" w:rsidP="00C5097B">
    <w:pPr>
      <w:pStyle w:val="BodyText1"/>
      <w:rPr>
        <w:b/>
        <w:bCs/>
        <w:sz w:val="24"/>
        <w:szCs w:val="24"/>
      </w:rPr>
    </w:pPr>
    <w:r w:rsidRPr="00EF078E">
      <w:rPr>
        <w:rFonts w:cstheme="minorHAnsi"/>
        <w:b/>
        <w:bCs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2" behindDoc="1" locked="0" layoutInCell="1" allowOverlap="1" wp14:anchorId="5F69E890" wp14:editId="0568E550">
              <wp:simplePos x="0" y="0"/>
              <wp:positionH relativeFrom="column">
                <wp:posOffset>3968750</wp:posOffset>
              </wp:positionH>
              <wp:positionV relativeFrom="page">
                <wp:posOffset>560070</wp:posOffset>
              </wp:positionV>
              <wp:extent cx="1407167" cy="433705"/>
              <wp:effectExtent l="0" t="0" r="2540" b="4445"/>
              <wp:wrapNone/>
              <wp:docPr id="55" name="Group 55">
                <a:extLst xmlns:a="http://schemas.openxmlformats.org/drawingml/2006/main">
                  <a:ext uri="{FF2B5EF4-FFF2-40B4-BE49-F238E27FC236}">
                    <a16:creationId xmlns:a16="http://schemas.microsoft.com/office/drawing/2014/main" id="{004FA801-C998-6255-D6C0-2A78B62158C5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07167" cy="433705"/>
                        <a:chOff x="0" y="0"/>
                        <a:chExt cx="6491475" cy="2002067"/>
                      </a:xfrm>
                    </wpg:grpSpPr>
                    <wps:wsp>
                      <wps:cNvPr id="1073887755" name="Forma libre 1073887755">
                        <a:extLst>
                          <a:ext uri="{FF2B5EF4-FFF2-40B4-BE49-F238E27FC236}">
                            <a16:creationId xmlns:a16="http://schemas.microsoft.com/office/drawing/2014/main" id="{5EF9A9D4-A1AA-3A6F-429D-BFFBFEACA4A8}"/>
                          </a:ext>
                        </a:extLst>
                      </wps:cNvPr>
                      <wps:cNvSpPr/>
                      <wps:spPr>
                        <a:xfrm>
                          <a:off x="845162" y="0"/>
                          <a:ext cx="725300" cy="1162344"/>
                        </a:xfrm>
                        <a:custGeom>
                          <a:avLst/>
                          <a:gdLst>
                            <a:gd name="connsiteX0" fmla="*/ 1 w 725300"/>
                            <a:gd name="connsiteY0" fmla="*/ 828517 h 1162344"/>
                            <a:gd name="connsiteX1" fmla="*/ 96082 w 725300"/>
                            <a:gd name="connsiteY1" fmla="*/ 1063101 h 1162344"/>
                            <a:gd name="connsiteX2" fmla="*/ 480404 w 725300"/>
                            <a:gd name="connsiteY2" fmla="*/ 1125772 h 1162344"/>
                            <a:gd name="connsiteX3" fmla="*/ 596046 w 725300"/>
                            <a:gd name="connsiteY3" fmla="*/ 0 h 1162344"/>
                            <a:gd name="connsiteX4" fmla="*/ 1 w 725300"/>
                            <a:gd name="connsiteY4" fmla="*/ 828517 h 1162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5300" h="1162344">
                              <a:moveTo>
                                <a:pt x="1" y="828517"/>
                              </a:moveTo>
                              <a:cubicBezTo>
                                <a:pt x="-240" y="916325"/>
                                <a:pt x="34303" y="1000660"/>
                                <a:pt x="96082" y="1063101"/>
                              </a:cubicBezTo>
                              <a:cubicBezTo>
                                <a:pt x="215751" y="1182118"/>
                                <a:pt x="377419" y="1182118"/>
                                <a:pt x="480404" y="1125772"/>
                              </a:cubicBezTo>
                              <a:cubicBezTo>
                                <a:pt x="606977" y="1057352"/>
                                <a:pt x="890616" y="852091"/>
                                <a:pt x="596046" y="0"/>
                              </a:cubicBezTo>
                              <a:cubicBezTo>
                                <a:pt x="596046" y="402472"/>
                                <a:pt x="1" y="443294"/>
                                <a:pt x="1" y="82851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C1A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6054699" name="Forma libre 1646054699">
                        <a:extLst>
                          <a:ext uri="{FF2B5EF4-FFF2-40B4-BE49-F238E27FC236}">
                            <a16:creationId xmlns:a16="http://schemas.microsoft.com/office/drawing/2014/main" id="{37E5191D-DC97-49E1-AF6E-C64B2E3F3113}"/>
                          </a:ext>
                        </a:extLst>
                      </wps:cNvPr>
                      <wps:cNvSpPr/>
                      <wps:spPr>
                        <a:xfrm>
                          <a:off x="422868" y="0"/>
                          <a:ext cx="693851" cy="1162344"/>
                        </a:xfrm>
                        <a:custGeom>
                          <a:avLst/>
                          <a:gdLst>
                            <a:gd name="connsiteX0" fmla="*/ 693852 w 693851"/>
                            <a:gd name="connsiteY0" fmla="*/ 352451 h 1162344"/>
                            <a:gd name="connsiteX1" fmla="*/ 595470 w 693851"/>
                            <a:gd name="connsiteY1" fmla="*/ 0 h 1162344"/>
                            <a:gd name="connsiteX2" fmla="*/ 1 w 693851"/>
                            <a:gd name="connsiteY2" fmla="*/ 828517 h 1162344"/>
                            <a:gd name="connsiteX3" fmla="*/ 96082 w 693851"/>
                            <a:gd name="connsiteY3" fmla="*/ 1063101 h 1162344"/>
                            <a:gd name="connsiteX4" fmla="*/ 480404 w 693851"/>
                            <a:gd name="connsiteY4" fmla="*/ 1125772 h 1162344"/>
                            <a:gd name="connsiteX5" fmla="*/ 693852 w 693851"/>
                            <a:gd name="connsiteY5" fmla="*/ 352451 h 1162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93851" h="1162344">
                              <a:moveTo>
                                <a:pt x="693852" y="352451"/>
                              </a:moveTo>
                              <a:cubicBezTo>
                                <a:pt x="674291" y="246658"/>
                                <a:pt x="642647" y="139140"/>
                                <a:pt x="595470" y="0"/>
                              </a:cubicBezTo>
                              <a:cubicBezTo>
                                <a:pt x="595470" y="402472"/>
                                <a:pt x="1" y="443294"/>
                                <a:pt x="1" y="828517"/>
                              </a:cubicBezTo>
                              <a:cubicBezTo>
                                <a:pt x="-240" y="916325"/>
                                <a:pt x="34303" y="1000660"/>
                                <a:pt x="96082" y="1063101"/>
                              </a:cubicBezTo>
                              <a:cubicBezTo>
                                <a:pt x="215176" y="1182118"/>
                                <a:pt x="378570" y="1182118"/>
                                <a:pt x="480404" y="1125772"/>
                              </a:cubicBezTo>
                              <a:cubicBezTo>
                                <a:pt x="242791" y="873364"/>
                                <a:pt x="326790" y="581285"/>
                                <a:pt x="693852" y="3524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DA9FF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2546070" name="Forma libre 1382546070">
                        <a:extLst>
                          <a:ext uri="{FF2B5EF4-FFF2-40B4-BE49-F238E27FC236}">
                            <a16:creationId xmlns:a16="http://schemas.microsoft.com/office/drawing/2014/main" id="{9672A81B-7029-98B1-21FB-A524BB212FEA}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693850" cy="1436250"/>
                        </a:xfrm>
                        <a:custGeom>
                          <a:avLst/>
                          <a:gdLst>
                            <a:gd name="connsiteX0" fmla="*/ 693851 w 693850"/>
                            <a:gd name="connsiteY0" fmla="*/ 352451 h 1436250"/>
                            <a:gd name="connsiteX1" fmla="*/ 596044 w 693850"/>
                            <a:gd name="connsiteY1" fmla="*/ 0 h 1436250"/>
                            <a:gd name="connsiteX2" fmla="*/ 0 w 693850"/>
                            <a:gd name="connsiteY2" fmla="*/ 828517 h 1436250"/>
                            <a:gd name="connsiteX3" fmla="*/ 160518 w 693850"/>
                            <a:gd name="connsiteY3" fmla="*/ 1113698 h 1436250"/>
                            <a:gd name="connsiteX4" fmla="*/ 145559 w 693850"/>
                            <a:gd name="connsiteY4" fmla="*/ 1436250 h 1436250"/>
                            <a:gd name="connsiteX5" fmla="*/ 221503 w 693850"/>
                            <a:gd name="connsiteY5" fmla="*/ 1423601 h 1436250"/>
                            <a:gd name="connsiteX6" fmla="*/ 209996 w 693850"/>
                            <a:gd name="connsiteY6" fmla="*/ 1137846 h 1436250"/>
                            <a:gd name="connsiteX7" fmla="*/ 480978 w 693850"/>
                            <a:gd name="connsiteY7" fmla="*/ 1125772 h 1436250"/>
                            <a:gd name="connsiteX8" fmla="*/ 693851 w 693850"/>
                            <a:gd name="connsiteY8" fmla="*/ 352451 h 143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693850" h="1436250">
                              <a:moveTo>
                                <a:pt x="693851" y="352451"/>
                              </a:moveTo>
                              <a:cubicBezTo>
                                <a:pt x="674290" y="246658"/>
                                <a:pt x="643222" y="139140"/>
                                <a:pt x="596044" y="0"/>
                              </a:cubicBezTo>
                              <a:cubicBezTo>
                                <a:pt x="596044" y="402472"/>
                                <a:pt x="0" y="443294"/>
                                <a:pt x="0" y="828517"/>
                              </a:cubicBezTo>
                              <a:cubicBezTo>
                                <a:pt x="0" y="1026304"/>
                                <a:pt x="160518" y="1113698"/>
                                <a:pt x="160518" y="1113698"/>
                              </a:cubicBezTo>
                              <a:cubicBezTo>
                                <a:pt x="135871" y="1219398"/>
                                <a:pt x="130796" y="1328721"/>
                                <a:pt x="145559" y="1436250"/>
                              </a:cubicBezTo>
                              <a:lnTo>
                                <a:pt x="221503" y="1423601"/>
                              </a:lnTo>
                              <a:cubicBezTo>
                                <a:pt x="184682" y="1293660"/>
                                <a:pt x="207120" y="1152220"/>
                                <a:pt x="209996" y="1137846"/>
                              </a:cubicBezTo>
                              <a:cubicBezTo>
                                <a:pt x="307228" y="1177518"/>
                                <a:pt x="408486" y="1165444"/>
                                <a:pt x="480978" y="1125772"/>
                              </a:cubicBezTo>
                              <a:cubicBezTo>
                                <a:pt x="243366" y="873364"/>
                                <a:pt x="327364" y="581285"/>
                                <a:pt x="693851" y="3524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41787054" name="Forma libre 1341787054">
                        <a:extLst>
                          <a:ext uri="{FF2B5EF4-FFF2-40B4-BE49-F238E27FC236}">
                            <a16:creationId xmlns:a16="http://schemas.microsoft.com/office/drawing/2014/main" id="{6C158FC6-E43E-0176-B4BF-EF6A755C9282}"/>
                          </a:ext>
                        </a:extLst>
                      </wps:cNvPr>
                      <wps:cNvSpPr/>
                      <wps:spPr>
                        <a:xfrm>
                          <a:off x="1824379" y="325402"/>
                          <a:ext cx="601261" cy="786599"/>
                        </a:xfrm>
                        <a:custGeom>
                          <a:avLst/>
                          <a:gdLst>
                            <a:gd name="connsiteX0" fmla="*/ 438403 w 601261"/>
                            <a:gd name="connsiteY0" fmla="*/ 654330 h 786599"/>
                            <a:gd name="connsiteX1" fmla="*/ 310104 w 601261"/>
                            <a:gd name="connsiteY1" fmla="*/ 684228 h 786599"/>
                            <a:gd name="connsiteX2" fmla="*/ 174326 w 601261"/>
                            <a:gd name="connsiteY2" fmla="*/ 642831 h 786599"/>
                            <a:gd name="connsiteX3" fmla="*/ 98382 w 601261"/>
                            <a:gd name="connsiteY3" fmla="*/ 538188 h 786599"/>
                            <a:gd name="connsiteX4" fmla="*/ 0 w 601261"/>
                            <a:gd name="connsiteY4" fmla="*/ 579586 h 786599"/>
                            <a:gd name="connsiteX5" fmla="*/ 63862 w 601261"/>
                            <a:gd name="connsiteY5" fmla="*/ 689403 h 786599"/>
                            <a:gd name="connsiteX6" fmla="*/ 169723 w 601261"/>
                            <a:gd name="connsiteY6" fmla="*/ 761273 h 786599"/>
                            <a:gd name="connsiteX7" fmla="*/ 310104 w 601261"/>
                            <a:gd name="connsiteY7" fmla="*/ 786571 h 786599"/>
                            <a:gd name="connsiteX8" fmla="*/ 464869 w 601261"/>
                            <a:gd name="connsiteY8" fmla="*/ 758398 h 786599"/>
                            <a:gd name="connsiteX9" fmla="*/ 565552 w 601261"/>
                            <a:gd name="connsiteY9" fmla="*/ 681928 h 786599"/>
                            <a:gd name="connsiteX10" fmla="*/ 601222 w 601261"/>
                            <a:gd name="connsiteY10" fmla="*/ 566362 h 786599"/>
                            <a:gd name="connsiteX11" fmla="*/ 575908 w 601261"/>
                            <a:gd name="connsiteY11" fmla="*/ 471493 h 786599"/>
                            <a:gd name="connsiteX12" fmla="*/ 499964 w 601261"/>
                            <a:gd name="connsiteY12" fmla="*/ 399048 h 786599"/>
                            <a:gd name="connsiteX13" fmla="*/ 372240 w 601261"/>
                            <a:gd name="connsiteY13" fmla="*/ 347302 h 786599"/>
                            <a:gd name="connsiteX14" fmla="*/ 278461 w 601261"/>
                            <a:gd name="connsiteY14" fmla="*/ 322004 h 786599"/>
                            <a:gd name="connsiteX15" fmla="*/ 177778 w 601261"/>
                            <a:gd name="connsiteY15" fmla="*/ 279456 h 786599"/>
                            <a:gd name="connsiteX16" fmla="*/ 143258 w 601261"/>
                            <a:gd name="connsiteY16" fmla="*/ 205862 h 786599"/>
                            <a:gd name="connsiteX17" fmla="*/ 186408 w 601261"/>
                            <a:gd name="connsiteY17" fmla="*/ 130542 h 786599"/>
                            <a:gd name="connsiteX18" fmla="*/ 300899 w 601261"/>
                            <a:gd name="connsiteY18" fmla="*/ 102369 h 786599"/>
                            <a:gd name="connsiteX19" fmla="*/ 419417 w 601261"/>
                            <a:gd name="connsiteY19" fmla="*/ 133417 h 786599"/>
                            <a:gd name="connsiteX20" fmla="*/ 488457 w 601261"/>
                            <a:gd name="connsiteY20" fmla="*/ 229435 h 786599"/>
                            <a:gd name="connsiteX21" fmla="*/ 587990 w 601261"/>
                            <a:gd name="connsiteY21" fmla="*/ 192638 h 786599"/>
                            <a:gd name="connsiteX22" fmla="*/ 528731 w 601261"/>
                            <a:gd name="connsiteY22" fmla="*/ 86270 h 786599"/>
                            <a:gd name="connsiteX23" fmla="*/ 431499 w 601261"/>
                            <a:gd name="connsiteY23" fmla="*/ 21874 h 786599"/>
                            <a:gd name="connsiteX24" fmla="*/ 300324 w 601261"/>
                            <a:gd name="connsiteY24" fmla="*/ 26 h 786599"/>
                            <a:gd name="connsiteX25" fmla="*/ 156490 w 601261"/>
                            <a:gd name="connsiteY25" fmla="*/ 27049 h 786599"/>
                            <a:gd name="connsiteX26" fmla="*/ 60985 w 601261"/>
                            <a:gd name="connsiteY26" fmla="*/ 102944 h 786599"/>
                            <a:gd name="connsiteX27" fmla="*/ 26465 w 601261"/>
                            <a:gd name="connsiteY27" fmla="*/ 214486 h 786599"/>
                            <a:gd name="connsiteX28" fmla="*/ 116793 w 601261"/>
                            <a:gd name="connsiteY28" fmla="*/ 378925 h 786599"/>
                            <a:gd name="connsiteX29" fmla="*/ 228407 w 601261"/>
                            <a:gd name="connsiteY29" fmla="*/ 426646 h 786599"/>
                            <a:gd name="connsiteX30" fmla="*/ 321611 w 601261"/>
                            <a:gd name="connsiteY30" fmla="*/ 451944 h 786599"/>
                            <a:gd name="connsiteX31" fmla="*/ 416541 w 601261"/>
                            <a:gd name="connsiteY31" fmla="*/ 484717 h 786599"/>
                            <a:gd name="connsiteX32" fmla="*/ 469471 w 601261"/>
                            <a:gd name="connsiteY32" fmla="*/ 524389 h 786599"/>
                            <a:gd name="connsiteX33" fmla="*/ 486731 w 601261"/>
                            <a:gd name="connsiteY33" fmla="*/ 576136 h 786599"/>
                            <a:gd name="connsiteX34" fmla="*/ 438403 w 601261"/>
                            <a:gd name="connsiteY34" fmla="*/ 654330 h 78659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01261" h="786599">
                              <a:moveTo>
                                <a:pt x="438403" y="654330"/>
                              </a:moveTo>
                              <a:cubicBezTo>
                                <a:pt x="406760" y="673879"/>
                                <a:pt x="363610" y="684228"/>
                                <a:pt x="310104" y="684228"/>
                              </a:cubicBezTo>
                              <a:cubicBezTo>
                                <a:pt x="256598" y="684228"/>
                                <a:pt x="209996" y="670429"/>
                                <a:pt x="174326" y="642831"/>
                              </a:cubicBezTo>
                              <a:cubicBezTo>
                                <a:pt x="138765" y="616665"/>
                                <a:pt x="112224" y="580097"/>
                                <a:pt x="98382" y="538188"/>
                              </a:cubicBezTo>
                              <a:lnTo>
                                <a:pt x="0" y="579586"/>
                              </a:lnTo>
                              <a:cubicBezTo>
                                <a:pt x="13072" y="620385"/>
                                <a:pt x="34860" y="657855"/>
                                <a:pt x="63862" y="689403"/>
                              </a:cubicBezTo>
                              <a:cubicBezTo>
                                <a:pt x="93262" y="721043"/>
                                <a:pt x="129456" y="745617"/>
                                <a:pt x="169723" y="761273"/>
                              </a:cubicBezTo>
                              <a:cubicBezTo>
                                <a:pt x="214472" y="778574"/>
                                <a:pt x="262127" y="787163"/>
                                <a:pt x="310104" y="786571"/>
                              </a:cubicBezTo>
                              <a:cubicBezTo>
                                <a:pt x="369363" y="786571"/>
                                <a:pt x="421143" y="777372"/>
                                <a:pt x="464869" y="758398"/>
                              </a:cubicBezTo>
                              <a:cubicBezTo>
                                <a:pt x="508594" y="739424"/>
                                <a:pt x="541963" y="714701"/>
                                <a:pt x="565552" y="681928"/>
                              </a:cubicBezTo>
                              <a:cubicBezTo>
                                <a:pt x="589549" y="648230"/>
                                <a:pt x="602057" y="607713"/>
                                <a:pt x="601222" y="566362"/>
                              </a:cubicBezTo>
                              <a:cubicBezTo>
                                <a:pt x="601746" y="533002"/>
                                <a:pt x="592984" y="500161"/>
                                <a:pt x="575908" y="471493"/>
                              </a:cubicBezTo>
                              <a:cubicBezTo>
                                <a:pt x="559413" y="443895"/>
                                <a:pt x="534098" y="419747"/>
                                <a:pt x="499964" y="399048"/>
                              </a:cubicBezTo>
                              <a:cubicBezTo>
                                <a:pt x="466595" y="378350"/>
                                <a:pt x="423445" y="361101"/>
                                <a:pt x="372240" y="347302"/>
                              </a:cubicBezTo>
                              <a:lnTo>
                                <a:pt x="278461" y="322004"/>
                              </a:lnTo>
                              <a:cubicBezTo>
                                <a:pt x="234736" y="309929"/>
                                <a:pt x="201366" y="295555"/>
                                <a:pt x="177778" y="279456"/>
                              </a:cubicBezTo>
                              <a:cubicBezTo>
                                <a:pt x="154189" y="263358"/>
                                <a:pt x="143258" y="238634"/>
                                <a:pt x="143258" y="205862"/>
                              </a:cubicBezTo>
                              <a:cubicBezTo>
                                <a:pt x="143258" y="173089"/>
                                <a:pt x="157641" y="149516"/>
                                <a:pt x="186408" y="130542"/>
                              </a:cubicBezTo>
                              <a:cubicBezTo>
                                <a:pt x="215174" y="111568"/>
                                <a:pt x="253146" y="102369"/>
                                <a:pt x="300899" y="102369"/>
                              </a:cubicBezTo>
                              <a:cubicBezTo>
                                <a:pt x="348651" y="102369"/>
                                <a:pt x="386623" y="112718"/>
                                <a:pt x="419417" y="133417"/>
                              </a:cubicBezTo>
                              <a:cubicBezTo>
                                <a:pt x="452211" y="154115"/>
                                <a:pt x="475800" y="186313"/>
                                <a:pt x="488457" y="229435"/>
                              </a:cubicBezTo>
                              <a:lnTo>
                                <a:pt x="587990" y="192638"/>
                              </a:lnTo>
                              <a:cubicBezTo>
                                <a:pt x="576742" y="153075"/>
                                <a:pt x="556456" y="116662"/>
                                <a:pt x="528731" y="86270"/>
                              </a:cubicBezTo>
                              <a:cubicBezTo>
                                <a:pt x="501580" y="57769"/>
                                <a:pt x="468344" y="35760"/>
                                <a:pt x="431499" y="21874"/>
                              </a:cubicBezTo>
                              <a:cubicBezTo>
                                <a:pt x="389408" y="6902"/>
                                <a:pt x="344998" y="-497"/>
                                <a:pt x="300324" y="26"/>
                              </a:cubicBezTo>
                              <a:cubicBezTo>
                                <a:pt x="245667" y="26"/>
                                <a:pt x="197914" y="8650"/>
                                <a:pt x="156490" y="27049"/>
                              </a:cubicBezTo>
                              <a:cubicBezTo>
                                <a:pt x="115066" y="45448"/>
                                <a:pt x="83423" y="70171"/>
                                <a:pt x="60985" y="102944"/>
                              </a:cubicBezTo>
                              <a:cubicBezTo>
                                <a:pt x="37891" y="135504"/>
                                <a:pt x="25798" y="174578"/>
                                <a:pt x="26465" y="214486"/>
                              </a:cubicBezTo>
                              <a:cubicBezTo>
                                <a:pt x="24624" y="281584"/>
                                <a:pt x="59162" y="344450"/>
                                <a:pt x="116793" y="378925"/>
                              </a:cubicBezTo>
                              <a:cubicBezTo>
                                <a:pt x="151405" y="400313"/>
                                <a:pt x="189026" y="416400"/>
                                <a:pt x="228407" y="426646"/>
                              </a:cubicBezTo>
                              <a:lnTo>
                                <a:pt x="321611" y="451944"/>
                              </a:lnTo>
                              <a:cubicBezTo>
                                <a:pt x="354232" y="459804"/>
                                <a:pt x="386019" y="470780"/>
                                <a:pt x="416541" y="484717"/>
                              </a:cubicBezTo>
                              <a:cubicBezTo>
                                <a:pt x="440705" y="496216"/>
                                <a:pt x="458540" y="509440"/>
                                <a:pt x="469471" y="524389"/>
                              </a:cubicBezTo>
                              <a:cubicBezTo>
                                <a:pt x="480909" y="539195"/>
                                <a:pt x="486990" y="557432"/>
                                <a:pt x="486731" y="576136"/>
                              </a:cubicBezTo>
                              <a:cubicBezTo>
                                <a:pt x="486731" y="608909"/>
                                <a:pt x="470622" y="634782"/>
                                <a:pt x="438403" y="65433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7615015" name="Forma libre 177615015">
                        <a:extLst>
                          <a:ext uri="{FF2B5EF4-FFF2-40B4-BE49-F238E27FC236}">
                            <a16:creationId xmlns:a16="http://schemas.microsoft.com/office/drawing/2014/main" id="{159CC178-26DA-8F32-F589-977B8F0EBD2C}"/>
                          </a:ext>
                        </a:extLst>
                      </wps:cNvPr>
                      <wps:cNvSpPr/>
                      <wps:spPr>
                        <a:xfrm>
                          <a:off x="2511326" y="336927"/>
                          <a:ext cx="563825" cy="762971"/>
                        </a:xfrm>
                        <a:custGeom>
                          <a:avLst/>
                          <a:gdLst>
                            <a:gd name="connsiteX0" fmla="*/ 112190 w 563825"/>
                            <a:gd name="connsiteY0" fmla="*/ 492741 h 762971"/>
                            <a:gd name="connsiteX1" fmla="*/ 282488 w 563825"/>
                            <a:gd name="connsiteY1" fmla="*/ 492741 h 762971"/>
                            <a:gd name="connsiteX2" fmla="*/ 432074 w 563825"/>
                            <a:gd name="connsiteY2" fmla="*/ 463418 h 762971"/>
                            <a:gd name="connsiteX3" fmla="*/ 529306 w 563825"/>
                            <a:gd name="connsiteY3" fmla="*/ 378324 h 762971"/>
                            <a:gd name="connsiteX4" fmla="*/ 563826 w 563825"/>
                            <a:gd name="connsiteY4" fmla="*/ 247808 h 762971"/>
                            <a:gd name="connsiteX5" fmla="*/ 488457 w 563825"/>
                            <a:gd name="connsiteY5" fmla="*/ 66120 h 762971"/>
                            <a:gd name="connsiteX6" fmla="*/ 281337 w 563825"/>
                            <a:gd name="connsiteY6" fmla="*/ 0 h 762971"/>
                            <a:gd name="connsiteX7" fmla="*/ 0 w 563825"/>
                            <a:gd name="connsiteY7" fmla="*/ 0 h 762971"/>
                            <a:gd name="connsiteX8" fmla="*/ 0 w 563825"/>
                            <a:gd name="connsiteY8" fmla="*/ 762972 h 762971"/>
                            <a:gd name="connsiteX9" fmla="*/ 112190 w 563825"/>
                            <a:gd name="connsiteY9" fmla="*/ 762972 h 762971"/>
                            <a:gd name="connsiteX10" fmla="*/ 272707 w 563825"/>
                            <a:gd name="connsiteY10" fmla="*/ 101768 h 762971"/>
                            <a:gd name="connsiteX11" fmla="*/ 399856 w 563825"/>
                            <a:gd name="connsiteY11" fmla="*/ 137990 h 762971"/>
                            <a:gd name="connsiteX12" fmla="*/ 445883 w 563825"/>
                            <a:gd name="connsiteY12" fmla="*/ 247808 h 762971"/>
                            <a:gd name="connsiteX13" fmla="*/ 399856 w 563825"/>
                            <a:gd name="connsiteY13" fmla="*/ 356475 h 762971"/>
                            <a:gd name="connsiteX14" fmla="*/ 272707 w 563825"/>
                            <a:gd name="connsiteY14" fmla="*/ 393273 h 762971"/>
                            <a:gd name="connsiteX15" fmla="*/ 112190 w 563825"/>
                            <a:gd name="connsiteY15" fmla="*/ 393273 h 762971"/>
                            <a:gd name="connsiteX16" fmla="*/ 112190 w 563825"/>
                            <a:gd name="connsiteY16" fmla="*/ 101768 h 762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63825" h="762971">
                              <a:moveTo>
                                <a:pt x="112190" y="492741"/>
                              </a:moveTo>
                              <a:lnTo>
                                <a:pt x="282488" y="492741"/>
                              </a:lnTo>
                              <a:cubicBezTo>
                                <a:pt x="340597" y="492741"/>
                                <a:pt x="390650" y="482966"/>
                                <a:pt x="432074" y="463418"/>
                              </a:cubicBezTo>
                              <a:cubicBezTo>
                                <a:pt x="472169" y="445255"/>
                                <a:pt x="505999" y="415650"/>
                                <a:pt x="529306" y="378324"/>
                              </a:cubicBezTo>
                              <a:cubicBezTo>
                                <a:pt x="552319" y="341526"/>
                                <a:pt x="563826" y="297829"/>
                                <a:pt x="563826" y="247808"/>
                              </a:cubicBezTo>
                              <a:cubicBezTo>
                                <a:pt x="563826" y="170763"/>
                                <a:pt x="538511" y="110392"/>
                                <a:pt x="488457" y="66120"/>
                              </a:cubicBezTo>
                              <a:cubicBezTo>
                                <a:pt x="438403" y="21848"/>
                                <a:pt x="369363" y="0"/>
                                <a:pt x="281337" y="0"/>
                              </a:cubicBezTo>
                              <a:lnTo>
                                <a:pt x="0" y="0"/>
                              </a:lnTo>
                              <a:lnTo>
                                <a:pt x="0" y="762972"/>
                              </a:lnTo>
                              <a:lnTo>
                                <a:pt x="112190" y="762972"/>
                              </a:lnTo>
                              <a:close/>
                              <a:moveTo>
                                <a:pt x="272707" y="101768"/>
                              </a:moveTo>
                              <a:cubicBezTo>
                                <a:pt x="326789" y="101768"/>
                                <a:pt x="369363" y="113842"/>
                                <a:pt x="399856" y="137990"/>
                              </a:cubicBezTo>
                              <a:cubicBezTo>
                                <a:pt x="430349" y="162139"/>
                                <a:pt x="445883" y="198936"/>
                                <a:pt x="445883" y="247808"/>
                              </a:cubicBezTo>
                              <a:cubicBezTo>
                                <a:pt x="445883" y="296679"/>
                                <a:pt x="430349" y="331752"/>
                                <a:pt x="399856" y="356475"/>
                              </a:cubicBezTo>
                              <a:cubicBezTo>
                                <a:pt x="369363" y="381199"/>
                                <a:pt x="326789" y="393273"/>
                                <a:pt x="272707" y="393273"/>
                              </a:cubicBezTo>
                              <a:lnTo>
                                <a:pt x="112190" y="393273"/>
                              </a:lnTo>
                              <a:lnTo>
                                <a:pt x="112190" y="1017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12296664" name="Forma libre 1212296664">
                        <a:extLst>
                          <a:ext uri="{FF2B5EF4-FFF2-40B4-BE49-F238E27FC236}">
                            <a16:creationId xmlns:a16="http://schemas.microsoft.com/office/drawing/2014/main" id="{E2397993-FFE6-5B53-28DE-39620633F9D1}"/>
                          </a:ext>
                        </a:extLst>
                      </wps:cNvPr>
                      <wps:cNvSpPr/>
                      <wps:spPr>
                        <a:xfrm>
                          <a:off x="3347283" y="336927"/>
                          <a:ext cx="521250" cy="762971"/>
                        </a:xfrm>
                        <a:custGeom>
                          <a:avLst/>
                          <a:gdLst>
                            <a:gd name="connsiteX0" fmla="*/ 521251 w 521250"/>
                            <a:gd name="connsiteY0" fmla="*/ 661779 h 762971"/>
                            <a:gd name="connsiteX1" fmla="*/ 112190 w 521250"/>
                            <a:gd name="connsiteY1" fmla="*/ 661779 h 762971"/>
                            <a:gd name="connsiteX2" fmla="*/ 112190 w 521250"/>
                            <a:gd name="connsiteY2" fmla="*/ 426045 h 762971"/>
                            <a:gd name="connsiteX3" fmla="*/ 476375 w 521250"/>
                            <a:gd name="connsiteY3" fmla="*/ 426045 h 762971"/>
                            <a:gd name="connsiteX4" fmla="*/ 476375 w 521250"/>
                            <a:gd name="connsiteY4" fmla="*/ 326002 h 762971"/>
                            <a:gd name="connsiteX5" fmla="*/ 112190 w 521250"/>
                            <a:gd name="connsiteY5" fmla="*/ 326002 h 762971"/>
                            <a:gd name="connsiteX6" fmla="*/ 112190 w 521250"/>
                            <a:gd name="connsiteY6" fmla="*/ 101768 h 762971"/>
                            <a:gd name="connsiteX7" fmla="*/ 521251 w 521250"/>
                            <a:gd name="connsiteY7" fmla="*/ 101768 h 762971"/>
                            <a:gd name="connsiteX8" fmla="*/ 521251 w 521250"/>
                            <a:gd name="connsiteY8" fmla="*/ 0 h 762971"/>
                            <a:gd name="connsiteX9" fmla="*/ 112190 w 521250"/>
                            <a:gd name="connsiteY9" fmla="*/ 0 h 762971"/>
                            <a:gd name="connsiteX10" fmla="*/ 47177 w 521250"/>
                            <a:gd name="connsiteY10" fmla="*/ 0 h 762971"/>
                            <a:gd name="connsiteX11" fmla="*/ 0 w 521250"/>
                            <a:gd name="connsiteY11" fmla="*/ 0 h 762971"/>
                            <a:gd name="connsiteX12" fmla="*/ 0 w 521250"/>
                            <a:gd name="connsiteY12" fmla="*/ 762972 h 762971"/>
                            <a:gd name="connsiteX13" fmla="*/ 47177 w 521250"/>
                            <a:gd name="connsiteY13" fmla="*/ 762972 h 762971"/>
                            <a:gd name="connsiteX14" fmla="*/ 112190 w 521250"/>
                            <a:gd name="connsiteY14" fmla="*/ 762972 h 762971"/>
                            <a:gd name="connsiteX15" fmla="*/ 521251 w 521250"/>
                            <a:gd name="connsiteY15" fmla="*/ 762972 h 762971"/>
                            <a:gd name="connsiteX16" fmla="*/ 521251 w 521250"/>
                            <a:gd name="connsiteY16" fmla="*/ 661779 h 762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521250" h="762971">
                              <a:moveTo>
                                <a:pt x="521251" y="661779"/>
                              </a:moveTo>
                              <a:lnTo>
                                <a:pt x="112190" y="661779"/>
                              </a:lnTo>
                              <a:lnTo>
                                <a:pt x="112190" y="426045"/>
                              </a:lnTo>
                              <a:lnTo>
                                <a:pt x="476375" y="426045"/>
                              </a:lnTo>
                              <a:lnTo>
                                <a:pt x="476375" y="326002"/>
                              </a:lnTo>
                              <a:lnTo>
                                <a:pt x="112190" y="326002"/>
                              </a:lnTo>
                              <a:lnTo>
                                <a:pt x="112190" y="101768"/>
                              </a:lnTo>
                              <a:lnTo>
                                <a:pt x="521251" y="101768"/>
                              </a:lnTo>
                              <a:lnTo>
                                <a:pt x="521251" y="0"/>
                              </a:lnTo>
                              <a:lnTo>
                                <a:pt x="112190" y="0"/>
                              </a:lnTo>
                              <a:lnTo>
                                <a:pt x="47177" y="0"/>
                              </a:lnTo>
                              <a:lnTo>
                                <a:pt x="0" y="0"/>
                              </a:lnTo>
                              <a:lnTo>
                                <a:pt x="0" y="762972"/>
                              </a:lnTo>
                              <a:lnTo>
                                <a:pt x="47177" y="762972"/>
                              </a:lnTo>
                              <a:lnTo>
                                <a:pt x="112190" y="762972"/>
                              </a:lnTo>
                              <a:lnTo>
                                <a:pt x="521251" y="762972"/>
                              </a:lnTo>
                              <a:lnTo>
                                <a:pt x="521251" y="6617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50037006" name="Forma libre 1550037006">
                        <a:extLst>
                          <a:ext uri="{FF2B5EF4-FFF2-40B4-BE49-F238E27FC236}">
                            <a16:creationId xmlns:a16="http://schemas.microsoft.com/office/drawing/2014/main" id="{DF039AF8-0F1C-BCC6-378E-7E0607642953}"/>
                          </a:ext>
                        </a:extLst>
                      </wps:cNvPr>
                      <wps:cNvSpPr/>
                      <wps:spPr>
                        <a:xfrm>
                          <a:off x="3930095" y="535270"/>
                          <a:ext cx="475224" cy="564628"/>
                        </a:xfrm>
                        <a:custGeom>
                          <a:avLst/>
                          <a:gdLst>
                            <a:gd name="connsiteX0" fmla="*/ 107012 w 475224"/>
                            <a:gd name="connsiteY0" fmla="*/ 236327 h 564628"/>
                            <a:gd name="connsiteX1" fmla="*/ 145559 w 475224"/>
                            <a:gd name="connsiteY1" fmla="*/ 132834 h 564628"/>
                            <a:gd name="connsiteX2" fmla="*/ 245092 w 475224"/>
                            <a:gd name="connsiteY2" fmla="*/ 94887 h 564628"/>
                            <a:gd name="connsiteX3" fmla="*/ 333693 w 475224"/>
                            <a:gd name="connsiteY3" fmla="*/ 132259 h 564628"/>
                            <a:gd name="connsiteX4" fmla="*/ 367638 w 475224"/>
                            <a:gd name="connsiteY4" fmla="*/ 232302 h 564628"/>
                            <a:gd name="connsiteX5" fmla="*/ 367638 w 475224"/>
                            <a:gd name="connsiteY5" fmla="*/ 564629 h 564628"/>
                            <a:gd name="connsiteX6" fmla="*/ 475225 w 475224"/>
                            <a:gd name="connsiteY6" fmla="*/ 564629 h 564628"/>
                            <a:gd name="connsiteX7" fmla="*/ 475225 w 475224"/>
                            <a:gd name="connsiteY7" fmla="*/ 215053 h 564628"/>
                            <a:gd name="connsiteX8" fmla="*/ 448759 w 475224"/>
                            <a:gd name="connsiteY8" fmla="*/ 101211 h 564628"/>
                            <a:gd name="connsiteX9" fmla="*/ 376268 w 475224"/>
                            <a:gd name="connsiteY9" fmla="*/ 26466 h 564628"/>
                            <a:gd name="connsiteX10" fmla="*/ 163970 w 475224"/>
                            <a:gd name="connsiteY10" fmla="*/ 29916 h 564628"/>
                            <a:gd name="connsiteX11" fmla="*/ 107012 w 475224"/>
                            <a:gd name="connsiteY11" fmla="*/ 93162 h 564628"/>
                            <a:gd name="connsiteX12" fmla="*/ 107012 w 475224"/>
                            <a:gd name="connsiteY12" fmla="*/ 10942 h 564628"/>
                            <a:gd name="connsiteX13" fmla="*/ 0 w 475224"/>
                            <a:gd name="connsiteY13" fmla="*/ 10942 h 564628"/>
                            <a:gd name="connsiteX14" fmla="*/ 0 w 475224"/>
                            <a:gd name="connsiteY14" fmla="*/ 564629 h 564628"/>
                            <a:gd name="connsiteX15" fmla="*/ 107012 w 475224"/>
                            <a:gd name="connsiteY15" fmla="*/ 564629 h 5646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75224" h="564628">
                              <a:moveTo>
                                <a:pt x="107012" y="236327"/>
                              </a:moveTo>
                              <a:cubicBezTo>
                                <a:pt x="107012" y="192055"/>
                                <a:pt x="119669" y="157557"/>
                                <a:pt x="145559" y="132834"/>
                              </a:cubicBezTo>
                              <a:cubicBezTo>
                                <a:pt x="171449" y="108111"/>
                                <a:pt x="204819" y="94887"/>
                                <a:pt x="245092" y="94887"/>
                              </a:cubicBezTo>
                              <a:cubicBezTo>
                                <a:pt x="278685" y="93742"/>
                                <a:pt x="311082" y="107409"/>
                                <a:pt x="333693" y="132259"/>
                              </a:cubicBezTo>
                              <a:cubicBezTo>
                                <a:pt x="356131" y="156982"/>
                                <a:pt x="367638" y="190330"/>
                                <a:pt x="367638" y="232302"/>
                              </a:cubicBezTo>
                              <a:lnTo>
                                <a:pt x="367638" y="564629"/>
                              </a:lnTo>
                              <a:lnTo>
                                <a:pt x="475225" y="564629"/>
                              </a:lnTo>
                              <a:lnTo>
                                <a:pt x="475225" y="215053"/>
                              </a:lnTo>
                              <a:cubicBezTo>
                                <a:pt x="475225" y="171356"/>
                                <a:pt x="466595" y="133409"/>
                                <a:pt x="448759" y="101211"/>
                              </a:cubicBezTo>
                              <a:cubicBezTo>
                                <a:pt x="432247" y="69882"/>
                                <a:pt x="407088" y="43939"/>
                                <a:pt x="376268" y="26466"/>
                              </a:cubicBezTo>
                              <a:cubicBezTo>
                                <a:pt x="309880" y="-10015"/>
                                <a:pt x="229138" y="-8704"/>
                                <a:pt x="163970" y="29916"/>
                              </a:cubicBezTo>
                              <a:cubicBezTo>
                                <a:pt x="139501" y="45331"/>
                                <a:pt x="119784" y="67225"/>
                                <a:pt x="107012" y="93162"/>
                              </a:cubicBezTo>
                              <a:lnTo>
                                <a:pt x="107012" y="10942"/>
                              </a:lnTo>
                              <a:lnTo>
                                <a:pt x="0" y="10942"/>
                              </a:lnTo>
                              <a:lnTo>
                                <a:pt x="0" y="564629"/>
                              </a:lnTo>
                              <a:lnTo>
                                <a:pt x="107012" y="564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8452587" name="Forma libre 468452587">
                        <a:extLst>
                          <a:ext uri="{FF2B5EF4-FFF2-40B4-BE49-F238E27FC236}">
                            <a16:creationId xmlns:a16="http://schemas.microsoft.com/office/drawing/2014/main" id="{65624190-1579-FE7D-26BD-75562C71BC3B}"/>
                          </a:ext>
                        </a:extLst>
                      </wps:cNvPr>
                      <wps:cNvSpPr/>
                      <wps:spPr>
                        <a:xfrm>
                          <a:off x="4474900" y="535248"/>
                          <a:ext cx="521901" cy="576762"/>
                        </a:xfrm>
                        <a:custGeom>
                          <a:avLst/>
                          <a:gdLst>
                            <a:gd name="connsiteX0" fmla="*/ 512081 w 521901"/>
                            <a:gd name="connsiteY0" fmla="*/ 438160 h 576762"/>
                            <a:gd name="connsiteX1" fmla="*/ 429233 w 521901"/>
                            <a:gd name="connsiteY1" fmla="*/ 386988 h 576762"/>
                            <a:gd name="connsiteX2" fmla="*/ 387809 w 521901"/>
                            <a:gd name="connsiteY2" fmla="*/ 442184 h 576762"/>
                            <a:gd name="connsiteX3" fmla="*/ 334303 w 521901"/>
                            <a:gd name="connsiteY3" fmla="*/ 472657 h 576762"/>
                            <a:gd name="connsiteX4" fmla="*/ 271592 w 521901"/>
                            <a:gd name="connsiteY4" fmla="*/ 481857 h 576762"/>
                            <a:gd name="connsiteX5" fmla="*/ 187593 w 521901"/>
                            <a:gd name="connsiteY5" fmla="*/ 460008 h 576762"/>
                            <a:gd name="connsiteX6" fmla="*/ 128909 w 521901"/>
                            <a:gd name="connsiteY6" fmla="*/ 395038 h 576762"/>
                            <a:gd name="connsiteX7" fmla="*/ 108773 w 521901"/>
                            <a:gd name="connsiteY7" fmla="*/ 312818 h 576762"/>
                            <a:gd name="connsiteX8" fmla="*/ 520711 w 521901"/>
                            <a:gd name="connsiteY8" fmla="*/ 312818 h 576762"/>
                            <a:gd name="connsiteX9" fmla="*/ 521861 w 521901"/>
                            <a:gd name="connsiteY9" fmla="*/ 297869 h 576762"/>
                            <a:gd name="connsiteX10" fmla="*/ 521861 w 521901"/>
                            <a:gd name="connsiteY10" fmla="*/ 283495 h 576762"/>
                            <a:gd name="connsiteX11" fmla="*/ 489067 w 521901"/>
                            <a:gd name="connsiteY11" fmla="*/ 134581 h 576762"/>
                            <a:gd name="connsiteX12" fmla="*/ 265838 w 521901"/>
                            <a:gd name="connsiteY12" fmla="*/ 40 h 576762"/>
                            <a:gd name="connsiteX13" fmla="*/ 158251 w 521901"/>
                            <a:gd name="connsiteY13" fmla="*/ 20164 h 576762"/>
                            <a:gd name="connsiteX14" fmla="*/ 74253 w 521901"/>
                            <a:gd name="connsiteY14" fmla="*/ 78810 h 576762"/>
                            <a:gd name="connsiteX15" fmla="*/ 19021 w 521901"/>
                            <a:gd name="connsiteY15" fmla="*/ 169653 h 576762"/>
                            <a:gd name="connsiteX16" fmla="*/ 35 w 521901"/>
                            <a:gd name="connsiteY16" fmla="*/ 288095 h 576762"/>
                            <a:gd name="connsiteX17" fmla="*/ 34555 w 521901"/>
                            <a:gd name="connsiteY17" fmla="*/ 438735 h 576762"/>
                            <a:gd name="connsiteX18" fmla="*/ 130635 w 521901"/>
                            <a:gd name="connsiteY18" fmla="*/ 539928 h 576762"/>
                            <a:gd name="connsiteX19" fmla="*/ 271592 w 521901"/>
                            <a:gd name="connsiteY19" fmla="*/ 576725 h 576762"/>
                            <a:gd name="connsiteX20" fmla="*/ 364796 w 521901"/>
                            <a:gd name="connsiteY20" fmla="*/ 562926 h 576762"/>
                            <a:gd name="connsiteX21" fmla="*/ 447643 w 521901"/>
                            <a:gd name="connsiteY21" fmla="*/ 518079 h 576762"/>
                            <a:gd name="connsiteX22" fmla="*/ 512081 w 521901"/>
                            <a:gd name="connsiteY22" fmla="*/ 438160 h 576762"/>
                            <a:gd name="connsiteX23" fmla="*/ 149621 w 521901"/>
                            <a:gd name="connsiteY23" fmla="*/ 141480 h 576762"/>
                            <a:gd name="connsiteX24" fmla="*/ 199675 w 521901"/>
                            <a:gd name="connsiteY24" fmla="*/ 102958 h 576762"/>
                            <a:gd name="connsiteX25" fmla="*/ 264688 w 521901"/>
                            <a:gd name="connsiteY25" fmla="*/ 90884 h 576762"/>
                            <a:gd name="connsiteX26" fmla="*/ 372275 w 521901"/>
                            <a:gd name="connsiteY26" fmla="*/ 138605 h 576762"/>
                            <a:gd name="connsiteX27" fmla="*/ 410822 w 521901"/>
                            <a:gd name="connsiteY27" fmla="*/ 233474 h 576762"/>
                            <a:gd name="connsiteX28" fmla="*/ 112225 w 521901"/>
                            <a:gd name="connsiteY28" fmla="*/ 233474 h 576762"/>
                            <a:gd name="connsiteX29" fmla="*/ 118553 w 521901"/>
                            <a:gd name="connsiteY29" fmla="*/ 203576 h 576762"/>
                            <a:gd name="connsiteX30" fmla="*/ 149621 w 521901"/>
                            <a:gd name="connsiteY30" fmla="*/ 141480 h 5767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1901" h="576762">
                              <a:moveTo>
                                <a:pt x="512081" y="438160"/>
                              </a:moveTo>
                              <a:lnTo>
                                <a:pt x="429233" y="386988"/>
                              </a:lnTo>
                              <a:cubicBezTo>
                                <a:pt x="418952" y="407784"/>
                                <a:pt x="404908" y="426499"/>
                                <a:pt x="387809" y="442184"/>
                              </a:cubicBezTo>
                              <a:cubicBezTo>
                                <a:pt x="372350" y="456041"/>
                                <a:pt x="354106" y="466430"/>
                                <a:pt x="334303" y="472657"/>
                              </a:cubicBezTo>
                              <a:cubicBezTo>
                                <a:pt x="313953" y="478729"/>
                                <a:pt x="292827" y="481828"/>
                                <a:pt x="271592" y="481857"/>
                              </a:cubicBezTo>
                              <a:cubicBezTo>
                                <a:pt x="242135" y="482276"/>
                                <a:pt x="213109" y="474727"/>
                                <a:pt x="187593" y="460008"/>
                              </a:cubicBezTo>
                              <a:cubicBezTo>
                                <a:pt x="162031" y="444634"/>
                                <a:pt x="141607" y="422020"/>
                                <a:pt x="128909" y="395038"/>
                              </a:cubicBezTo>
                              <a:cubicBezTo>
                                <a:pt x="117098" y="369136"/>
                                <a:pt x="110268" y="341244"/>
                                <a:pt x="108773" y="312818"/>
                              </a:cubicBezTo>
                              <a:lnTo>
                                <a:pt x="520711" y="312818"/>
                              </a:lnTo>
                              <a:cubicBezTo>
                                <a:pt x="521649" y="307891"/>
                                <a:pt x="522034" y="302877"/>
                                <a:pt x="521861" y="297869"/>
                              </a:cubicBezTo>
                              <a:lnTo>
                                <a:pt x="521861" y="283495"/>
                              </a:lnTo>
                              <a:cubicBezTo>
                                <a:pt x="521861" y="226574"/>
                                <a:pt x="510930" y="177128"/>
                                <a:pt x="489067" y="134581"/>
                              </a:cubicBezTo>
                              <a:cubicBezTo>
                                <a:pt x="446671" y="50625"/>
                                <a:pt x="359922" y="-1656"/>
                                <a:pt x="265838" y="40"/>
                              </a:cubicBezTo>
                              <a:cubicBezTo>
                                <a:pt x="229011" y="-282"/>
                                <a:pt x="192472" y="6554"/>
                                <a:pt x="158251" y="20164"/>
                              </a:cubicBezTo>
                              <a:cubicBezTo>
                                <a:pt x="126447" y="33612"/>
                                <a:pt x="97830" y="53592"/>
                                <a:pt x="74253" y="78810"/>
                              </a:cubicBezTo>
                              <a:cubicBezTo>
                                <a:pt x="49669" y="104884"/>
                                <a:pt x="30850" y="135834"/>
                                <a:pt x="19021" y="169653"/>
                              </a:cubicBezTo>
                              <a:cubicBezTo>
                                <a:pt x="5886" y="207739"/>
                                <a:pt x="-535" y="247813"/>
                                <a:pt x="35" y="288095"/>
                              </a:cubicBezTo>
                              <a:cubicBezTo>
                                <a:pt x="35" y="345016"/>
                                <a:pt x="11541" y="395613"/>
                                <a:pt x="34555" y="438735"/>
                              </a:cubicBezTo>
                              <a:cubicBezTo>
                                <a:pt x="56682" y="480638"/>
                                <a:pt x="89925" y="515647"/>
                                <a:pt x="130635" y="539928"/>
                              </a:cubicBezTo>
                              <a:cubicBezTo>
                                <a:pt x="173377" y="564823"/>
                                <a:pt x="222125" y="577547"/>
                                <a:pt x="271592" y="576725"/>
                              </a:cubicBezTo>
                              <a:cubicBezTo>
                                <a:pt x="303172" y="576731"/>
                                <a:pt x="334573" y="572079"/>
                                <a:pt x="364796" y="562926"/>
                              </a:cubicBezTo>
                              <a:cubicBezTo>
                                <a:pt x="395075" y="553525"/>
                                <a:pt x="423220" y="538289"/>
                                <a:pt x="447643" y="518079"/>
                              </a:cubicBezTo>
                              <a:cubicBezTo>
                                <a:pt x="473982" y="495748"/>
                                <a:pt x="495851" y="468632"/>
                                <a:pt x="512081" y="438160"/>
                              </a:cubicBezTo>
                              <a:close/>
                              <a:moveTo>
                                <a:pt x="149621" y="141480"/>
                              </a:moveTo>
                              <a:cubicBezTo>
                                <a:pt x="162779" y="124617"/>
                                <a:pt x="179999" y="111364"/>
                                <a:pt x="199675" y="102958"/>
                              </a:cubicBezTo>
                              <a:cubicBezTo>
                                <a:pt x="220347" y="94713"/>
                                <a:pt x="242434" y="90608"/>
                                <a:pt x="264688" y="90884"/>
                              </a:cubicBezTo>
                              <a:cubicBezTo>
                                <a:pt x="305945" y="89625"/>
                                <a:pt x="345533" y="107184"/>
                                <a:pt x="372275" y="138605"/>
                              </a:cubicBezTo>
                              <a:cubicBezTo>
                                <a:pt x="392412" y="161604"/>
                                <a:pt x="405069" y="193227"/>
                                <a:pt x="410822" y="233474"/>
                              </a:cubicBezTo>
                              <a:lnTo>
                                <a:pt x="112225" y="233474"/>
                              </a:lnTo>
                              <a:cubicBezTo>
                                <a:pt x="113605" y="223366"/>
                                <a:pt x="115717" y="213373"/>
                                <a:pt x="118553" y="203576"/>
                              </a:cubicBezTo>
                              <a:cubicBezTo>
                                <a:pt x="124899" y="181106"/>
                                <a:pt x="135439" y="160034"/>
                                <a:pt x="149621" y="1414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3399215" name="Forma libre 953399215">
                        <a:extLst>
                          <a:ext uri="{FF2B5EF4-FFF2-40B4-BE49-F238E27FC236}">
                            <a16:creationId xmlns:a16="http://schemas.microsoft.com/office/drawing/2014/main" id="{DA147F59-C501-2CEC-F863-B2D6A30B2501}"/>
                          </a:ext>
                        </a:extLst>
                      </wps:cNvPr>
                      <wps:cNvSpPr/>
                      <wps:spPr>
                        <a:xfrm>
                          <a:off x="5068678" y="535278"/>
                          <a:ext cx="288816" cy="564621"/>
                        </a:xfrm>
                        <a:custGeom>
                          <a:avLst/>
                          <a:gdLst>
                            <a:gd name="connsiteX0" fmla="*/ 288817 w 288816"/>
                            <a:gd name="connsiteY0" fmla="*/ 113278 h 564621"/>
                            <a:gd name="connsiteX1" fmla="*/ 288817 w 288816"/>
                            <a:gd name="connsiteY1" fmla="*/ 10 h 564621"/>
                            <a:gd name="connsiteX2" fmla="*/ 257174 w 288816"/>
                            <a:gd name="connsiteY2" fmla="*/ 10 h 564621"/>
                            <a:gd name="connsiteX3" fmla="*/ 169148 w 288816"/>
                            <a:gd name="connsiteY3" fmla="*/ 25309 h 564621"/>
                            <a:gd name="connsiteX4" fmla="*/ 107012 w 288816"/>
                            <a:gd name="connsiteY4" fmla="*/ 101778 h 564621"/>
                            <a:gd name="connsiteX5" fmla="*/ 107012 w 288816"/>
                            <a:gd name="connsiteY5" fmla="*/ 10935 h 564621"/>
                            <a:gd name="connsiteX6" fmla="*/ 0 w 288816"/>
                            <a:gd name="connsiteY6" fmla="*/ 10935 h 564621"/>
                            <a:gd name="connsiteX7" fmla="*/ 0 w 288816"/>
                            <a:gd name="connsiteY7" fmla="*/ 564621 h 564621"/>
                            <a:gd name="connsiteX8" fmla="*/ 107012 w 288816"/>
                            <a:gd name="connsiteY8" fmla="*/ 564621 h 564621"/>
                            <a:gd name="connsiteX9" fmla="*/ 107012 w 288816"/>
                            <a:gd name="connsiteY9" fmla="*/ 269092 h 564621"/>
                            <a:gd name="connsiteX10" fmla="*/ 142682 w 288816"/>
                            <a:gd name="connsiteY10" fmla="*/ 155825 h 564621"/>
                            <a:gd name="connsiteX11" fmla="*/ 234160 w 288816"/>
                            <a:gd name="connsiteY11" fmla="*/ 113278 h 564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88816" h="564621">
                              <a:moveTo>
                                <a:pt x="288817" y="113278"/>
                              </a:moveTo>
                              <a:lnTo>
                                <a:pt x="288817" y="10"/>
                              </a:lnTo>
                              <a:lnTo>
                                <a:pt x="257174" y="10"/>
                              </a:lnTo>
                              <a:cubicBezTo>
                                <a:pt x="225990" y="-346"/>
                                <a:pt x="195383" y="8451"/>
                                <a:pt x="169148" y="25309"/>
                              </a:cubicBezTo>
                              <a:cubicBezTo>
                                <a:pt x="141526" y="44317"/>
                                <a:pt x="119957" y="70863"/>
                                <a:pt x="107012" y="101778"/>
                              </a:cubicBezTo>
                              <a:lnTo>
                                <a:pt x="107012" y="10935"/>
                              </a:lnTo>
                              <a:lnTo>
                                <a:pt x="0" y="10935"/>
                              </a:lnTo>
                              <a:lnTo>
                                <a:pt x="0" y="564621"/>
                              </a:lnTo>
                              <a:lnTo>
                                <a:pt x="107012" y="564621"/>
                              </a:lnTo>
                              <a:lnTo>
                                <a:pt x="107012" y="269092"/>
                              </a:lnTo>
                              <a:cubicBezTo>
                                <a:pt x="107012" y="221945"/>
                                <a:pt x="118518" y="184573"/>
                                <a:pt x="142682" y="155825"/>
                              </a:cubicBezTo>
                              <a:cubicBezTo>
                                <a:pt x="165051" y="128393"/>
                                <a:pt x="198760" y="112714"/>
                                <a:pt x="234160" y="11327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35204290" name="Forma libre 2135204290">
                        <a:extLst>
                          <a:ext uri="{FF2B5EF4-FFF2-40B4-BE49-F238E27FC236}">
                            <a16:creationId xmlns:a16="http://schemas.microsoft.com/office/drawing/2014/main" id="{FF3BFE7A-FCA9-E2BE-5BED-E64A4FA767D2}"/>
                          </a:ext>
                        </a:extLst>
                      </wps:cNvPr>
                      <wps:cNvSpPr/>
                      <wps:spPr>
                        <a:xfrm>
                          <a:off x="5362638" y="535228"/>
                          <a:ext cx="533368" cy="758435"/>
                        </a:xfrm>
                        <a:custGeom>
                          <a:avLst/>
                          <a:gdLst>
                            <a:gd name="connsiteX0" fmla="*/ 120855 w 533368"/>
                            <a:gd name="connsiteY0" fmla="*/ 491076 h 758435"/>
                            <a:gd name="connsiteX1" fmla="*/ 246277 w 533368"/>
                            <a:gd name="connsiteY1" fmla="*/ 525573 h 758435"/>
                            <a:gd name="connsiteX2" fmla="*/ 413123 w 533368"/>
                            <a:gd name="connsiteY2" fmla="*/ 440479 h 758435"/>
                            <a:gd name="connsiteX3" fmla="*/ 425205 w 533368"/>
                            <a:gd name="connsiteY3" fmla="*/ 420930 h 758435"/>
                            <a:gd name="connsiteX4" fmla="*/ 425205 w 533368"/>
                            <a:gd name="connsiteY4" fmla="*/ 499125 h 758435"/>
                            <a:gd name="connsiteX5" fmla="*/ 402192 w 533368"/>
                            <a:gd name="connsiteY5" fmla="*/ 589969 h 758435"/>
                            <a:gd name="connsiteX6" fmla="*/ 341207 w 533368"/>
                            <a:gd name="connsiteY6" fmla="*/ 645165 h 758435"/>
                            <a:gd name="connsiteX7" fmla="*/ 257209 w 533368"/>
                            <a:gd name="connsiteY7" fmla="*/ 663564 h 758435"/>
                            <a:gd name="connsiteX8" fmla="*/ 161128 w 533368"/>
                            <a:gd name="connsiteY8" fmla="*/ 638265 h 758435"/>
                            <a:gd name="connsiteX9" fmla="*/ 90362 w 533368"/>
                            <a:gd name="connsiteY9" fmla="*/ 566970 h 758435"/>
                            <a:gd name="connsiteX10" fmla="*/ 15569 w 533368"/>
                            <a:gd name="connsiteY10" fmla="*/ 626766 h 758435"/>
                            <a:gd name="connsiteX11" fmla="*/ 162854 w 533368"/>
                            <a:gd name="connsiteY11" fmla="*/ 744633 h 758435"/>
                            <a:gd name="connsiteX12" fmla="*/ 399315 w 533368"/>
                            <a:gd name="connsiteY12" fmla="*/ 727959 h 758435"/>
                            <a:gd name="connsiteX13" fmla="*/ 497122 w 533368"/>
                            <a:gd name="connsiteY13" fmla="*/ 638265 h 758435"/>
                            <a:gd name="connsiteX14" fmla="*/ 533368 w 533368"/>
                            <a:gd name="connsiteY14" fmla="*/ 493950 h 758435"/>
                            <a:gd name="connsiteX15" fmla="*/ 533368 w 533368"/>
                            <a:gd name="connsiteY15" fmla="*/ 10984 h 758435"/>
                            <a:gd name="connsiteX16" fmla="*/ 425205 w 533368"/>
                            <a:gd name="connsiteY16" fmla="*/ 10984 h 758435"/>
                            <a:gd name="connsiteX17" fmla="*/ 425205 w 533368"/>
                            <a:gd name="connsiteY17" fmla="*/ 104127 h 758435"/>
                            <a:gd name="connsiteX18" fmla="*/ 413123 w 533368"/>
                            <a:gd name="connsiteY18" fmla="*/ 84579 h 758435"/>
                            <a:gd name="connsiteX19" fmla="*/ 346385 w 533368"/>
                            <a:gd name="connsiteY19" fmla="*/ 23058 h 758435"/>
                            <a:gd name="connsiteX20" fmla="*/ 246277 w 533368"/>
                            <a:gd name="connsiteY20" fmla="*/ 60 h 758435"/>
                            <a:gd name="connsiteX21" fmla="*/ 149046 w 533368"/>
                            <a:gd name="connsiteY21" fmla="*/ 19608 h 758435"/>
                            <a:gd name="connsiteX22" fmla="*/ 70226 w 533368"/>
                            <a:gd name="connsiteY22" fmla="*/ 74804 h 758435"/>
                            <a:gd name="connsiteX23" fmla="*/ 18446 w 533368"/>
                            <a:gd name="connsiteY23" fmla="*/ 158174 h 758435"/>
                            <a:gd name="connsiteX24" fmla="*/ 35 w 533368"/>
                            <a:gd name="connsiteY24" fmla="*/ 262816 h 758435"/>
                            <a:gd name="connsiteX25" fmla="*/ 32829 w 533368"/>
                            <a:gd name="connsiteY25" fmla="*/ 397357 h 758435"/>
                            <a:gd name="connsiteX26" fmla="*/ 120855 w 533368"/>
                            <a:gd name="connsiteY26" fmla="*/ 491076 h 758435"/>
                            <a:gd name="connsiteX27" fmla="*/ 130060 w 533368"/>
                            <a:gd name="connsiteY27" fmla="*/ 175997 h 758435"/>
                            <a:gd name="connsiteX28" fmla="*/ 186442 w 533368"/>
                            <a:gd name="connsiteY28" fmla="*/ 117351 h 758435"/>
                            <a:gd name="connsiteX29" fmla="*/ 350412 w 533368"/>
                            <a:gd name="connsiteY29" fmla="*/ 117351 h 758435"/>
                            <a:gd name="connsiteX30" fmla="*/ 406795 w 533368"/>
                            <a:gd name="connsiteY30" fmla="*/ 175997 h 758435"/>
                            <a:gd name="connsiteX31" fmla="*/ 427507 w 533368"/>
                            <a:gd name="connsiteY31" fmla="*/ 262816 h 758435"/>
                            <a:gd name="connsiteX32" fmla="*/ 406795 w 533368"/>
                            <a:gd name="connsiteY32" fmla="*/ 348485 h 758435"/>
                            <a:gd name="connsiteX33" fmla="*/ 350412 w 533368"/>
                            <a:gd name="connsiteY33" fmla="*/ 407131 h 758435"/>
                            <a:gd name="connsiteX34" fmla="*/ 186442 w 533368"/>
                            <a:gd name="connsiteY34" fmla="*/ 407131 h 758435"/>
                            <a:gd name="connsiteX35" fmla="*/ 130060 w 533368"/>
                            <a:gd name="connsiteY35" fmla="*/ 348485 h 758435"/>
                            <a:gd name="connsiteX36" fmla="*/ 109348 w 533368"/>
                            <a:gd name="connsiteY36" fmla="*/ 262816 h 758435"/>
                            <a:gd name="connsiteX37" fmla="*/ 130060 w 533368"/>
                            <a:gd name="connsiteY37" fmla="*/ 175997 h 7584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533368" h="758435">
                              <a:moveTo>
                                <a:pt x="120855" y="491076"/>
                              </a:moveTo>
                              <a:cubicBezTo>
                                <a:pt x="158539" y="514212"/>
                                <a:pt x="202034" y="526177"/>
                                <a:pt x="246277" y="525573"/>
                              </a:cubicBezTo>
                              <a:cubicBezTo>
                                <a:pt x="312958" y="528390"/>
                                <a:pt x="376302" y="496106"/>
                                <a:pt x="413123" y="440479"/>
                              </a:cubicBezTo>
                              <a:cubicBezTo>
                                <a:pt x="417669" y="434310"/>
                                <a:pt x="421753" y="427772"/>
                                <a:pt x="425205" y="420930"/>
                              </a:cubicBezTo>
                              <a:lnTo>
                                <a:pt x="425205" y="499125"/>
                              </a:lnTo>
                              <a:cubicBezTo>
                                <a:pt x="425205" y="535347"/>
                                <a:pt x="417726" y="565820"/>
                                <a:pt x="402192" y="589969"/>
                              </a:cubicBezTo>
                              <a:cubicBezTo>
                                <a:pt x="387809" y="614019"/>
                                <a:pt x="366579" y="633234"/>
                                <a:pt x="341207" y="645165"/>
                              </a:cubicBezTo>
                              <a:cubicBezTo>
                                <a:pt x="314972" y="657521"/>
                                <a:pt x="286263" y="663811"/>
                                <a:pt x="257209" y="663564"/>
                              </a:cubicBezTo>
                              <a:cubicBezTo>
                                <a:pt x="223494" y="663943"/>
                                <a:pt x="190297" y="655204"/>
                                <a:pt x="161128" y="638265"/>
                              </a:cubicBezTo>
                              <a:cubicBezTo>
                                <a:pt x="132247" y="620413"/>
                                <a:pt x="107968" y="595983"/>
                                <a:pt x="90362" y="566970"/>
                              </a:cubicBezTo>
                              <a:lnTo>
                                <a:pt x="15569" y="626766"/>
                              </a:lnTo>
                              <a:cubicBezTo>
                                <a:pt x="46925" y="684164"/>
                                <a:pt x="99970" y="726619"/>
                                <a:pt x="162854" y="744633"/>
                              </a:cubicBezTo>
                              <a:cubicBezTo>
                                <a:pt x="241099" y="767654"/>
                                <a:pt x="325040" y="761732"/>
                                <a:pt x="399315" y="727959"/>
                              </a:cubicBezTo>
                              <a:cubicBezTo>
                                <a:pt x="440049" y="708313"/>
                                <a:pt x="474051" y="677115"/>
                                <a:pt x="497122" y="638265"/>
                              </a:cubicBezTo>
                              <a:cubicBezTo>
                                <a:pt x="521286" y="598593"/>
                                <a:pt x="533368" y="550296"/>
                                <a:pt x="533368" y="493950"/>
                              </a:cubicBezTo>
                              <a:lnTo>
                                <a:pt x="533368" y="10984"/>
                              </a:lnTo>
                              <a:lnTo>
                                <a:pt x="425205" y="10984"/>
                              </a:lnTo>
                              <a:lnTo>
                                <a:pt x="425205" y="104127"/>
                              </a:lnTo>
                              <a:cubicBezTo>
                                <a:pt x="421753" y="97285"/>
                                <a:pt x="417669" y="90748"/>
                                <a:pt x="413123" y="84579"/>
                              </a:cubicBezTo>
                              <a:cubicBezTo>
                                <a:pt x="396036" y="59125"/>
                                <a:pt x="373138" y="38053"/>
                                <a:pt x="346385" y="23058"/>
                              </a:cubicBezTo>
                              <a:cubicBezTo>
                                <a:pt x="315490" y="7137"/>
                                <a:pt x="281027" y="-774"/>
                                <a:pt x="246277" y="60"/>
                              </a:cubicBezTo>
                              <a:cubicBezTo>
                                <a:pt x="212908" y="-21"/>
                                <a:pt x="179827" y="6631"/>
                                <a:pt x="149046" y="19608"/>
                              </a:cubicBezTo>
                              <a:cubicBezTo>
                                <a:pt x="119302" y="32453"/>
                                <a:pt x="92491" y="51237"/>
                                <a:pt x="70226" y="74804"/>
                              </a:cubicBezTo>
                              <a:cubicBezTo>
                                <a:pt x="47845" y="99079"/>
                                <a:pt x="30297" y="127367"/>
                                <a:pt x="18446" y="158174"/>
                              </a:cubicBezTo>
                              <a:cubicBezTo>
                                <a:pt x="6019" y="191648"/>
                                <a:pt x="-253" y="227106"/>
                                <a:pt x="35" y="262816"/>
                              </a:cubicBezTo>
                              <a:cubicBezTo>
                                <a:pt x="-713" y="309727"/>
                                <a:pt x="10564" y="356052"/>
                                <a:pt x="32829" y="397357"/>
                              </a:cubicBezTo>
                              <a:cubicBezTo>
                                <a:pt x="53541" y="435695"/>
                                <a:pt x="83861" y="467991"/>
                                <a:pt x="120855" y="491076"/>
                              </a:cubicBezTo>
                              <a:close/>
                              <a:moveTo>
                                <a:pt x="130060" y="175997"/>
                              </a:moveTo>
                              <a:cubicBezTo>
                                <a:pt x="143063" y="151619"/>
                                <a:pt x="162567" y="131317"/>
                                <a:pt x="186442" y="117351"/>
                              </a:cubicBezTo>
                              <a:cubicBezTo>
                                <a:pt x="237417" y="88995"/>
                                <a:pt x="299438" y="88995"/>
                                <a:pt x="350412" y="117351"/>
                              </a:cubicBezTo>
                              <a:cubicBezTo>
                                <a:pt x="374001" y="131634"/>
                                <a:pt x="393448" y="151855"/>
                                <a:pt x="406795" y="175997"/>
                              </a:cubicBezTo>
                              <a:cubicBezTo>
                                <a:pt x="421006" y="202704"/>
                                <a:pt x="428082" y="232585"/>
                                <a:pt x="427507" y="262816"/>
                              </a:cubicBezTo>
                              <a:cubicBezTo>
                                <a:pt x="428024" y="292674"/>
                                <a:pt x="420890" y="322164"/>
                                <a:pt x="406795" y="348485"/>
                              </a:cubicBezTo>
                              <a:cubicBezTo>
                                <a:pt x="393448" y="372628"/>
                                <a:pt x="374001" y="392849"/>
                                <a:pt x="350412" y="407131"/>
                              </a:cubicBezTo>
                              <a:cubicBezTo>
                                <a:pt x="299438" y="435488"/>
                                <a:pt x="237417" y="435488"/>
                                <a:pt x="186442" y="407131"/>
                              </a:cubicBezTo>
                              <a:cubicBezTo>
                                <a:pt x="162567" y="393166"/>
                                <a:pt x="143063" y="372864"/>
                                <a:pt x="130060" y="348485"/>
                              </a:cubicBezTo>
                              <a:cubicBezTo>
                                <a:pt x="115964" y="322164"/>
                                <a:pt x="108830" y="292674"/>
                                <a:pt x="109348" y="262816"/>
                              </a:cubicBezTo>
                              <a:cubicBezTo>
                                <a:pt x="108773" y="232585"/>
                                <a:pt x="115850" y="202704"/>
                                <a:pt x="130060" y="1759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4061916" name="Forma libre 1104061916">
                        <a:extLst>
                          <a:ext uri="{FF2B5EF4-FFF2-40B4-BE49-F238E27FC236}">
                            <a16:creationId xmlns:a16="http://schemas.microsoft.com/office/drawing/2014/main" id="{A94EA5BC-2D07-2939-180B-B7F98AC3897C}"/>
                          </a:ext>
                        </a:extLst>
                      </wps:cNvPr>
                      <wps:cNvSpPr/>
                      <wps:spPr>
                        <a:xfrm>
                          <a:off x="5939156" y="546212"/>
                          <a:ext cx="552319" cy="734223"/>
                        </a:xfrm>
                        <a:custGeom>
                          <a:avLst/>
                          <a:gdLst>
                            <a:gd name="connsiteX0" fmla="*/ 84574 w 552319"/>
                            <a:gd name="connsiteY0" fmla="*/ 734224 h 734223"/>
                            <a:gd name="connsiteX1" fmla="*/ 202517 w 552319"/>
                            <a:gd name="connsiteY1" fmla="*/ 734224 h 734223"/>
                            <a:gd name="connsiteX2" fmla="*/ 552319 w 552319"/>
                            <a:gd name="connsiteY2" fmla="*/ 0 h 734223"/>
                            <a:gd name="connsiteX3" fmla="*/ 434951 w 552319"/>
                            <a:gd name="connsiteY3" fmla="*/ 0 h 734223"/>
                            <a:gd name="connsiteX4" fmla="*/ 308378 w 552319"/>
                            <a:gd name="connsiteY4" fmla="*/ 261607 h 734223"/>
                            <a:gd name="connsiteX5" fmla="*/ 276735 w 552319"/>
                            <a:gd name="connsiteY5" fmla="*/ 330027 h 734223"/>
                            <a:gd name="connsiteX6" fmla="*/ 245091 w 552319"/>
                            <a:gd name="connsiteY6" fmla="*/ 260457 h 734223"/>
                            <a:gd name="connsiteX7" fmla="*/ 121970 w 552319"/>
                            <a:gd name="connsiteY7" fmla="*/ 0 h 734223"/>
                            <a:gd name="connsiteX8" fmla="*/ 0 w 552319"/>
                            <a:gd name="connsiteY8" fmla="*/ 0 h 734223"/>
                            <a:gd name="connsiteX9" fmla="*/ 220928 w 552319"/>
                            <a:gd name="connsiteY9" fmla="*/ 449044 h 7342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52319" h="734223">
                              <a:moveTo>
                                <a:pt x="84574" y="734224"/>
                              </a:moveTo>
                              <a:lnTo>
                                <a:pt x="202517" y="734224"/>
                              </a:lnTo>
                              <a:lnTo>
                                <a:pt x="552319" y="0"/>
                              </a:lnTo>
                              <a:lnTo>
                                <a:pt x="434951" y="0"/>
                              </a:lnTo>
                              <a:lnTo>
                                <a:pt x="308378" y="261607"/>
                              </a:lnTo>
                              <a:cubicBezTo>
                                <a:pt x="300323" y="278281"/>
                                <a:pt x="289968" y="301279"/>
                                <a:pt x="276735" y="330027"/>
                              </a:cubicBezTo>
                              <a:lnTo>
                                <a:pt x="245091" y="260457"/>
                              </a:lnTo>
                              <a:lnTo>
                                <a:pt x="121970" y="0"/>
                              </a:lnTo>
                              <a:lnTo>
                                <a:pt x="0" y="0"/>
                              </a:lnTo>
                              <a:lnTo>
                                <a:pt x="220928" y="4490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1134157" name="Forma libre 571134157">
                        <a:extLst>
                          <a:ext uri="{FF2B5EF4-FFF2-40B4-BE49-F238E27FC236}">
                            <a16:creationId xmlns:a16="http://schemas.microsoft.com/office/drawing/2014/main" id="{C8040783-0DFB-9C3F-C958-E1356CA7A471}"/>
                          </a:ext>
                        </a:extLst>
                      </wps:cNvPr>
                      <wps:cNvSpPr/>
                      <wps:spPr>
                        <a:xfrm>
                          <a:off x="1853721" y="1226965"/>
                          <a:ext cx="636317" cy="762971"/>
                        </a:xfrm>
                        <a:custGeom>
                          <a:avLst/>
                          <a:gdLst>
                            <a:gd name="connsiteX0" fmla="*/ 524128 w 636317"/>
                            <a:gd name="connsiteY0" fmla="*/ 475492 h 762971"/>
                            <a:gd name="connsiteX1" fmla="*/ 524128 w 636317"/>
                            <a:gd name="connsiteY1" fmla="*/ 573235 h 762971"/>
                            <a:gd name="connsiteX2" fmla="*/ 466595 w 636317"/>
                            <a:gd name="connsiteY2" fmla="*/ 493891 h 762971"/>
                            <a:gd name="connsiteX3" fmla="*/ 101259 w 636317"/>
                            <a:gd name="connsiteY3" fmla="*/ 0 h 762971"/>
                            <a:gd name="connsiteX4" fmla="*/ 0 w 636317"/>
                            <a:gd name="connsiteY4" fmla="*/ 0 h 762971"/>
                            <a:gd name="connsiteX5" fmla="*/ 0 w 636317"/>
                            <a:gd name="connsiteY5" fmla="*/ 762972 h 762971"/>
                            <a:gd name="connsiteX6" fmla="*/ 112190 w 636317"/>
                            <a:gd name="connsiteY6" fmla="*/ 762972 h 762971"/>
                            <a:gd name="connsiteX7" fmla="*/ 112190 w 636317"/>
                            <a:gd name="connsiteY7" fmla="*/ 189737 h 762971"/>
                            <a:gd name="connsiteX8" fmla="*/ 169723 w 636317"/>
                            <a:gd name="connsiteY8" fmla="*/ 269081 h 762971"/>
                            <a:gd name="connsiteX9" fmla="*/ 535059 w 636317"/>
                            <a:gd name="connsiteY9" fmla="*/ 762972 h 762971"/>
                            <a:gd name="connsiteX10" fmla="*/ 636318 w 636317"/>
                            <a:gd name="connsiteY10" fmla="*/ 762972 h 762971"/>
                            <a:gd name="connsiteX11" fmla="*/ 636318 w 636317"/>
                            <a:gd name="connsiteY11" fmla="*/ 0 h 762971"/>
                            <a:gd name="connsiteX12" fmla="*/ 524128 w 636317"/>
                            <a:gd name="connsiteY12" fmla="*/ 0 h 762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36317" h="762971">
                              <a:moveTo>
                                <a:pt x="524128" y="475492"/>
                              </a:moveTo>
                              <a:lnTo>
                                <a:pt x="524128" y="573235"/>
                              </a:lnTo>
                              <a:lnTo>
                                <a:pt x="466595" y="493891"/>
                              </a:lnTo>
                              <a:lnTo>
                                <a:pt x="101259" y="0"/>
                              </a:lnTo>
                              <a:lnTo>
                                <a:pt x="0" y="0"/>
                              </a:lnTo>
                              <a:lnTo>
                                <a:pt x="0" y="762972"/>
                              </a:lnTo>
                              <a:lnTo>
                                <a:pt x="112190" y="762972"/>
                              </a:lnTo>
                              <a:lnTo>
                                <a:pt x="112190" y="189737"/>
                              </a:lnTo>
                              <a:cubicBezTo>
                                <a:pt x="135778" y="223084"/>
                                <a:pt x="155340" y="249533"/>
                                <a:pt x="169723" y="269081"/>
                              </a:cubicBezTo>
                              <a:lnTo>
                                <a:pt x="535059" y="762972"/>
                              </a:lnTo>
                              <a:lnTo>
                                <a:pt x="636318" y="762972"/>
                              </a:lnTo>
                              <a:lnTo>
                                <a:pt x="636318" y="0"/>
                              </a:lnTo>
                              <a:lnTo>
                                <a:pt x="5241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1413891" name="Forma libre 1401413891">
                        <a:extLst>
                          <a:ext uri="{FF2B5EF4-FFF2-40B4-BE49-F238E27FC236}">
                            <a16:creationId xmlns:a16="http://schemas.microsoft.com/office/drawing/2014/main" id="{DD445F36-6476-7C39-76A0-FB8B00C146F0}"/>
                          </a:ext>
                        </a:extLst>
                      </wps:cNvPr>
                      <wps:cNvSpPr/>
                      <wps:spPr>
                        <a:xfrm>
                          <a:off x="2576879" y="1425295"/>
                          <a:ext cx="521901" cy="576752"/>
                        </a:xfrm>
                        <a:custGeom>
                          <a:avLst/>
                          <a:gdLst>
                            <a:gd name="connsiteX0" fmla="*/ 397590 w 521901"/>
                            <a:gd name="connsiteY0" fmla="*/ 35678 h 576752"/>
                            <a:gd name="connsiteX1" fmla="*/ 265838 w 521901"/>
                            <a:gd name="connsiteY1" fmla="*/ 31 h 576752"/>
                            <a:gd name="connsiteX2" fmla="*/ 158251 w 521901"/>
                            <a:gd name="connsiteY2" fmla="*/ 20154 h 576752"/>
                            <a:gd name="connsiteX3" fmla="*/ 74253 w 521901"/>
                            <a:gd name="connsiteY3" fmla="*/ 78800 h 576752"/>
                            <a:gd name="connsiteX4" fmla="*/ 19021 w 521901"/>
                            <a:gd name="connsiteY4" fmla="*/ 169644 h 576752"/>
                            <a:gd name="connsiteX5" fmla="*/ 35 w 521901"/>
                            <a:gd name="connsiteY5" fmla="*/ 288086 h 576752"/>
                            <a:gd name="connsiteX6" fmla="*/ 34555 w 521901"/>
                            <a:gd name="connsiteY6" fmla="*/ 438725 h 576752"/>
                            <a:gd name="connsiteX7" fmla="*/ 130635 w 521901"/>
                            <a:gd name="connsiteY7" fmla="*/ 539918 h 576752"/>
                            <a:gd name="connsiteX8" fmla="*/ 271592 w 521901"/>
                            <a:gd name="connsiteY8" fmla="*/ 576715 h 576752"/>
                            <a:gd name="connsiteX9" fmla="*/ 364796 w 521901"/>
                            <a:gd name="connsiteY9" fmla="*/ 562916 h 576752"/>
                            <a:gd name="connsiteX10" fmla="*/ 447644 w 521901"/>
                            <a:gd name="connsiteY10" fmla="*/ 518070 h 576752"/>
                            <a:gd name="connsiteX11" fmla="*/ 512081 w 521901"/>
                            <a:gd name="connsiteY11" fmla="*/ 438150 h 576752"/>
                            <a:gd name="connsiteX12" fmla="*/ 429233 w 521901"/>
                            <a:gd name="connsiteY12" fmla="*/ 386979 h 576752"/>
                            <a:gd name="connsiteX13" fmla="*/ 387809 w 521901"/>
                            <a:gd name="connsiteY13" fmla="*/ 442175 h 576752"/>
                            <a:gd name="connsiteX14" fmla="*/ 334303 w 521901"/>
                            <a:gd name="connsiteY14" fmla="*/ 472648 h 576752"/>
                            <a:gd name="connsiteX15" fmla="*/ 271592 w 521901"/>
                            <a:gd name="connsiteY15" fmla="*/ 481847 h 576752"/>
                            <a:gd name="connsiteX16" fmla="*/ 187593 w 521901"/>
                            <a:gd name="connsiteY16" fmla="*/ 459999 h 576752"/>
                            <a:gd name="connsiteX17" fmla="*/ 128909 w 521901"/>
                            <a:gd name="connsiteY17" fmla="*/ 395028 h 576752"/>
                            <a:gd name="connsiteX18" fmla="*/ 108773 w 521901"/>
                            <a:gd name="connsiteY18" fmla="*/ 312809 h 576752"/>
                            <a:gd name="connsiteX19" fmla="*/ 520711 w 521901"/>
                            <a:gd name="connsiteY19" fmla="*/ 312809 h 576752"/>
                            <a:gd name="connsiteX20" fmla="*/ 521861 w 521901"/>
                            <a:gd name="connsiteY20" fmla="*/ 297860 h 576752"/>
                            <a:gd name="connsiteX21" fmla="*/ 521861 w 521901"/>
                            <a:gd name="connsiteY21" fmla="*/ 283486 h 576752"/>
                            <a:gd name="connsiteX22" fmla="*/ 489067 w 521901"/>
                            <a:gd name="connsiteY22" fmla="*/ 134571 h 576752"/>
                            <a:gd name="connsiteX23" fmla="*/ 397590 w 521901"/>
                            <a:gd name="connsiteY23" fmla="*/ 35678 h 576752"/>
                            <a:gd name="connsiteX24" fmla="*/ 149621 w 521901"/>
                            <a:gd name="connsiteY24" fmla="*/ 141471 h 576752"/>
                            <a:gd name="connsiteX25" fmla="*/ 199675 w 521901"/>
                            <a:gd name="connsiteY25" fmla="*/ 102948 h 576752"/>
                            <a:gd name="connsiteX26" fmla="*/ 264688 w 521901"/>
                            <a:gd name="connsiteY26" fmla="*/ 90874 h 576752"/>
                            <a:gd name="connsiteX27" fmla="*/ 372275 w 521901"/>
                            <a:gd name="connsiteY27" fmla="*/ 138596 h 576752"/>
                            <a:gd name="connsiteX28" fmla="*/ 410822 w 521901"/>
                            <a:gd name="connsiteY28" fmla="*/ 233464 h 576752"/>
                            <a:gd name="connsiteX29" fmla="*/ 112225 w 521901"/>
                            <a:gd name="connsiteY29" fmla="*/ 233464 h 576752"/>
                            <a:gd name="connsiteX30" fmla="*/ 118553 w 521901"/>
                            <a:gd name="connsiteY30" fmla="*/ 203566 h 576752"/>
                            <a:gd name="connsiteX31" fmla="*/ 149621 w 521901"/>
                            <a:gd name="connsiteY31" fmla="*/ 141471 h 5767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521901" h="576752">
                              <a:moveTo>
                                <a:pt x="397590" y="35678"/>
                              </a:moveTo>
                              <a:cubicBezTo>
                                <a:pt x="357898" y="11656"/>
                                <a:pt x="312233" y="-700"/>
                                <a:pt x="265838" y="31"/>
                              </a:cubicBezTo>
                              <a:cubicBezTo>
                                <a:pt x="229011" y="-291"/>
                                <a:pt x="192472" y="6545"/>
                                <a:pt x="158251" y="20154"/>
                              </a:cubicBezTo>
                              <a:cubicBezTo>
                                <a:pt x="126447" y="33602"/>
                                <a:pt x="97830" y="53582"/>
                                <a:pt x="74253" y="78800"/>
                              </a:cubicBezTo>
                              <a:cubicBezTo>
                                <a:pt x="49669" y="104874"/>
                                <a:pt x="30850" y="135825"/>
                                <a:pt x="19021" y="169644"/>
                              </a:cubicBezTo>
                              <a:cubicBezTo>
                                <a:pt x="5886" y="207729"/>
                                <a:pt x="-535" y="247804"/>
                                <a:pt x="35" y="288086"/>
                              </a:cubicBezTo>
                              <a:cubicBezTo>
                                <a:pt x="35" y="345007"/>
                                <a:pt x="11541" y="395603"/>
                                <a:pt x="34555" y="438725"/>
                              </a:cubicBezTo>
                              <a:cubicBezTo>
                                <a:pt x="56682" y="480628"/>
                                <a:pt x="89925" y="515638"/>
                                <a:pt x="130635" y="539918"/>
                              </a:cubicBezTo>
                              <a:cubicBezTo>
                                <a:pt x="173377" y="564814"/>
                                <a:pt x="222125" y="577538"/>
                                <a:pt x="271592" y="576715"/>
                              </a:cubicBezTo>
                              <a:cubicBezTo>
                                <a:pt x="303172" y="576721"/>
                                <a:pt x="334574" y="572070"/>
                                <a:pt x="364796" y="562916"/>
                              </a:cubicBezTo>
                              <a:cubicBezTo>
                                <a:pt x="395075" y="553516"/>
                                <a:pt x="423221" y="538279"/>
                                <a:pt x="447644" y="518070"/>
                              </a:cubicBezTo>
                              <a:cubicBezTo>
                                <a:pt x="473982" y="495738"/>
                                <a:pt x="495851" y="468623"/>
                                <a:pt x="512081" y="438150"/>
                              </a:cubicBezTo>
                              <a:lnTo>
                                <a:pt x="429233" y="386979"/>
                              </a:lnTo>
                              <a:cubicBezTo>
                                <a:pt x="418952" y="407775"/>
                                <a:pt x="404908" y="426490"/>
                                <a:pt x="387809" y="442175"/>
                              </a:cubicBezTo>
                              <a:cubicBezTo>
                                <a:pt x="372350" y="456031"/>
                                <a:pt x="354112" y="466421"/>
                                <a:pt x="334303" y="472648"/>
                              </a:cubicBezTo>
                              <a:cubicBezTo>
                                <a:pt x="313954" y="478719"/>
                                <a:pt x="292828" y="481818"/>
                                <a:pt x="271592" y="481847"/>
                              </a:cubicBezTo>
                              <a:cubicBezTo>
                                <a:pt x="242135" y="482267"/>
                                <a:pt x="213109" y="474718"/>
                                <a:pt x="187593" y="459999"/>
                              </a:cubicBezTo>
                              <a:cubicBezTo>
                                <a:pt x="162031" y="444624"/>
                                <a:pt x="141607" y="422011"/>
                                <a:pt x="128909" y="395028"/>
                              </a:cubicBezTo>
                              <a:cubicBezTo>
                                <a:pt x="117104" y="369126"/>
                                <a:pt x="110269" y="341235"/>
                                <a:pt x="108773" y="312809"/>
                              </a:cubicBezTo>
                              <a:lnTo>
                                <a:pt x="520711" y="312809"/>
                              </a:lnTo>
                              <a:cubicBezTo>
                                <a:pt x="521649" y="307881"/>
                                <a:pt x="522034" y="302868"/>
                                <a:pt x="521861" y="297860"/>
                              </a:cubicBezTo>
                              <a:lnTo>
                                <a:pt x="521861" y="283486"/>
                              </a:lnTo>
                              <a:cubicBezTo>
                                <a:pt x="521861" y="226565"/>
                                <a:pt x="510930" y="177118"/>
                                <a:pt x="489067" y="134571"/>
                              </a:cubicBezTo>
                              <a:cubicBezTo>
                                <a:pt x="468223" y="93853"/>
                                <a:pt x="436574" y="59642"/>
                                <a:pt x="397590" y="35678"/>
                              </a:cubicBezTo>
                              <a:close/>
                              <a:moveTo>
                                <a:pt x="149621" y="141471"/>
                              </a:moveTo>
                              <a:cubicBezTo>
                                <a:pt x="162779" y="124607"/>
                                <a:pt x="179999" y="111354"/>
                                <a:pt x="199675" y="102948"/>
                              </a:cubicBezTo>
                              <a:cubicBezTo>
                                <a:pt x="220347" y="94704"/>
                                <a:pt x="242434" y="90598"/>
                                <a:pt x="264688" y="90874"/>
                              </a:cubicBezTo>
                              <a:cubicBezTo>
                                <a:pt x="305945" y="89615"/>
                                <a:pt x="345533" y="107174"/>
                                <a:pt x="372275" y="138596"/>
                              </a:cubicBezTo>
                              <a:cubicBezTo>
                                <a:pt x="392412" y="161594"/>
                                <a:pt x="405069" y="193217"/>
                                <a:pt x="410822" y="233464"/>
                              </a:cubicBezTo>
                              <a:lnTo>
                                <a:pt x="112225" y="233464"/>
                              </a:lnTo>
                              <a:cubicBezTo>
                                <a:pt x="113606" y="223356"/>
                                <a:pt x="115717" y="213364"/>
                                <a:pt x="118553" y="203566"/>
                              </a:cubicBezTo>
                              <a:cubicBezTo>
                                <a:pt x="124899" y="181097"/>
                                <a:pt x="135439" y="160025"/>
                                <a:pt x="149621" y="14147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1397436" name="Forma libre 691397436">
                        <a:extLst>
                          <a:ext uri="{FF2B5EF4-FFF2-40B4-BE49-F238E27FC236}">
                            <a16:creationId xmlns:a16="http://schemas.microsoft.com/office/drawing/2014/main" id="{7BEFFB81-265F-4D7F-E7FB-AEB54D3CF2E5}"/>
                          </a:ext>
                        </a:extLst>
                      </wps:cNvPr>
                      <wps:cNvSpPr/>
                      <wps:spPr>
                        <a:xfrm>
                          <a:off x="3102192" y="1254563"/>
                          <a:ext cx="337719" cy="735373"/>
                        </a:xfrm>
                        <a:custGeom>
                          <a:avLst/>
                          <a:gdLst>
                            <a:gd name="connsiteX0" fmla="*/ 209996 w 337719"/>
                            <a:gd name="connsiteY0" fmla="*/ 0 h 735373"/>
                            <a:gd name="connsiteX1" fmla="*/ 102409 w 337719"/>
                            <a:gd name="connsiteY1" fmla="*/ 64971 h 735373"/>
                            <a:gd name="connsiteX2" fmla="*/ 102409 w 337719"/>
                            <a:gd name="connsiteY2" fmla="*/ 181687 h 735373"/>
                            <a:gd name="connsiteX3" fmla="*/ 0 w 337719"/>
                            <a:gd name="connsiteY3" fmla="*/ 181687 h 735373"/>
                            <a:gd name="connsiteX4" fmla="*/ 0 w 337719"/>
                            <a:gd name="connsiteY4" fmla="*/ 271381 h 735373"/>
                            <a:gd name="connsiteX5" fmla="*/ 102409 w 337719"/>
                            <a:gd name="connsiteY5" fmla="*/ 271381 h 735373"/>
                            <a:gd name="connsiteX6" fmla="*/ 102409 w 337719"/>
                            <a:gd name="connsiteY6" fmla="*/ 564036 h 735373"/>
                            <a:gd name="connsiteX7" fmla="*/ 121395 w 337719"/>
                            <a:gd name="connsiteY7" fmla="*/ 653730 h 735373"/>
                            <a:gd name="connsiteX8" fmla="*/ 177777 w 337719"/>
                            <a:gd name="connsiteY8" fmla="*/ 714100 h 735373"/>
                            <a:gd name="connsiteX9" fmla="*/ 269255 w 337719"/>
                            <a:gd name="connsiteY9" fmla="*/ 735374 h 735373"/>
                            <a:gd name="connsiteX10" fmla="*/ 337720 w 337719"/>
                            <a:gd name="connsiteY10" fmla="*/ 735374 h 735373"/>
                            <a:gd name="connsiteX11" fmla="*/ 337720 w 337719"/>
                            <a:gd name="connsiteY11" fmla="*/ 641655 h 735373"/>
                            <a:gd name="connsiteX12" fmla="*/ 281337 w 337719"/>
                            <a:gd name="connsiteY12" fmla="*/ 641655 h 735373"/>
                            <a:gd name="connsiteX13" fmla="*/ 227256 w 337719"/>
                            <a:gd name="connsiteY13" fmla="*/ 619807 h 735373"/>
                            <a:gd name="connsiteX14" fmla="*/ 209996 w 337719"/>
                            <a:gd name="connsiteY14" fmla="*/ 556561 h 735373"/>
                            <a:gd name="connsiteX15" fmla="*/ 209996 w 337719"/>
                            <a:gd name="connsiteY15" fmla="*/ 271381 h 735373"/>
                            <a:gd name="connsiteX16" fmla="*/ 337720 w 337719"/>
                            <a:gd name="connsiteY16" fmla="*/ 271381 h 735373"/>
                            <a:gd name="connsiteX17" fmla="*/ 337720 w 337719"/>
                            <a:gd name="connsiteY17" fmla="*/ 181687 h 735373"/>
                            <a:gd name="connsiteX18" fmla="*/ 209996 w 337719"/>
                            <a:gd name="connsiteY18" fmla="*/ 181687 h 73537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37719" h="735373">
                              <a:moveTo>
                                <a:pt x="209996" y="0"/>
                              </a:moveTo>
                              <a:lnTo>
                                <a:pt x="102409" y="64971"/>
                              </a:lnTo>
                              <a:lnTo>
                                <a:pt x="102409" y="181687"/>
                              </a:lnTo>
                              <a:lnTo>
                                <a:pt x="0" y="181687"/>
                              </a:lnTo>
                              <a:lnTo>
                                <a:pt x="0" y="271381"/>
                              </a:lnTo>
                              <a:lnTo>
                                <a:pt x="102409" y="271381"/>
                              </a:lnTo>
                              <a:lnTo>
                                <a:pt x="102409" y="564036"/>
                              </a:lnTo>
                              <a:cubicBezTo>
                                <a:pt x="101891" y="594980"/>
                                <a:pt x="108381" y="625643"/>
                                <a:pt x="121395" y="653730"/>
                              </a:cubicBezTo>
                              <a:cubicBezTo>
                                <a:pt x="133672" y="679074"/>
                                <a:pt x="153326" y="700112"/>
                                <a:pt x="177777" y="714100"/>
                              </a:cubicBezTo>
                              <a:cubicBezTo>
                                <a:pt x="201942" y="727899"/>
                                <a:pt x="232434" y="735374"/>
                                <a:pt x="269255" y="735374"/>
                              </a:cubicBezTo>
                              <a:lnTo>
                                <a:pt x="337720" y="735374"/>
                              </a:lnTo>
                              <a:lnTo>
                                <a:pt x="337720" y="641655"/>
                              </a:lnTo>
                              <a:lnTo>
                                <a:pt x="281337" y="641655"/>
                              </a:lnTo>
                              <a:cubicBezTo>
                                <a:pt x="256598" y="641655"/>
                                <a:pt x="238187" y="634181"/>
                                <a:pt x="227256" y="619807"/>
                              </a:cubicBezTo>
                              <a:cubicBezTo>
                                <a:pt x="216325" y="605433"/>
                                <a:pt x="209996" y="584159"/>
                                <a:pt x="209996" y="556561"/>
                              </a:cubicBezTo>
                              <a:lnTo>
                                <a:pt x="209996" y="271381"/>
                              </a:lnTo>
                              <a:lnTo>
                                <a:pt x="337720" y="271381"/>
                              </a:lnTo>
                              <a:lnTo>
                                <a:pt x="337720" y="181687"/>
                              </a:lnTo>
                              <a:lnTo>
                                <a:pt x="209996" y="1816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0882133" name="Forma libre 190882133">
                        <a:extLst>
                          <a:ext uri="{FF2B5EF4-FFF2-40B4-BE49-F238E27FC236}">
                            <a16:creationId xmlns:a16="http://schemas.microsoft.com/office/drawing/2014/main" id="{734834C3-DF70-DF20-4F03-9FDBDC9FE5E4}"/>
                          </a:ext>
                        </a:extLst>
                      </wps:cNvPr>
                      <wps:cNvSpPr/>
                      <wps:spPr>
                        <a:xfrm>
                          <a:off x="3472131" y="1436250"/>
                          <a:ext cx="802588" cy="553686"/>
                        </a:xfrm>
                        <a:custGeom>
                          <a:avLst/>
                          <a:gdLst>
                            <a:gd name="connsiteX0" fmla="*/ 602948 w 802588"/>
                            <a:gd name="connsiteY0" fmla="*/ 297829 h 553686"/>
                            <a:gd name="connsiteX1" fmla="*/ 589140 w 802588"/>
                            <a:gd name="connsiteY1" fmla="*/ 344976 h 553686"/>
                            <a:gd name="connsiteX2" fmla="*/ 574757 w 802588"/>
                            <a:gd name="connsiteY2" fmla="*/ 396722 h 553686"/>
                            <a:gd name="connsiteX3" fmla="*/ 543114 w 802588"/>
                            <a:gd name="connsiteY3" fmla="*/ 298404 h 553686"/>
                            <a:gd name="connsiteX4" fmla="*/ 448184 w 802588"/>
                            <a:gd name="connsiteY4" fmla="*/ 0 h 553686"/>
                            <a:gd name="connsiteX5" fmla="*/ 355555 w 802588"/>
                            <a:gd name="connsiteY5" fmla="*/ 0 h 553686"/>
                            <a:gd name="connsiteX6" fmla="*/ 261776 w 802588"/>
                            <a:gd name="connsiteY6" fmla="*/ 297829 h 553686"/>
                            <a:gd name="connsiteX7" fmla="*/ 247393 w 802588"/>
                            <a:gd name="connsiteY7" fmla="*/ 346126 h 553686"/>
                            <a:gd name="connsiteX8" fmla="*/ 231284 w 802588"/>
                            <a:gd name="connsiteY8" fmla="*/ 397872 h 553686"/>
                            <a:gd name="connsiteX9" fmla="*/ 216325 w 802588"/>
                            <a:gd name="connsiteY9" fmla="*/ 346126 h 553686"/>
                            <a:gd name="connsiteX10" fmla="*/ 201942 w 802588"/>
                            <a:gd name="connsiteY10" fmla="*/ 297829 h 553686"/>
                            <a:gd name="connsiteX11" fmla="*/ 113916 w 802588"/>
                            <a:gd name="connsiteY11" fmla="*/ 0 h 553686"/>
                            <a:gd name="connsiteX12" fmla="*/ 0 w 802588"/>
                            <a:gd name="connsiteY12" fmla="*/ 0 h 553686"/>
                            <a:gd name="connsiteX13" fmla="*/ 176052 w 802588"/>
                            <a:gd name="connsiteY13" fmla="*/ 553686 h 553686"/>
                            <a:gd name="connsiteX14" fmla="*/ 277310 w 802588"/>
                            <a:gd name="connsiteY14" fmla="*/ 553686 h 553686"/>
                            <a:gd name="connsiteX15" fmla="*/ 371089 w 802588"/>
                            <a:gd name="connsiteY15" fmla="*/ 256432 h 553686"/>
                            <a:gd name="connsiteX16" fmla="*/ 400431 w 802588"/>
                            <a:gd name="connsiteY16" fmla="*/ 159264 h 553686"/>
                            <a:gd name="connsiteX17" fmla="*/ 432074 w 802588"/>
                            <a:gd name="connsiteY17" fmla="*/ 256432 h 553686"/>
                            <a:gd name="connsiteX18" fmla="*/ 525854 w 802588"/>
                            <a:gd name="connsiteY18" fmla="*/ 553686 h 553686"/>
                            <a:gd name="connsiteX19" fmla="*/ 628263 w 802588"/>
                            <a:gd name="connsiteY19" fmla="*/ 553686 h 553686"/>
                            <a:gd name="connsiteX20" fmla="*/ 802589 w 802588"/>
                            <a:gd name="connsiteY20" fmla="*/ 0 h 553686"/>
                            <a:gd name="connsiteX21" fmla="*/ 691550 w 802588"/>
                            <a:gd name="connsiteY21" fmla="*/ 0 h 5536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802588" h="553686">
                              <a:moveTo>
                                <a:pt x="602948" y="297829"/>
                              </a:moveTo>
                              <a:cubicBezTo>
                                <a:pt x="597770" y="313353"/>
                                <a:pt x="593168" y="329452"/>
                                <a:pt x="589140" y="344976"/>
                              </a:cubicBezTo>
                              <a:cubicBezTo>
                                <a:pt x="585113" y="360500"/>
                                <a:pt x="579935" y="377749"/>
                                <a:pt x="574757" y="396722"/>
                              </a:cubicBezTo>
                              <a:lnTo>
                                <a:pt x="543114" y="298404"/>
                              </a:lnTo>
                              <a:lnTo>
                                <a:pt x="448184" y="0"/>
                              </a:lnTo>
                              <a:lnTo>
                                <a:pt x="355555" y="0"/>
                              </a:lnTo>
                              <a:lnTo>
                                <a:pt x="261776" y="297829"/>
                              </a:lnTo>
                              <a:cubicBezTo>
                                <a:pt x="256598" y="314503"/>
                                <a:pt x="251995" y="330602"/>
                                <a:pt x="247393" y="346126"/>
                              </a:cubicBezTo>
                              <a:cubicBezTo>
                                <a:pt x="242790" y="361650"/>
                                <a:pt x="237037" y="378899"/>
                                <a:pt x="231284" y="397872"/>
                              </a:cubicBezTo>
                              <a:cubicBezTo>
                                <a:pt x="225530" y="378899"/>
                                <a:pt x="220352" y="361650"/>
                                <a:pt x="216325" y="346126"/>
                              </a:cubicBezTo>
                              <a:cubicBezTo>
                                <a:pt x="212297" y="330602"/>
                                <a:pt x="207120" y="314503"/>
                                <a:pt x="201942" y="297829"/>
                              </a:cubicBezTo>
                              <a:lnTo>
                                <a:pt x="113916" y="0"/>
                              </a:lnTo>
                              <a:lnTo>
                                <a:pt x="0" y="0"/>
                              </a:lnTo>
                              <a:lnTo>
                                <a:pt x="176052" y="553686"/>
                              </a:lnTo>
                              <a:lnTo>
                                <a:pt x="277310" y="553686"/>
                              </a:lnTo>
                              <a:lnTo>
                                <a:pt x="371089" y="256432"/>
                              </a:lnTo>
                              <a:cubicBezTo>
                                <a:pt x="379144" y="232284"/>
                                <a:pt x="388925" y="200086"/>
                                <a:pt x="400431" y="159264"/>
                              </a:cubicBezTo>
                              <a:cubicBezTo>
                                <a:pt x="414239" y="200086"/>
                                <a:pt x="424595" y="232284"/>
                                <a:pt x="432074" y="256432"/>
                              </a:cubicBezTo>
                              <a:lnTo>
                                <a:pt x="525854" y="553686"/>
                              </a:lnTo>
                              <a:lnTo>
                                <a:pt x="628263" y="553686"/>
                              </a:lnTo>
                              <a:lnTo>
                                <a:pt x="802589" y="0"/>
                              </a:lnTo>
                              <a:lnTo>
                                <a:pt x="6915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6378440" name="Forma libre 1876378440">
                        <a:extLst>
                          <a:ext uri="{FF2B5EF4-FFF2-40B4-BE49-F238E27FC236}">
                            <a16:creationId xmlns:a16="http://schemas.microsoft.com/office/drawing/2014/main" id="{108B4D1D-C9E6-D65F-48C5-F06C6E2D3A55}"/>
                          </a:ext>
                        </a:extLst>
                      </wps:cNvPr>
                      <wps:cNvSpPr/>
                      <wps:spPr>
                        <a:xfrm>
                          <a:off x="4275241" y="1425269"/>
                          <a:ext cx="561603" cy="576767"/>
                        </a:xfrm>
                        <a:custGeom>
                          <a:avLst/>
                          <a:gdLst>
                            <a:gd name="connsiteX0" fmla="*/ 425224 w 561603"/>
                            <a:gd name="connsiteY0" fmla="*/ 36279 h 576767"/>
                            <a:gd name="connsiteX1" fmla="*/ 280240 w 561603"/>
                            <a:gd name="connsiteY1" fmla="*/ 57 h 576767"/>
                            <a:gd name="connsiteX2" fmla="*/ 169201 w 561603"/>
                            <a:gd name="connsiteY2" fmla="*/ 20755 h 576767"/>
                            <a:gd name="connsiteX3" fmla="*/ 79449 w 561603"/>
                            <a:gd name="connsiteY3" fmla="*/ 80551 h 576767"/>
                            <a:gd name="connsiteX4" fmla="*/ 20766 w 561603"/>
                            <a:gd name="connsiteY4" fmla="*/ 171970 h 576767"/>
                            <a:gd name="connsiteX5" fmla="*/ 53 w 561603"/>
                            <a:gd name="connsiteY5" fmla="*/ 288112 h 576767"/>
                            <a:gd name="connsiteX6" fmla="*/ 36299 w 561603"/>
                            <a:gd name="connsiteY6" fmla="*/ 438176 h 576767"/>
                            <a:gd name="connsiteX7" fmla="*/ 136982 w 561603"/>
                            <a:gd name="connsiteY7" fmla="*/ 539944 h 576767"/>
                            <a:gd name="connsiteX8" fmla="*/ 281391 w 561603"/>
                            <a:gd name="connsiteY8" fmla="*/ 576742 h 576767"/>
                            <a:gd name="connsiteX9" fmla="*/ 392430 w 561603"/>
                            <a:gd name="connsiteY9" fmla="*/ 555468 h 576767"/>
                            <a:gd name="connsiteX10" fmla="*/ 481607 w 561603"/>
                            <a:gd name="connsiteY10" fmla="*/ 495672 h 576767"/>
                            <a:gd name="connsiteX11" fmla="*/ 540866 w 561603"/>
                            <a:gd name="connsiteY11" fmla="*/ 404829 h 576767"/>
                            <a:gd name="connsiteX12" fmla="*/ 561578 w 561603"/>
                            <a:gd name="connsiteY12" fmla="*/ 288112 h 576767"/>
                            <a:gd name="connsiteX13" fmla="*/ 524757 w 561603"/>
                            <a:gd name="connsiteY13" fmla="*/ 136897 h 576767"/>
                            <a:gd name="connsiteX14" fmla="*/ 425224 w 561603"/>
                            <a:gd name="connsiteY14" fmla="*/ 36279 h 576767"/>
                            <a:gd name="connsiteX15" fmla="*/ 439607 w 561603"/>
                            <a:gd name="connsiteY15" fmla="*/ 368606 h 576767"/>
                            <a:gd name="connsiteX16" fmla="*/ 403362 w 561603"/>
                            <a:gd name="connsiteY16" fmla="*/ 428977 h 576767"/>
                            <a:gd name="connsiteX17" fmla="*/ 348705 w 561603"/>
                            <a:gd name="connsiteY17" fmla="*/ 466349 h 576767"/>
                            <a:gd name="connsiteX18" fmla="*/ 280240 w 561603"/>
                            <a:gd name="connsiteY18" fmla="*/ 479574 h 576767"/>
                            <a:gd name="connsiteX19" fmla="*/ 193365 w 561603"/>
                            <a:gd name="connsiteY19" fmla="*/ 456575 h 576767"/>
                            <a:gd name="connsiteX20" fmla="*/ 132380 w 561603"/>
                            <a:gd name="connsiteY20" fmla="*/ 391030 h 576767"/>
                            <a:gd name="connsiteX21" fmla="*/ 109942 w 561603"/>
                            <a:gd name="connsiteY21" fmla="*/ 288112 h 576767"/>
                            <a:gd name="connsiteX22" fmla="*/ 122599 w 561603"/>
                            <a:gd name="connsiteY22" fmla="*/ 207042 h 576767"/>
                            <a:gd name="connsiteX23" fmla="*/ 158270 w 561603"/>
                            <a:gd name="connsiteY23" fmla="*/ 147247 h 576767"/>
                            <a:gd name="connsiteX24" fmla="*/ 212351 w 561603"/>
                            <a:gd name="connsiteY24" fmla="*/ 109874 h 576767"/>
                            <a:gd name="connsiteX25" fmla="*/ 280240 w 561603"/>
                            <a:gd name="connsiteY25" fmla="*/ 97225 h 576767"/>
                            <a:gd name="connsiteX26" fmla="*/ 368842 w 561603"/>
                            <a:gd name="connsiteY26" fmla="*/ 120223 h 576767"/>
                            <a:gd name="connsiteX27" fmla="*/ 429827 w 561603"/>
                            <a:gd name="connsiteY27" fmla="*/ 185194 h 576767"/>
                            <a:gd name="connsiteX28" fmla="*/ 452265 w 561603"/>
                            <a:gd name="connsiteY28" fmla="*/ 288112 h 576767"/>
                            <a:gd name="connsiteX29" fmla="*/ 439607 w 561603"/>
                            <a:gd name="connsiteY29" fmla="*/ 368606 h 5767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561603" h="576767">
                              <a:moveTo>
                                <a:pt x="425224" y="36279"/>
                              </a:moveTo>
                              <a:cubicBezTo>
                                <a:pt x="380975" y="11550"/>
                                <a:pt x="330927" y="-955"/>
                                <a:pt x="280240" y="57"/>
                              </a:cubicBezTo>
                              <a:cubicBezTo>
                                <a:pt x="242228" y="-357"/>
                                <a:pt x="204509" y="6675"/>
                                <a:pt x="169201" y="20755"/>
                              </a:cubicBezTo>
                              <a:cubicBezTo>
                                <a:pt x="135487" y="34301"/>
                                <a:pt x="104931" y="54661"/>
                                <a:pt x="79449" y="80551"/>
                              </a:cubicBezTo>
                              <a:cubicBezTo>
                                <a:pt x="53674" y="106562"/>
                                <a:pt x="33682" y="137714"/>
                                <a:pt x="20766" y="171970"/>
                              </a:cubicBezTo>
                              <a:cubicBezTo>
                                <a:pt x="6578" y="209026"/>
                                <a:pt x="-447" y="248440"/>
                                <a:pt x="53" y="288112"/>
                              </a:cubicBezTo>
                              <a:cubicBezTo>
                                <a:pt x="-925" y="340410"/>
                                <a:pt x="11554" y="392082"/>
                                <a:pt x="36299" y="438176"/>
                              </a:cubicBezTo>
                              <a:cubicBezTo>
                                <a:pt x="59819" y="480735"/>
                                <a:pt x="94667" y="515963"/>
                                <a:pt x="136982" y="539944"/>
                              </a:cubicBezTo>
                              <a:cubicBezTo>
                                <a:pt x="181030" y="564725"/>
                                <a:pt x="230848" y="577420"/>
                                <a:pt x="281391" y="576742"/>
                              </a:cubicBezTo>
                              <a:cubicBezTo>
                                <a:pt x="319432" y="576914"/>
                                <a:pt x="357145" y="569687"/>
                                <a:pt x="392430" y="555468"/>
                              </a:cubicBezTo>
                              <a:cubicBezTo>
                                <a:pt x="425857" y="541692"/>
                                <a:pt x="456183" y="521362"/>
                                <a:pt x="481607" y="495672"/>
                              </a:cubicBezTo>
                              <a:cubicBezTo>
                                <a:pt x="507612" y="469960"/>
                                <a:pt x="527817" y="438987"/>
                                <a:pt x="540866" y="404829"/>
                              </a:cubicBezTo>
                              <a:cubicBezTo>
                                <a:pt x="555059" y="367571"/>
                                <a:pt x="562084" y="327974"/>
                                <a:pt x="561578" y="288112"/>
                              </a:cubicBezTo>
                              <a:cubicBezTo>
                                <a:pt x="561578" y="230616"/>
                                <a:pt x="549496" y="180019"/>
                                <a:pt x="524757" y="136897"/>
                              </a:cubicBezTo>
                              <a:cubicBezTo>
                                <a:pt x="501628" y="94730"/>
                                <a:pt x="467149" y="59876"/>
                                <a:pt x="425224" y="36279"/>
                              </a:cubicBezTo>
                              <a:close/>
                              <a:moveTo>
                                <a:pt x="439607" y="368606"/>
                              </a:moveTo>
                              <a:cubicBezTo>
                                <a:pt x="431489" y="390857"/>
                                <a:pt x="419183" y="411349"/>
                                <a:pt x="403362" y="428977"/>
                              </a:cubicBezTo>
                              <a:cubicBezTo>
                                <a:pt x="388115" y="445300"/>
                                <a:pt x="369451" y="458058"/>
                                <a:pt x="348705" y="466349"/>
                              </a:cubicBezTo>
                              <a:cubicBezTo>
                                <a:pt x="326986" y="475244"/>
                                <a:pt x="303714" y="479740"/>
                                <a:pt x="280240" y="479574"/>
                              </a:cubicBezTo>
                              <a:cubicBezTo>
                                <a:pt x="249713" y="480080"/>
                                <a:pt x="219640" y="472122"/>
                                <a:pt x="193365" y="456575"/>
                              </a:cubicBezTo>
                              <a:cubicBezTo>
                                <a:pt x="167228" y="440953"/>
                                <a:pt x="146073" y="418220"/>
                                <a:pt x="132380" y="391030"/>
                              </a:cubicBezTo>
                              <a:cubicBezTo>
                                <a:pt x="116702" y="359033"/>
                                <a:pt x="109004" y="323725"/>
                                <a:pt x="109942" y="288112"/>
                              </a:cubicBezTo>
                              <a:cubicBezTo>
                                <a:pt x="109614" y="260571"/>
                                <a:pt x="113889" y="233174"/>
                                <a:pt x="122599" y="207042"/>
                              </a:cubicBezTo>
                              <a:cubicBezTo>
                                <a:pt x="130429" y="184952"/>
                                <a:pt x="142552" y="164633"/>
                                <a:pt x="158270" y="147247"/>
                              </a:cubicBezTo>
                              <a:cubicBezTo>
                                <a:pt x="173096" y="130705"/>
                                <a:pt x="191628" y="117895"/>
                                <a:pt x="212351" y="109874"/>
                              </a:cubicBezTo>
                              <a:cubicBezTo>
                                <a:pt x="233943" y="101278"/>
                                <a:pt x="257003" y="96984"/>
                                <a:pt x="280240" y="97225"/>
                              </a:cubicBezTo>
                              <a:cubicBezTo>
                                <a:pt x="311343" y="96483"/>
                                <a:pt x="342031" y="104452"/>
                                <a:pt x="368842" y="120223"/>
                              </a:cubicBezTo>
                              <a:cubicBezTo>
                                <a:pt x="395082" y="135460"/>
                                <a:pt x="416289" y="158050"/>
                                <a:pt x="429827" y="185194"/>
                              </a:cubicBezTo>
                              <a:cubicBezTo>
                                <a:pt x="444785" y="213942"/>
                                <a:pt x="452265" y="247865"/>
                                <a:pt x="452265" y="288112"/>
                              </a:cubicBezTo>
                              <a:cubicBezTo>
                                <a:pt x="452696" y="315468"/>
                                <a:pt x="448416" y="342699"/>
                                <a:pt x="439607" y="36860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58905110" name="Forma libre 1758905110">
                        <a:extLst>
                          <a:ext uri="{FF2B5EF4-FFF2-40B4-BE49-F238E27FC236}">
                            <a16:creationId xmlns:a16="http://schemas.microsoft.com/office/drawing/2014/main" id="{4E7AE6AA-0622-5773-638F-416F85B65181}"/>
                          </a:ext>
                        </a:extLst>
                      </wps:cNvPr>
                      <wps:cNvSpPr/>
                      <wps:spPr>
                        <a:xfrm>
                          <a:off x="4907585" y="1425316"/>
                          <a:ext cx="288816" cy="564621"/>
                        </a:xfrm>
                        <a:custGeom>
                          <a:avLst/>
                          <a:gdLst>
                            <a:gd name="connsiteX0" fmla="*/ 169148 w 288816"/>
                            <a:gd name="connsiteY0" fmla="*/ 25309 h 564621"/>
                            <a:gd name="connsiteX1" fmla="*/ 106436 w 288816"/>
                            <a:gd name="connsiteY1" fmla="*/ 101778 h 564621"/>
                            <a:gd name="connsiteX2" fmla="*/ 106436 w 288816"/>
                            <a:gd name="connsiteY2" fmla="*/ 10935 h 564621"/>
                            <a:gd name="connsiteX3" fmla="*/ 0 w 288816"/>
                            <a:gd name="connsiteY3" fmla="*/ 10935 h 564621"/>
                            <a:gd name="connsiteX4" fmla="*/ 0 w 288816"/>
                            <a:gd name="connsiteY4" fmla="*/ 564621 h 564621"/>
                            <a:gd name="connsiteX5" fmla="*/ 106436 w 288816"/>
                            <a:gd name="connsiteY5" fmla="*/ 564621 h 564621"/>
                            <a:gd name="connsiteX6" fmla="*/ 106436 w 288816"/>
                            <a:gd name="connsiteY6" fmla="*/ 269092 h 564621"/>
                            <a:gd name="connsiteX7" fmla="*/ 142682 w 288816"/>
                            <a:gd name="connsiteY7" fmla="*/ 155825 h 564621"/>
                            <a:gd name="connsiteX8" fmla="*/ 234160 w 288816"/>
                            <a:gd name="connsiteY8" fmla="*/ 113277 h 564621"/>
                            <a:gd name="connsiteX9" fmla="*/ 288817 w 288816"/>
                            <a:gd name="connsiteY9" fmla="*/ 113277 h 564621"/>
                            <a:gd name="connsiteX10" fmla="*/ 288817 w 288816"/>
                            <a:gd name="connsiteY10" fmla="*/ 10 h 564621"/>
                            <a:gd name="connsiteX11" fmla="*/ 257174 w 288816"/>
                            <a:gd name="connsiteY11" fmla="*/ 10 h 564621"/>
                            <a:gd name="connsiteX12" fmla="*/ 169148 w 288816"/>
                            <a:gd name="connsiteY12" fmla="*/ 25309 h 5646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88816" h="564621">
                              <a:moveTo>
                                <a:pt x="169148" y="25309"/>
                              </a:moveTo>
                              <a:cubicBezTo>
                                <a:pt x="143833" y="41982"/>
                                <a:pt x="122546" y="67281"/>
                                <a:pt x="106436" y="101778"/>
                              </a:cubicBezTo>
                              <a:lnTo>
                                <a:pt x="106436" y="10935"/>
                              </a:lnTo>
                              <a:lnTo>
                                <a:pt x="0" y="10935"/>
                              </a:lnTo>
                              <a:lnTo>
                                <a:pt x="0" y="564621"/>
                              </a:lnTo>
                              <a:lnTo>
                                <a:pt x="106436" y="564621"/>
                              </a:lnTo>
                              <a:lnTo>
                                <a:pt x="106436" y="269092"/>
                              </a:lnTo>
                              <a:cubicBezTo>
                                <a:pt x="106436" y="221945"/>
                                <a:pt x="118518" y="184573"/>
                                <a:pt x="142682" y="155825"/>
                              </a:cubicBezTo>
                              <a:cubicBezTo>
                                <a:pt x="165051" y="128393"/>
                                <a:pt x="198760" y="112720"/>
                                <a:pt x="234160" y="113277"/>
                              </a:cubicBezTo>
                              <a:lnTo>
                                <a:pt x="288817" y="113277"/>
                              </a:lnTo>
                              <a:lnTo>
                                <a:pt x="288817" y="10"/>
                              </a:lnTo>
                              <a:lnTo>
                                <a:pt x="257174" y="10"/>
                              </a:lnTo>
                              <a:cubicBezTo>
                                <a:pt x="225985" y="-346"/>
                                <a:pt x="195383" y="8451"/>
                                <a:pt x="169148" y="2530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9183197" name="Forma libre 949183197">
                        <a:extLst>
                          <a:ext uri="{FF2B5EF4-FFF2-40B4-BE49-F238E27FC236}">
                            <a16:creationId xmlns:a16="http://schemas.microsoft.com/office/drawing/2014/main" id="{C66B1926-90DD-86A0-5E11-63652DEA21EF}"/>
                          </a:ext>
                        </a:extLst>
                      </wps:cNvPr>
                      <wps:cNvSpPr/>
                      <wps:spPr>
                        <a:xfrm>
                          <a:off x="5246455" y="1226965"/>
                          <a:ext cx="474073" cy="762971"/>
                        </a:xfrm>
                        <a:custGeom>
                          <a:avLst/>
                          <a:gdLst>
                            <a:gd name="connsiteX0" fmla="*/ 465444 w 474073"/>
                            <a:gd name="connsiteY0" fmla="*/ 209285 h 762971"/>
                            <a:gd name="connsiteX1" fmla="*/ 333118 w 474073"/>
                            <a:gd name="connsiteY1" fmla="*/ 209285 h 762971"/>
                            <a:gd name="connsiteX2" fmla="*/ 107587 w 474073"/>
                            <a:gd name="connsiteY2" fmla="*/ 458818 h 762971"/>
                            <a:gd name="connsiteX3" fmla="*/ 107587 w 474073"/>
                            <a:gd name="connsiteY3" fmla="*/ 0 h 762971"/>
                            <a:gd name="connsiteX4" fmla="*/ 0 w 474073"/>
                            <a:gd name="connsiteY4" fmla="*/ 0 h 762971"/>
                            <a:gd name="connsiteX5" fmla="*/ 0 w 474073"/>
                            <a:gd name="connsiteY5" fmla="*/ 762972 h 762971"/>
                            <a:gd name="connsiteX6" fmla="*/ 107587 w 474073"/>
                            <a:gd name="connsiteY6" fmla="*/ 762972 h 762971"/>
                            <a:gd name="connsiteX7" fmla="*/ 107587 w 474073"/>
                            <a:gd name="connsiteY7" fmla="*/ 485841 h 762971"/>
                            <a:gd name="connsiteX8" fmla="*/ 342323 w 474073"/>
                            <a:gd name="connsiteY8" fmla="*/ 762972 h 762971"/>
                            <a:gd name="connsiteX9" fmla="*/ 474074 w 474073"/>
                            <a:gd name="connsiteY9" fmla="*/ 762972 h 762971"/>
                            <a:gd name="connsiteX10" fmla="*/ 221503 w 474073"/>
                            <a:gd name="connsiteY10" fmla="*/ 470317 h 762971"/>
                            <a:gd name="connsiteX11" fmla="*/ 465444 w 474073"/>
                            <a:gd name="connsiteY11" fmla="*/ 209285 h 762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474073" h="762971">
                              <a:moveTo>
                                <a:pt x="465444" y="209285"/>
                              </a:moveTo>
                              <a:lnTo>
                                <a:pt x="333118" y="209285"/>
                              </a:lnTo>
                              <a:lnTo>
                                <a:pt x="107587" y="458818"/>
                              </a:lnTo>
                              <a:lnTo>
                                <a:pt x="107587" y="0"/>
                              </a:lnTo>
                              <a:lnTo>
                                <a:pt x="0" y="0"/>
                              </a:lnTo>
                              <a:lnTo>
                                <a:pt x="0" y="762972"/>
                              </a:lnTo>
                              <a:lnTo>
                                <a:pt x="107587" y="762972"/>
                              </a:lnTo>
                              <a:lnTo>
                                <a:pt x="107587" y="485841"/>
                              </a:lnTo>
                              <a:lnTo>
                                <a:pt x="342323" y="762972"/>
                              </a:lnTo>
                              <a:lnTo>
                                <a:pt x="474074" y="762972"/>
                              </a:lnTo>
                              <a:lnTo>
                                <a:pt x="221503" y="470317"/>
                              </a:lnTo>
                              <a:lnTo>
                                <a:pt x="465444" y="2092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72047422" name="Forma libre 972047422">
                        <a:extLst>
                          <a:ext uri="{FF2B5EF4-FFF2-40B4-BE49-F238E27FC236}">
                            <a16:creationId xmlns:a16="http://schemas.microsoft.com/office/drawing/2014/main" id="{B1174DB9-69FF-2572-7B8F-0FAD8A481BE3}"/>
                          </a:ext>
                        </a:extLst>
                      </wps:cNvPr>
                      <wps:cNvSpPr/>
                      <wps:spPr>
                        <a:xfrm>
                          <a:off x="5696366" y="1425325"/>
                          <a:ext cx="464347" cy="576742"/>
                        </a:xfrm>
                        <a:custGeom>
                          <a:avLst/>
                          <a:gdLst>
                            <a:gd name="connsiteX0" fmla="*/ 422293 w 464347"/>
                            <a:gd name="connsiteY0" fmla="*/ 309904 h 576742"/>
                            <a:gd name="connsiteX1" fmla="*/ 292844 w 464347"/>
                            <a:gd name="connsiteY1" fmla="*/ 248383 h 576742"/>
                            <a:gd name="connsiteX2" fmla="*/ 238763 w 464347"/>
                            <a:gd name="connsiteY2" fmla="*/ 235734 h 576742"/>
                            <a:gd name="connsiteX3" fmla="*/ 180654 w 464347"/>
                            <a:gd name="connsiteY3" fmla="*/ 216761 h 576742"/>
                            <a:gd name="connsiteX4" fmla="*/ 140381 w 464347"/>
                            <a:gd name="connsiteY4" fmla="*/ 193187 h 576742"/>
                            <a:gd name="connsiteX5" fmla="*/ 125422 w 464347"/>
                            <a:gd name="connsiteY5" fmla="*/ 155815 h 576742"/>
                            <a:gd name="connsiteX6" fmla="*/ 154189 w 464347"/>
                            <a:gd name="connsiteY6" fmla="*/ 109818 h 576742"/>
                            <a:gd name="connsiteX7" fmla="*/ 229557 w 464347"/>
                            <a:gd name="connsiteY7" fmla="*/ 91419 h 576742"/>
                            <a:gd name="connsiteX8" fmla="*/ 315282 w 464347"/>
                            <a:gd name="connsiteY8" fmla="*/ 112693 h 576742"/>
                            <a:gd name="connsiteX9" fmla="*/ 368213 w 464347"/>
                            <a:gd name="connsiteY9" fmla="*/ 185138 h 576742"/>
                            <a:gd name="connsiteX10" fmla="*/ 457389 w 464347"/>
                            <a:gd name="connsiteY10" fmla="*/ 152940 h 576742"/>
                            <a:gd name="connsiteX11" fmla="*/ 410787 w 464347"/>
                            <a:gd name="connsiteY11" fmla="*/ 68996 h 576742"/>
                            <a:gd name="connsiteX12" fmla="*/ 331966 w 464347"/>
                            <a:gd name="connsiteY12" fmla="*/ 17825 h 576742"/>
                            <a:gd name="connsiteX13" fmla="*/ 120244 w 464347"/>
                            <a:gd name="connsiteY13" fmla="*/ 20124 h 576742"/>
                            <a:gd name="connsiteX14" fmla="*/ 46027 w 464347"/>
                            <a:gd name="connsiteY14" fmla="*/ 75895 h 576742"/>
                            <a:gd name="connsiteX15" fmla="*/ 19561 w 464347"/>
                            <a:gd name="connsiteY15" fmla="*/ 156965 h 576742"/>
                            <a:gd name="connsiteX16" fmla="*/ 59834 w 464347"/>
                            <a:gd name="connsiteY16" fmla="*/ 259883 h 576742"/>
                            <a:gd name="connsiteX17" fmla="*/ 189284 w 464347"/>
                            <a:gd name="connsiteY17" fmla="*/ 323703 h 576742"/>
                            <a:gd name="connsiteX18" fmla="*/ 245091 w 464347"/>
                            <a:gd name="connsiteY18" fmla="*/ 338077 h 576742"/>
                            <a:gd name="connsiteX19" fmla="*/ 331966 w 464347"/>
                            <a:gd name="connsiteY19" fmla="*/ 367975 h 576742"/>
                            <a:gd name="connsiteX20" fmla="*/ 359583 w 464347"/>
                            <a:gd name="connsiteY20" fmla="*/ 415122 h 576742"/>
                            <a:gd name="connsiteX21" fmla="*/ 326788 w 464347"/>
                            <a:gd name="connsiteY21" fmla="*/ 465718 h 576742"/>
                            <a:gd name="connsiteX22" fmla="*/ 236461 w 464347"/>
                            <a:gd name="connsiteY22" fmla="*/ 485842 h 576742"/>
                            <a:gd name="connsiteX23" fmla="*/ 173175 w 464347"/>
                            <a:gd name="connsiteY23" fmla="*/ 474918 h 576742"/>
                            <a:gd name="connsiteX24" fmla="*/ 120244 w 464347"/>
                            <a:gd name="connsiteY24" fmla="*/ 442145 h 576742"/>
                            <a:gd name="connsiteX25" fmla="*/ 86875 w 464347"/>
                            <a:gd name="connsiteY25" fmla="*/ 385799 h 576742"/>
                            <a:gd name="connsiteX26" fmla="*/ 0 w 464347"/>
                            <a:gd name="connsiteY26" fmla="*/ 423746 h 576742"/>
                            <a:gd name="connsiteX27" fmla="*/ 135778 w 464347"/>
                            <a:gd name="connsiteY27" fmla="*/ 560012 h 576742"/>
                            <a:gd name="connsiteX28" fmla="*/ 236461 w 464347"/>
                            <a:gd name="connsiteY28" fmla="*/ 576686 h 576742"/>
                            <a:gd name="connsiteX29" fmla="*/ 357281 w 464347"/>
                            <a:gd name="connsiteY29" fmla="*/ 555412 h 576742"/>
                            <a:gd name="connsiteX30" fmla="*/ 436102 w 464347"/>
                            <a:gd name="connsiteY30" fmla="*/ 496766 h 576742"/>
                            <a:gd name="connsiteX31" fmla="*/ 464293 w 464347"/>
                            <a:gd name="connsiteY31" fmla="*/ 412247 h 576742"/>
                            <a:gd name="connsiteX32" fmla="*/ 422293 w 464347"/>
                            <a:gd name="connsiteY32" fmla="*/ 309904 h 5767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464347" h="576742">
                              <a:moveTo>
                                <a:pt x="422293" y="309904"/>
                              </a:moveTo>
                              <a:cubicBezTo>
                                <a:pt x="394103" y="283456"/>
                                <a:pt x="350953" y="263332"/>
                                <a:pt x="292844" y="248383"/>
                              </a:cubicBezTo>
                              <a:lnTo>
                                <a:pt x="238763" y="235734"/>
                              </a:lnTo>
                              <a:cubicBezTo>
                                <a:pt x="219086" y="230439"/>
                                <a:pt x="199698" y="224109"/>
                                <a:pt x="180654" y="216761"/>
                              </a:cubicBezTo>
                              <a:cubicBezTo>
                                <a:pt x="165926" y="211431"/>
                                <a:pt x="152233" y="203439"/>
                                <a:pt x="140381" y="193187"/>
                              </a:cubicBezTo>
                              <a:cubicBezTo>
                                <a:pt x="130198" y="183499"/>
                                <a:pt x="124732" y="169855"/>
                                <a:pt x="125422" y="155815"/>
                              </a:cubicBezTo>
                              <a:cubicBezTo>
                                <a:pt x="125422" y="136841"/>
                                <a:pt x="134627" y="121892"/>
                                <a:pt x="154189" y="109818"/>
                              </a:cubicBezTo>
                              <a:cubicBezTo>
                                <a:pt x="173750" y="97744"/>
                                <a:pt x="198490" y="91419"/>
                                <a:pt x="229557" y="91419"/>
                              </a:cubicBezTo>
                              <a:cubicBezTo>
                                <a:pt x="259475" y="91011"/>
                                <a:pt x="288989" y="98342"/>
                                <a:pt x="315282" y="112693"/>
                              </a:cubicBezTo>
                              <a:cubicBezTo>
                                <a:pt x="340596" y="127067"/>
                                <a:pt x="357856" y="151215"/>
                                <a:pt x="368213" y="185138"/>
                              </a:cubicBezTo>
                              <a:lnTo>
                                <a:pt x="457389" y="152940"/>
                              </a:lnTo>
                              <a:cubicBezTo>
                                <a:pt x="449392" y="121392"/>
                                <a:pt x="433340" y="92460"/>
                                <a:pt x="410787" y="68996"/>
                              </a:cubicBezTo>
                              <a:cubicBezTo>
                                <a:pt x="388637" y="46342"/>
                                <a:pt x="361711" y="28869"/>
                                <a:pt x="331966" y="17825"/>
                              </a:cubicBezTo>
                              <a:cubicBezTo>
                                <a:pt x="263387" y="-6709"/>
                                <a:pt x="188306" y="-5893"/>
                                <a:pt x="120244" y="20124"/>
                              </a:cubicBezTo>
                              <a:cubicBezTo>
                                <a:pt x="91075" y="31957"/>
                                <a:pt x="65473" y="51178"/>
                                <a:pt x="46027" y="75895"/>
                              </a:cubicBezTo>
                              <a:cubicBezTo>
                                <a:pt x="28363" y="99193"/>
                                <a:pt x="19043" y="127745"/>
                                <a:pt x="19561" y="156965"/>
                              </a:cubicBezTo>
                              <a:cubicBezTo>
                                <a:pt x="18468" y="195309"/>
                                <a:pt x="33024" y="232451"/>
                                <a:pt x="59834" y="259883"/>
                              </a:cubicBezTo>
                              <a:cubicBezTo>
                                <a:pt x="86702" y="287866"/>
                                <a:pt x="129852" y="309139"/>
                                <a:pt x="189284" y="323703"/>
                              </a:cubicBezTo>
                              <a:lnTo>
                                <a:pt x="245091" y="338077"/>
                              </a:lnTo>
                              <a:cubicBezTo>
                                <a:pt x="284214" y="346702"/>
                                <a:pt x="312980" y="356476"/>
                                <a:pt x="331966" y="367975"/>
                              </a:cubicBezTo>
                              <a:cubicBezTo>
                                <a:pt x="349284" y="377261"/>
                                <a:pt x="359985" y="395470"/>
                                <a:pt x="359583" y="415122"/>
                              </a:cubicBezTo>
                              <a:cubicBezTo>
                                <a:pt x="359583" y="435820"/>
                                <a:pt x="348651" y="452494"/>
                                <a:pt x="326788" y="465718"/>
                              </a:cubicBezTo>
                              <a:cubicBezTo>
                                <a:pt x="304926" y="478942"/>
                                <a:pt x="275008" y="485842"/>
                                <a:pt x="236461" y="485842"/>
                              </a:cubicBezTo>
                              <a:cubicBezTo>
                                <a:pt x="214886" y="486009"/>
                                <a:pt x="193427" y="482306"/>
                                <a:pt x="173175" y="474918"/>
                              </a:cubicBezTo>
                              <a:cubicBezTo>
                                <a:pt x="153211" y="468334"/>
                                <a:pt x="135030" y="457105"/>
                                <a:pt x="120244" y="442145"/>
                              </a:cubicBezTo>
                              <a:cubicBezTo>
                                <a:pt x="104883" y="426230"/>
                                <a:pt x="93434" y="406929"/>
                                <a:pt x="86875" y="385799"/>
                              </a:cubicBezTo>
                              <a:lnTo>
                                <a:pt x="0" y="423746"/>
                              </a:lnTo>
                              <a:cubicBezTo>
                                <a:pt x="20941" y="488188"/>
                                <a:pt x="71398" y="538790"/>
                                <a:pt x="135778" y="560012"/>
                              </a:cubicBezTo>
                              <a:cubicBezTo>
                                <a:pt x="168170" y="571172"/>
                                <a:pt x="202229" y="576806"/>
                                <a:pt x="236461" y="576686"/>
                              </a:cubicBezTo>
                              <a:cubicBezTo>
                                <a:pt x="277712" y="577468"/>
                                <a:pt x="318734" y="570240"/>
                                <a:pt x="357281" y="555412"/>
                              </a:cubicBezTo>
                              <a:cubicBezTo>
                                <a:pt x="388349" y="543286"/>
                                <a:pt x="415562" y="523030"/>
                                <a:pt x="436102" y="496766"/>
                              </a:cubicBezTo>
                              <a:cubicBezTo>
                                <a:pt x="454800" y="472589"/>
                                <a:pt x="464753" y="442795"/>
                                <a:pt x="464293" y="412247"/>
                              </a:cubicBezTo>
                              <a:cubicBezTo>
                                <a:pt x="465386" y="373731"/>
                                <a:pt x="450140" y="336548"/>
                                <a:pt x="422293" y="3099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A443"/>
                        </a:solidFill>
                        <a:ln w="5747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 xmlns:a="http://schemas.openxmlformats.org/drawingml/2006/main" xmlns:a16="http://schemas.microsoft.com/office/drawing/2014/main">
          <w:pict w14:anchorId="41F9779E">
            <v:group id="Grupo 54" style="position:absolute;margin-left:312.5pt;margin-top:44.1pt;width:110.8pt;height:34.15pt;z-index:-251628544;mso-position-vertical-relative:page;mso-width-relative:margin;mso-height-relative:margin" coordsize="64914,20020" o:spid="_x0000_s1026" w14:anchorId="591708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">
              <v:shape id="Forma libre 1073887755" style="position:absolute;left:8451;width:7253;height:11623;visibility:visible;mso-wrap-style:square;v-text-anchor:middle" coordsize="725300,1162344" o:spid="_x0000_s1027" fillcolor="#ff9c1a" stroked="f" strokeweight=".15964mm" path="m1,828517v-241,87808,34302,172143,96081,234584c215751,1182118,377419,1182118,480404,1125772,606977,1057352,890616,852091,596046,,596046,402472,1,443294,1,82851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">
                <v:stroke joinstyle="miter"/>
                <v:path arrowok="t" o:connecttype="custom" o:connectlocs="1,828517;96082,1063101;480404,1125772;596046,0;1,828517" o:connectangles="0,0,0,0,0"/>
              </v:shape>
              <v:shape id="Forma libre 1646054699" style="position:absolute;left:4228;width:6939;height:11623;visibility:visible;mso-wrap-style:square;v-text-anchor:middle" coordsize="693851,1162344" o:spid="_x0000_s1028" fillcolor="#0da9ff" stroked="f" strokeweight=".15964mm" path="m693852,352451c674291,246658,642647,139140,595470,,595470,402472,1,443294,1,828517v-241,87808,34302,172143,96081,234584c215176,1182118,378570,1182118,480404,1125772,242791,873364,326790,581285,693852,35245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">
                <v:stroke joinstyle="miter"/>
                <v:path arrowok="t" o:connecttype="custom" o:connectlocs="693852,352451;595470,0;1,828517;96082,1063101;480404,1125772;693852,352451" o:connectangles="0,0,0,0,0,0"/>
              </v:shape>
              <v:shape id="Forma libre 1382546070" style="position:absolute;width:6938;height:14362;visibility:visible;mso-wrap-style:square;v-text-anchor:middle" coordsize="693850,1436250" o:spid="_x0000_s1029" fillcolor="#00a443" stroked="f" strokeweight=".15964mm" path="m693851,352451c674290,246658,643222,139140,596044,,596044,402472,,443294,,828517v,197787,160518,285181,160518,285181c135871,1219398,130796,1328721,145559,1436250r75944,-12649c184682,1293660,207120,1152220,209996,1137846v97232,39672,198490,27598,270982,-12074c243366,873364,327364,581285,693851,35245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">
                <v:stroke joinstyle="miter"/>
                <v:path arrowok="t" o:connecttype="custom" o:connectlocs="693851,352451;596044,0;0,828517;160518,1113698;145559,1436250;221503,1423601;209996,1137846;480978,1125772;693851,352451" o:connectangles="0,0,0,0,0,0,0,0,0"/>
              </v:shape>
              <v:shape id="Forma libre 1341787054" style="position:absolute;left:18243;top:3254;width:6013;height:7866;visibility:visible;mso-wrap-style:square;v-text-anchor:middle" coordsize="601261,786599" o:spid="_x0000_s1030" fillcolor="#00a443" stroked="f" strokeweight=".15964mm" path="m438403,654330v-31643,19549,-74793,29898,-128299,29898c256598,684228,209996,670429,174326,642831,138765,616665,112224,580097,98382,538188l,579586v13072,40799,34860,78269,63862,109817c93262,721043,129456,745617,169723,761273v44749,17301,92404,25890,140381,25298c369363,786571,421143,777372,464869,758398v43725,-18974,77094,-43697,100683,-76470c589549,648230,602057,607713,601222,566362v524,-33360,-8238,-66201,-25314,-94869c559413,443895,534098,419747,499964,399048,466595,378350,423445,361101,372240,347302l278461,322004c234736,309929,201366,295555,177778,279456,154189,263358,143258,238634,143258,205862v,-32773,14383,-56346,43150,-75320c215174,111568,253146,102369,300899,102369v47752,,85724,10349,118518,31048c452211,154115,475800,186313,488457,229435r99533,-36797c576742,153075,556456,116662,528731,86270,501580,57769,468344,35760,431499,21874,389408,6902,344998,-497,300324,26,245667,26,197914,8650,156490,27049,115066,45448,83423,70171,60985,102944,37891,135504,25798,174578,26465,214486v-1841,67098,32697,129964,90328,164439c151405,400313,189026,416400,228407,426646r93204,25298c354232,459804,386019,470780,416541,484717v24164,11499,41999,24723,52930,39672c480909,539195,486990,557432,486731,576136v,32773,-16109,58646,-48328,7819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">
                <v:stroke joinstyle="miter"/>
                <v:path arrowok="t" o:connecttype="custom" o:connectlocs="438403,654330;310104,684228;174326,642831;98382,538188;0,579586;63862,689403;169723,761273;310104,786571;464869,758398;565552,681928;601222,566362;575908,471493;499964,399048;372240,347302;278461,322004;177778,279456;143258,205862;186408,130542;300899,102369;419417,133417;488457,229435;587990,192638;528731,86270;431499,21874;300324,26;156490,27049;60985,102944;26465,214486;116793,378925;228407,426646;321611,451944;416541,484717;469471,524389;486731,576136;438403,654330" o:connectangles="0,0,0,0,0,0,0,0,0,0,0,0,0,0,0,0,0,0,0,0,0,0,0,0,0,0,0,0,0,0,0,0,0,0,0"/>
              </v:shape>
              <v:shape id="Forma libre 177615015" style="position:absolute;left:25113;top:3369;width:5638;height:7629;visibility:visible;mso-wrap-style:square;v-text-anchor:middle" coordsize="563825,762971" o:spid="_x0000_s1031" fillcolor="#00a443" stroked="f" strokeweight=".15964mm" path="m112190,492741r170298,c340597,492741,390650,482966,432074,463418v40095,-18163,73925,-47768,97232,-85094c552319,341526,563826,297829,563826,247808v,-77045,-25315,-137416,-75369,-181688c438403,21848,369363,,281337,l,,,762972r112190,l112190,492741xm272707,101768v54082,,96656,12074,127149,36222c430349,162139,445883,198936,445883,247808v,48871,-15534,83944,-46027,108667c369363,381199,326789,393273,272707,393273r-160517,l112190,101768r16051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">
                <v:stroke joinstyle="miter"/>
                <v:path arrowok="t" o:connecttype="custom" o:connectlocs="112190,492741;282488,492741;432074,463418;529306,378324;563826,247808;488457,66120;281337,0;0,0;0,762972;112190,762972;272707,101768;399856,137990;445883,247808;399856,356475;272707,393273;112190,393273;112190,101768" o:connectangles="0,0,0,0,0,0,0,0,0,0,0,0,0,0,0,0,0"/>
              </v:shape>
              <v:shape id="Forma libre 1212296664" style="position:absolute;left:33472;top:3369;width:5213;height:7629;visibility:visible;mso-wrap-style:square;v-text-anchor:middle" coordsize="521250,762971" o:spid="_x0000_s1032" fillcolor="#00a443" stroked="f" strokeweight=".15964mm" path="m521251,661779r-409061,l112190,426045r364185,l476375,326002r-364185,l112190,101768r409061,l521251,,112190,,47177,,,,,762972r47177,l112190,762972r409061,l521251,6617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">
                <v:stroke joinstyle="miter"/>
                <v:path arrowok="t" o:connecttype="custom" o:connectlocs="521251,661779;112190,661779;112190,426045;476375,426045;476375,326002;112190,326002;112190,101768;521251,101768;521251,0;112190,0;47177,0;0,0;0,762972;47177,762972;112190,762972;521251,762972;521251,661779" o:connectangles="0,0,0,0,0,0,0,0,0,0,0,0,0,0,0,0,0"/>
              </v:shape>
              <v:shape id="Forma libre 1550037006" style="position:absolute;left:39300;top:5352;width:4753;height:5646;visibility:visible;mso-wrap-style:square;v-text-anchor:middle" coordsize="475224,564628" o:spid="_x0000_s1033" fillcolor="#00a443" stroked="f" strokeweight=".15964mm" path="m107012,236327v,-44272,12657,-78770,38547,-103493c171449,108111,204819,94887,245092,94887v33593,-1145,65990,12522,88601,37372c356131,156982,367638,190330,367638,232302r,332327l475225,564629r,-349576c475225,171356,466595,133409,448759,101211,432247,69882,407088,43939,376268,26466,309880,-10015,229138,-8704,163970,29916,139501,45331,119784,67225,107012,93162r,-82220l,10942,,564629r107012,l107012,23632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">
                <v:stroke joinstyle="miter"/>
                <v:path arrowok="t" o:connecttype="custom" o:connectlocs="107012,236327;145559,132834;245092,94887;333693,132259;367638,232302;367638,564629;475225,564629;475225,215053;448759,101211;376268,26466;163970,29916;107012,93162;107012,10942;0,10942;0,564629;107012,564629" o:connectangles="0,0,0,0,0,0,0,0,0,0,0,0,0,0,0,0"/>
              </v:shape>
              <v:shape id="Forma libre 468452587" style="position:absolute;left:44749;top:5352;width:5219;height:5768;visibility:visible;mso-wrap-style:square;v-text-anchor:middle" coordsize="521901,576762" o:spid="_x0000_s1034" fillcolor="#00a443" stroked="f" strokeweight=".15964mm" path="m512081,438160l429233,386988v-10281,20796,-24325,39511,-41424,55196c372350,456041,354106,466430,334303,472657v-20350,6072,-41476,9171,-62711,9200c242135,482276,213109,474727,187593,460008,162031,444634,141607,422020,128909,395038,117098,369136,110268,341244,108773,312818r411938,c521649,307891,522034,302877,521861,297869r,-14374c521861,226574,510930,177128,489067,134581,446671,50625,359922,-1656,265838,40,229011,-282,192472,6554,158251,20164,126447,33612,97830,53592,74253,78810,49669,104884,30850,135834,19021,169653,5886,207739,-535,247813,35,288095v,56921,11506,107518,34520,150640c56682,480638,89925,515647,130635,539928v42742,24895,91490,37619,140957,36797c303172,576731,334573,572079,364796,562926v30279,-9401,58424,-24637,82847,-44847c473982,495748,495851,468632,512081,438160xm149621,141480v13158,-16863,30378,-30116,50054,-38522c220347,94713,242434,90608,264688,90884v41257,-1259,80845,16300,107587,47721c392412,161604,405069,193227,410822,233474r-298597,c113605,223366,115717,213373,118553,203576v6346,-22470,16886,-43542,31068,-620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">
                <v:stroke joinstyle="miter"/>
                <v:path arrowok="t" o:connecttype="custom" o:connectlocs="512081,438160;429233,386988;387809,442184;334303,472657;271592,481857;187593,460008;128909,395038;108773,312818;520711,312818;521861,297869;521861,283495;489067,134581;265838,40;158251,20164;74253,78810;19021,169653;35,288095;34555,438735;130635,539928;271592,576725;364796,562926;447643,518079;512081,438160;149621,141480;199675,102958;264688,90884;372275,138605;410822,233474;112225,233474;118553,203576;149621,141480" o:connectangles="0,0,0,0,0,0,0,0,0,0,0,0,0,0,0,0,0,0,0,0,0,0,0,0,0,0,0,0,0,0,0"/>
              </v:shape>
              <v:shape id="Forma libre 953399215" style="position:absolute;left:50686;top:5352;width:2888;height:5646;visibility:visible;mso-wrap-style:square;v-text-anchor:middle" coordsize="288816,564621" o:spid="_x0000_s1035" fillcolor="#00a443" stroked="f" strokeweight=".15964mm" path="m288817,113278r,-113268l257174,10c225990,-346,195383,8451,169148,25309v-27622,19008,-49191,45554,-62136,76469l107012,10935,,10935,,564621r107012,l107012,269092v,-47147,11506,-84519,35670,-113267c165051,128393,198760,112714,234160,113278r546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">
                <v:stroke joinstyle="miter"/>
                <v:path arrowok="t" o:connecttype="custom" o:connectlocs="288817,113278;288817,10;257174,10;169148,25309;107012,101778;107012,10935;0,10935;0,564621;107012,564621;107012,269092;142682,155825;234160,113278" o:connectangles="0,0,0,0,0,0,0,0,0,0,0,0"/>
              </v:shape>
              <v:shape id="Forma libre 2135204290" style="position:absolute;left:53626;top:5352;width:5334;height:7584;visibility:visible;mso-wrap-style:square;v-text-anchor:middle" coordsize="533368,758435" o:spid="_x0000_s1036" fillcolor="#00a443" stroked="f" strokeweight=".15964mm" path="m120855,491076v37684,23136,81179,35101,125422,34497c312958,528390,376302,496106,413123,440479v4546,-6169,8630,-12707,12082,-19549l425205,499125v,36222,-7479,66695,-23013,90844c387809,614019,366579,633234,341207,645165v-26235,12356,-54944,18646,-83998,18399c223494,663943,190297,655204,161128,638265,132247,620413,107968,595983,90362,566970l15569,626766v31356,57398,84401,99853,147285,117867c241099,767654,325040,761732,399315,727959v40734,-19646,74736,-50844,97807,-89694c521286,598593,533368,550296,533368,493950r,-482966l425205,10984r,93143c421753,97285,417669,90748,413123,84579,396036,59125,373138,38053,346385,23058,315490,7137,281027,-774,246277,60,212908,-21,179827,6631,149046,19608,119302,32453,92491,51237,70226,74804,47845,99079,30297,127367,18446,158174,6019,191648,-253,227106,35,262816v-748,46911,10529,93236,32794,134541c53541,435695,83861,467991,120855,491076xm130060,175997v13003,-24378,32507,-44680,56382,-58646c237417,88995,299438,88995,350412,117351v23589,14283,43036,34504,56383,58646c421006,202704,428082,232585,427507,262816v517,29858,-6617,59348,-20712,85669c393448,372628,374001,392849,350412,407131v-50974,28357,-112995,28357,-163970,c162567,393166,143063,372864,130060,348485,115964,322164,108830,292674,109348,262816v-575,-30231,6502,-60112,20712,-8681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">
                <v:stroke joinstyle="miter"/>
                <v:path arrowok="t" o:connecttype="custom" o:connectlocs="120855,491076;246277,525573;413123,440479;425205,420930;425205,499125;402192,589969;341207,645165;257209,663564;161128,638265;90362,566970;15569,626766;162854,744633;399315,727959;497122,638265;533368,493950;533368,10984;425205,10984;425205,104127;413123,84579;346385,23058;246277,60;149046,19608;70226,74804;18446,158174;35,262816;32829,397357;120855,491076;130060,175997;186442,117351;350412,117351;406795,175997;427507,262816;406795,348485;350412,407131;186442,407131;130060,348485;109348,262816;130060,175997" o:connectangles="0,0,0,0,0,0,0,0,0,0,0,0,0,0,0,0,0,0,0,0,0,0,0,0,0,0,0,0,0,0,0,0,0,0,0,0,0,0"/>
              </v:shape>
              <v:shape id="Forma libre 1104061916" style="position:absolute;left:59391;top:5462;width:5523;height:7342;visibility:visible;mso-wrap-style:square;v-text-anchor:middle" coordsize="552319,734223" o:spid="_x0000_s1037" fillcolor="#00a443" stroked="f" strokeweight=".15964mm" path="m84574,734224r117943,l552319,,434951,,308378,261607v-8055,16674,-18410,39672,-31643,68420l245091,260457,121970,,,,220928,449044,84574,73422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">
                <v:stroke joinstyle="miter"/>
                <v:path arrowok="t" o:connecttype="custom" o:connectlocs="84574,734224;202517,734224;552319,0;434951,0;308378,261607;276735,330027;245091,260457;121970,0;0,0;220928,449044" o:connectangles="0,0,0,0,0,0,0,0,0,0"/>
              </v:shape>
              <v:shape id="Forma libre 571134157" style="position:absolute;left:18537;top:12269;width:6363;height:7630;visibility:visible;mso-wrap-style:square;v-text-anchor:middle" coordsize="636317,762971" o:spid="_x0000_s1038" fillcolor="#00a443" stroked="f" strokeweight=".15964mm" path="m524128,475492r,97743l466595,493891,101259,,,,,762972r112190,l112190,189737v23588,33347,43150,59796,57533,79344l535059,762972r101259,l636318,,524128,r,47549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">
                <v:stroke joinstyle="miter"/>
                <v:path arrowok="t" o:connecttype="custom" o:connectlocs="524128,475492;524128,573235;466595,493891;101259,0;0,0;0,762972;112190,762972;112190,189737;169723,269081;535059,762972;636318,762972;636318,0;524128,0" o:connectangles="0,0,0,0,0,0,0,0,0,0,0,0,0"/>
              </v:shape>
              <v:shape id="Forma libre 1401413891" style="position:absolute;left:25768;top:14252;width:5219;height:5768;visibility:visible;mso-wrap-style:square;v-text-anchor:middle" coordsize="521901,576752" o:spid="_x0000_s1039" fillcolor="#00a443" stroked="f" strokeweight=".15964mm" path="m397590,35678c357898,11656,312233,-700,265838,31,229011,-291,192472,6545,158251,20154,126447,33602,97830,53582,74253,78800,49669,104874,30850,135825,19021,169644,5886,207729,-535,247804,35,288086v,56921,11506,107517,34520,150639c56682,480628,89925,515638,130635,539918v42742,24896,91490,37620,140957,36797c303172,576721,334574,572070,364796,562916v30279,-9400,58425,-24637,82848,-44846c473982,495738,495851,468623,512081,438150l429233,386979v-10281,20796,-24325,39511,-41424,55196c372350,456031,354112,466421,334303,472648v-20349,6071,-41475,9170,-62711,9199c242135,482267,213109,474718,187593,459999,162031,444624,141607,422011,128909,395028,117104,369126,110269,341235,108773,312809r411938,c521649,307881,522034,302868,521861,297860r,-14374c521861,226565,510930,177118,489067,134571,468223,93853,436574,59642,397590,35678xm149621,141471v13158,-16864,30378,-30117,50054,-38523c220347,94704,242434,90598,264688,90874v41257,-1259,80845,16300,107587,47722c392412,161594,405069,193217,410822,233464r-298597,c113606,223356,115717,213364,118553,203566v6346,-22469,16886,-43541,31068,-6209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">
                <v:stroke joinstyle="miter"/>
                <v:path arrowok="t" o:connecttype="custom" o:connectlocs="397590,35678;265838,31;158251,20154;74253,78800;19021,169644;35,288086;34555,438725;130635,539918;271592,576715;364796,562916;447644,518070;512081,438150;429233,386979;387809,442175;334303,472648;271592,481847;187593,459999;128909,395028;108773,312809;520711,312809;521861,297860;521861,283486;489067,134571;397590,35678;149621,141471;199675,102948;264688,90874;372275,138596;410822,233464;112225,233464;118553,203566;149621,141471" o:connectangles="0,0,0,0,0,0,0,0,0,0,0,0,0,0,0,0,0,0,0,0,0,0,0,0,0,0,0,0,0,0,0,0"/>
              </v:shape>
              <v:shape id="Forma libre 691397436" style="position:absolute;left:31021;top:12545;width:3378;height:7354;visibility:visible;mso-wrap-style:square;v-text-anchor:middle" coordsize="337719,735373" o:spid="_x0000_s1040" fillcolor="#00a443" stroked="f" strokeweight=".15964mm" path="m209996,l102409,64971r,116716l,181687r,89694l102409,271381r,292655c101891,594980,108381,625643,121395,653730v12277,25344,31931,46382,56382,60370c201942,727899,232434,735374,269255,735374r68465,l337720,641655r-56383,c256598,641655,238187,634181,227256,619807,216325,605433,209996,584159,209996,556561r,-285180l337720,271381r,-89694l209996,181687,20999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">
                <v:stroke joinstyle="miter"/>
                <v:path arrowok="t" o:connecttype="custom" o:connectlocs="209996,0;102409,64971;102409,181687;0,181687;0,271381;102409,271381;102409,564036;121395,653730;177777,714100;269255,735374;337720,735374;337720,641655;281337,641655;227256,619807;209996,556561;209996,271381;337720,271381;337720,181687;209996,181687" o:connectangles="0,0,0,0,0,0,0,0,0,0,0,0,0,0,0,0,0,0,0"/>
              </v:shape>
              <v:shape id="Forma libre 190882133" style="position:absolute;left:34721;top:14362;width:8026;height:5537;visibility:visible;mso-wrap-style:square;v-text-anchor:middle" coordsize="802588,553686" o:spid="_x0000_s1041" fillcolor="#00a443" stroked="f" strokeweight=".15964mm" path="m602948,297829v-5178,15524,-9780,31623,-13808,47147c585113,360500,579935,377749,574757,396722l543114,298404,448184,,355555,,261776,297829v-5178,16674,-9781,32773,-14383,48297c242790,361650,237037,378899,231284,397872v-5754,-18973,-10932,-36222,-14959,-51746c212297,330602,207120,314503,201942,297829l113916,,,,176052,553686r101258,l371089,256432v8055,-24148,17836,-56346,29342,-97168c414239,200086,424595,232284,432074,256432r93780,297254l628263,553686,802589,,691550,,602948,2978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">
                <v:stroke joinstyle="miter"/>
                <v:path arrowok="t" o:connecttype="custom" o:connectlocs="602948,297829;589140,344976;574757,396722;543114,298404;448184,0;355555,0;261776,297829;247393,346126;231284,397872;216325,346126;201942,297829;113916,0;0,0;176052,553686;277310,553686;371089,256432;400431,159264;432074,256432;525854,553686;628263,553686;802589,0;691550,0" o:connectangles="0,0,0,0,0,0,0,0,0,0,0,0,0,0,0,0,0,0,0,0,0,0"/>
              </v:shape>
              <v:shape id="Forma libre 1876378440" style="position:absolute;left:42752;top:14252;width:5616;height:5768;visibility:visible;mso-wrap-style:square;v-text-anchor:middle" coordsize="561603,576767" o:spid="_x0000_s1042" fillcolor="#00a443" stroked="f" strokeweight=".15964mm" path="m425224,36279c380975,11550,330927,-955,280240,57,242228,-357,204509,6675,169201,20755,135487,34301,104931,54661,79449,80551,53674,106562,33682,137714,20766,171970,6578,209026,-447,248440,53,288112v-978,52298,11501,103970,36246,150064c59819,480735,94667,515963,136982,539944v44048,24781,93866,37476,144409,36798c319432,576914,357145,569687,392430,555468v33427,-13776,63753,-34106,89177,-59796c507612,469960,527817,438987,540866,404829v14193,-37258,21218,-76855,20712,-116717c561578,230616,549496,180019,524757,136897,501628,94730,467149,59876,425224,36279xm439607,368606v-8118,22251,-20424,42743,-36245,60371c388115,445300,369451,458058,348705,466349v-21719,8895,-44991,13391,-68465,13225c249713,480080,219640,472122,193365,456575,167228,440953,146073,418220,132380,391030,116702,359033,109004,323725,109942,288112v-328,-27541,3947,-54938,12657,-81070c130429,184952,142552,164633,158270,147247v14826,-16542,33358,-29352,54081,-37373c233943,101278,257003,96984,280240,97225v31103,-742,61791,7227,88602,22998c395082,135460,416289,158050,429827,185194v14958,28748,22438,62671,22438,102918c452696,315468,448416,342699,439607,36860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">
                <v:stroke joinstyle="miter"/>
                <v:path arrowok="t" o:connecttype="custom" o:connectlocs="425224,36279;280240,57;169201,20755;79449,80551;20766,171970;53,288112;36299,438176;136982,539944;281391,576742;392430,555468;481607,495672;540866,404829;561578,288112;524757,136897;425224,36279;439607,368606;403362,428977;348705,466349;280240,479574;193365,456575;132380,391030;109942,288112;122599,207042;158270,147247;212351,109874;280240,97225;368842,120223;429827,185194;452265,288112;439607,368606" o:connectangles="0,0,0,0,0,0,0,0,0,0,0,0,0,0,0,0,0,0,0,0,0,0,0,0,0,0,0,0,0,0"/>
              </v:shape>
              <v:shape id="Forma libre 1758905110" style="position:absolute;left:49075;top:14253;width:2889;height:5646;visibility:visible;mso-wrap-style:square;v-text-anchor:middle" coordsize="288816,564621" o:spid="_x0000_s1043" fillcolor="#00a443" stroked="f" strokeweight=".15964mm" path="m169148,25309v-25315,16673,-46602,41972,-62712,76469l106436,10935,,10935,,564621r106436,l106436,269092v,-47147,12082,-84519,36246,-113267c165051,128393,198760,112720,234160,113277r54657,l288817,10r-31643,c225985,-346,195383,8451,169148,2530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">
                <v:stroke joinstyle="miter"/>
                <v:path arrowok="t" o:connecttype="custom" o:connectlocs="169148,25309;106436,101778;106436,10935;0,10935;0,564621;106436,564621;106436,269092;142682,155825;234160,113277;288817,113277;288817,10;257174,10;169148,25309" o:connectangles="0,0,0,0,0,0,0,0,0,0,0,0,0"/>
              </v:shape>
              <v:shape id="Forma libre 949183197" style="position:absolute;left:52464;top:12269;width:4741;height:7630;visibility:visible;mso-wrap-style:square;v-text-anchor:middle" coordsize="474073,762971" o:spid="_x0000_s1044" fillcolor="#00a443" stroked="f" strokeweight=".15964mm" path="m465444,209285r-132326,l107587,458818,107587,,,,,762972r107587,l107587,485841,342323,762972r131751,l221503,470317,465444,20928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">
                <v:stroke joinstyle="miter"/>
                <v:path arrowok="t" o:connecttype="custom" o:connectlocs="465444,209285;333118,209285;107587,458818;107587,0;0,0;0,762972;107587,762972;107587,485841;342323,762972;474074,762972;221503,470317;465444,209285" o:connectangles="0,0,0,0,0,0,0,0,0,0,0,0"/>
              </v:shape>
              <v:shape id="Forma libre 972047422" style="position:absolute;left:56963;top:14253;width:4644;height:5767;visibility:visible;mso-wrap-style:square;v-text-anchor:middle" coordsize="464347,576742" o:spid="_x0000_s1045" fillcolor="#00a443" stroked="f" strokeweight=".15964mm" path="m422293,309904c394103,283456,350953,263332,292844,248383l238763,235734v-19677,-5295,-39065,-11625,-58109,-18973c165926,211431,152233,203439,140381,193187v-10183,-9688,-15649,-23332,-14959,-37372c125422,136841,134627,121892,154189,109818,173750,97744,198490,91419,229557,91419v29918,-408,59432,6923,85725,21274c340596,127067,357856,151215,368213,185138r89176,-32198c449392,121392,433340,92460,410787,68996,388637,46342,361711,28869,331966,17825,263387,-6709,188306,-5893,120244,20124,91075,31957,65473,51178,46027,75895,28363,99193,19043,127745,19561,156965v-1093,38344,13463,75486,40273,102918c86702,287866,129852,309139,189284,323703r55807,14374c284214,346702,312980,356476,331966,367975v17318,9286,28019,27495,27617,47147c359583,435820,348651,452494,326788,465718v-21862,13224,-51780,20124,-90327,20124c214886,486009,193427,482306,173175,474918v-19964,-6584,-38145,-17813,-52931,-32773c104883,426230,93434,406929,86875,385799l,423746v20941,64442,71398,115044,135778,136266c168170,571172,202229,576806,236461,576686v41251,782,82273,-6446,120820,-21274c388349,543286,415562,523030,436102,496766v18698,-24177,28651,-53971,28191,-84519c465386,373731,450140,336548,422293,30990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">
                <v:stroke joinstyle="miter"/>
                <v:path arrowok="t" o:connecttype="custom" o:connectlocs="422293,309904;292844,248383;238763,235734;180654,216761;140381,193187;125422,155815;154189,109818;229557,91419;315282,112693;368213,185138;457389,152940;410787,68996;331966,17825;120244,20124;46027,75895;19561,156965;59834,259883;189284,323703;245091,338077;331966,367975;359583,415122;326788,465718;236461,485842;173175,474918;120244,442145;86875,385799;0,423746;135778,560012;236461,576686;357281,555412;436102,496766;464293,412247;422293,309904" o:connectangles="0,0,0,0,0,0,0,0,0,0,0,0,0,0,0,0,0,0,0,0,0,0,0,0,0,0,0,0,0,0,0,0,0"/>
              </v:shape>
              <w10:wrap anchory="page"/>
            </v:group>
          </w:pict>
        </mc:Fallback>
      </mc:AlternateContent>
    </w:r>
    <w:r w:rsidR="003F0750">
      <w:rPr>
        <w:b/>
        <w:bCs/>
        <w:sz w:val="24"/>
        <w:szCs w:val="24"/>
      </w:rPr>
      <w:t>INTERIM</w:t>
    </w:r>
    <w:r w:rsidR="00EF078E" w:rsidRPr="00EF078E">
      <w:rPr>
        <w:b/>
        <w:bCs/>
        <w:sz w:val="24"/>
        <w:szCs w:val="24"/>
      </w:rPr>
      <w:t xml:space="preserve"> OPERATIONAL NOTIFICATION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3400"/>
    <w:multiLevelType w:val="multilevel"/>
    <w:tmpl w:val="2C38B87A"/>
    <w:styleLink w:val="CurrentList1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008C38" w:themeColor="accent1"/>
      </w:rPr>
    </w:lvl>
    <w:lvl w:ilvl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1" w15:restartNumberingAfterBreak="0">
    <w:nsid w:val="09C85DA4"/>
    <w:multiLevelType w:val="multilevel"/>
    <w:tmpl w:val="392EE520"/>
    <w:styleLink w:val="Listaactual1"/>
    <w:lvl w:ilvl="0">
      <w:start w:val="1"/>
      <w:numFmt w:val="bullet"/>
      <w:lvlText w:val="ı"/>
      <w:lvlJc w:val="left"/>
      <w:pPr>
        <w:ind w:left="360" w:hanging="36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ı"/>
      <w:lvlJc w:val="left"/>
      <w:pPr>
        <w:ind w:left="680" w:hanging="340"/>
      </w:pPr>
      <w:rPr>
        <w:rFonts w:ascii="Lato" w:hAnsi="Lato" w:hint="default"/>
        <w:color w:val="00A343" w:themeColor="accent2"/>
      </w:rPr>
    </w:lvl>
    <w:lvl w:ilvl="2">
      <w:start w:val="1"/>
      <w:numFmt w:val="bullet"/>
      <w:lvlText w:val="ı"/>
      <w:lvlJc w:val="left"/>
      <w:pPr>
        <w:ind w:left="1020" w:hanging="340"/>
      </w:pPr>
      <w:rPr>
        <w:rFonts w:ascii="Lato" w:hAnsi="Lato" w:hint="default"/>
        <w:color w:val="00A343" w:themeColor="accent2"/>
      </w:rPr>
    </w:lvl>
    <w:lvl w:ilvl="3">
      <w:start w:val="1"/>
      <w:numFmt w:val="bullet"/>
      <w:lvlText w:val="ı"/>
      <w:lvlJc w:val="left"/>
      <w:pPr>
        <w:ind w:left="1360" w:hanging="340"/>
      </w:pPr>
      <w:rPr>
        <w:rFonts w:ascii="Lato" w:hAnsi="Lato" w:hint="default"/>
        <w:color w:val="00A343" w:themeColor="accent2"/>
      </w:rPr>
    </w:lvl>
    <w:lvl w:ilvl="4">
      <w:start w:val="1"/>
      <w:numFmt w:val="bullet"/>
      <w:lvlText w:val="ı"/>
      <w:lvlJc w:val="left"/>
      <w:pPr>
        <w:ind w:left="1700" w:hanging="340"/>
      </w:pPr>
      <w:rPr>
        <w:rFonts w:ascii="Lato" w:hAnsi="Lato" w:hint="default"/>
        <w:color w:val="00A343" w:themeColor="accent2"/>
      </w:rPr>
    </w:lvl>
    <w:lvl w:ilvl="5">
      <w:start w:val="1"/>
      <w:numFmt w:val="bullet"/>
      <w:lvlText w:val="ı"/>
      <w:lvlJc w:val="left"/>
      <w:pPr>
        <w:ind w:left="2040" w:hanging="340"/>
      </w:pPr>
      <w:rPr>
        <w:rFonts w:ascii="Lato" w:hAnsi="Lato" w:hint="default"/>
        <w:color w:val="00A343" w:themeColor="accent2"/>
      </w:rPr>
    </w:lvl>
    <w:lvl w:ilvl="6">
      <w:start w:val="1"/>
      <w:numFmt w:val="bullet"/>
      <w:lvlText w:val="ı"/>
      <w:lvlJc w:val="left"/>
      <w:pPr>
        <w:ind w:left="2380" w:hanging="340"/>
      </w:pPr>
      <w:rPr>
        <w:rFonts w:ascii="Lato" w:hAnsi="Lato" w:hint="default"/>
        <w:color w:val="00A343" w:themeColor="accent2"/>
      </w:rPr>
    </w:lvl>
    <w:lvl w:ilvl="7">
      <w:start w:val="1"/>
      <w:numFmt w:val="bullet"/>
      <w:lvlText w:val="ı"/>
      <w:lvlJc w:val="left"/>
      <w:pPr>
        <w:ind w:left="2720" w:hanging="340"/>
      </w:pPr>
      <w:rPr>
        <w:rFonts w:ascii="Lato" w:hAnsi="Lato" w:hint="default"/>
        <w:color w:val="00A343" w:themeColor="accent2"/>
      </w:rPr>
    </w:lvl>
    <w:lvl w:ilvl="8">
      <w:start w:val="1"/>
      <w:numFmt w:val="bullet"/>
      <w:lvlText w:val="ı"/>
      <w:lvlJc w:val="left"/>
      <w:pPr>
        <w:ind w:left="3060" w:hanging="340"/>
      </w:pPr>
      <w:rPr>
        <w:rFonts w:ascii="Lato" w:hAnsi="Lato" w:hint="default"/>
        <w:color w:val="00A343" w:themeColor="accent2"/>
      </w:rPr>
    </w:lvl>
  </w:abstractNum>
  <w:abstractNum w:abstractNumId="2" w15:restartNumberingAfterBreak="0">
    <w:nsid w:val="0B0871A4"/>
    <w:multiLevelType w:val="multilevel"/>
    <w:tmpl w:val="AD80A75E"/>
    <w:name w:val="Iberdrola22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8C38" w:themeColor="accent1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3" w15:restartNumberingAfterBreak="0">
    <w:nsid w:val="0DEB3280"/>
    <w:multiLevelType w:val="multilevel"/>
    <w:tmpl w:val="568815AE"/>
    <w:styleLink w:val="Listaactual2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  <w:color w:val="00A343" w:themeColor="accent2"/>
      </w:rPr>
    </w:lvl>
    <w:lvl w:ilvl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4" w15:restartNumberingAfterBreak="0">
    <w:nsid w:val="0F3B0D4D"/>
    <w:multiLevelType w:val="multilevel"/>
    <w:tmpl w:val="260A9542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2">
      <w:start w:val="1"/>
      <w:numFmt w:val="bullet"/>
      <w:pStyle w:val="Level2Bullets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5" w15:restartNumberingAfterBreak="0">
    <w:nsid w:val="180956ED"/>
    <w:multiLevelType w:val="hybridMultilevel"/>
    <w:tmpl w:val="50A897C4"/>
    <w:lvl w:ilvl="0" w:tplc="07106D20">
      <w:start w:val="1"/>
      <w:numFmt w:val="lowerLetter"/>
      <w:pStyle w:val="Letterlist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402A" w:themeColor="text2"/>
        <w:sz w:val="18"/>
      </w:rPr>
    </w:lvl>
    <w:lvl w:ilvl="1" w:tplc="BDB8CC6A">
      <w:start w:val="1"/>
      <w:numFmt w:val="decimalZero"/>
      <w:lvlText w:val="%2."/>
      <w:lvlJc w:val="left"/>
      <w:pPr>
        <w:ind w:left="1520" w:hanging="44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71172"/>
    <w:multiLevelType w:val="multilevel"/>
    <w:tmpl w:val="9B2217A2"/>
    <w:name w:val="Iberdrola List"/>
    <w:lvl w:ilvl="0">
      <w:start w:val="1"/>
      <w:numFmt w:val="decimal"/>
      <w:pStyle w:val="Heading1"/>
      <w:lvlText w:val="%1."/>
      <w:lvlJc w:val="left"/>
      <w:pPr>
        <w:ind w:left="8582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A0F784F"/>
    <w:multiLevelType w:val="hybridMultilevel"/>
    <w:tmpl w:val="B4747EFC"/>
    <w:lvl w:ilvl="0" w:tplc="68A0339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1" w:tplc="FFFFFFFF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8" w15:restartNumberingAfterBreak="0">
    <w:nsid w:val="1F913CC5"/>
    <w:multiLevelType w:val="multilevel"/>
    <w:tmpl w:val="506CAA9E"/>
    <w:name w:val="Iberdrola2"/>
    <w:lvl w:ilvl="0">
      <w:start w:val="1"/>
      <w:numFmt w:val="bullet"/>
      <w:lvlText w:val="ı"/>
      <w:lvlJc w:val="left"/>
      <w:pPr>
        <w:ind w:left="360" w:hanging="36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DCEBE1" w:themeColor="background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808080" w:themeColor="background1" w:themeShade="80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DCEBE1" w:themeColor="background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808080" w:themeColor="background1" w:themeShade="80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DCEBE1" w:themeColor="background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9" w15:restartNumberingAfterBreak="0">
    <w:nsid w:val="20C32304"/>
    <w:multiLevelType w:val="hybridMultilevel"/>
    <w:tmpl w:val="D8F4CA84"/>
    <w:lvl w:ilvl="0" w:tplc="AB86C08C">
      <w:start w:val="1"/>
      <w:numFmt w:val="bullet"/>
      <w:pStyle w:val="Level1Bullets"/>
      <w:lvlText w:val=""/>
      <w:lvlJc w:val="left"/>
      <w:pPr>
        <w:ind w:left="360" w:hanging="360"/>
      </w:pPr>
      <w:rPr>
        <w:rFonts w:ascii="Wingdings" w:hAnsi="Wingdings" w:hint="default"/>
        <w:color w:val="00402A" w:themeColor="text2"/>
      </w:rPr>
    </w:lvl>
    <w:lvl w:ilvl="1" w:tplc="0C0A0003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10" w15:restartNumberingAfterBreak="0">
    <w:nsid w:val="24E21CBC"/>
    <w:multiLevelType w:val="multilevel"/>
    <w:tmpl w:val="72BE8030"/>
    <w:name w:val="Iberdrola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A343" w:themeColor="accent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BFBFBF" w:themeColor="background1" w:themeShade="BF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BFBFBF" w:themeColor="background1" w:themeShade="BF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11" w15:restartNumberingAfterBreak="0">
    <w:nsid w:val="24EC2EF2"/>
    <w:multiLevelType w:val="multilevel"/>
    <w:tmpl w:val="392EE520"/>
    <w:name w:val="Iberdrola222"/>
    <w:lvl w:ilvl="0">
      <w:start w:val="1"/>
      <w:numFmt w:val="bullet"/>
      <w:lvlText w:val="ı"/>
      <w:lvlJc w:val="left"/>
      <w:pPr>
        <w:ind w:left="360" w:hanging="36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ı"/>
      <w:lvlJc w:val="left"/>
      <w:pPr>
        <w:ind w:left="680" w:hanging="340"/>
      </w:pPr>
      <w:rPr>
        <w:rFonts w:ascii="Lato" w:hAnsi="Lato" w:hint="default"/>
        <w:color w:val="00A343" w:themeColor="accent2"/>
      </w:rPr>
    </w:lvl>
    <w:lvl w:ilvl="2">
      <w:start w:val="1"/>
      <w:numFmt w:val="bullet"/>
      <w:lvlText w:val="ı"/>
      <w:lvlJc w:val="left"/>
      <w:pPr>
        <w:ind w:left="1020" w:hanging="340"/>
      </w:pPr>
      <w:rPr>
        <w:rFonts w:ascii="Lato" w:hAnsi="Lato" w:hint="default"/>
        <w:color w:val="00A343" w:themeColor="accent2"/>
      </w:rPr>
    </w:lvl>
    <w:lvl w:ilvl="3">
      <w:start w:val="1"/>
      <w:numFmt w:val="bullet"/>
      <w:lvlText w:val="ı"/>
      <w:lvlJc w:val="left"/>
      <w:pPr>
        <w:ind w:left="1360" w:hanging="340"/>
      </w:pPr>
      <w:rPr>
        <w:rFonts w:ascii="Lato" w:hAnsi="Lato" w:hint="default"/>
        <w:color w:val="00A343" w:themeColor="accent2"/>
      </w:rPr>
    </w:lvl>
    <w:lvl w:ilvl="4">
      <w:start w:val="1"/>
      <w:numFmt w:val="bullet"/>
      <w:lvlText w:val="ı"/>
      <w:lvlJc w:val="left"/>
      <w:pPr>
        <w:ind w:left="1700" w:hanging="340"/>
      </w:pPr>
      <w:rPr>
        <w:rFonts w:ascii="Lato" w:hAnsi="Lato" w:hint="default"/>
        <w:color w:val="00A343" w:themeColor="accent2"/>
      </w:rPr>
    </w:lvl>
    <w:lvl w:ilvl="5">
      <w:start w:val="1"/>
      <w:numFmt w:val="bullet"/>
      <w:lvlText w:val="ı"/>
      <w:lvlJc w:val="left"/>
      <w:pPr>
        <w:ind w:left="2040" w:hanging="340"/>
      </w:pPr>
      <w:rPr>
        <w:rFonts w:ascii="Lato" w:hAnsi="Lato" w:hint="default"/>
        <w:color w:val="00A343" w:themeColor="accent2"/>
      </w:rPr>
    </w:lvl>
    <w:lvl w:ilvl="6">
      <w:start w:val="1"/>
      <w:numFmt w:val="bullet"/>
      <w:lvlText w:val="ı"/>
      <w:lvlJc w:val="left"/>
      <w:pPr>
        <w:ind w:left="2380" w:hanging="340"/>
      </w:pPr>
      <w:rPr>
        <w:rFonts w:ascii="Lato" w:hAnsi="Lato" w:hint="default"/>
        <w:color w:val="00A343" w:themeColor="accent2"/>
      </w:rPr>
    </w:lvl>
    <w:lvl w:ilvl="7">
      <w:start w:val="1"/>
      <w:numFmt w:val="bullet"/>
      <w:lvlText w:val="ı"/>
      <w:lvlJc w:val="left"/>
      <w:pPr>
        <w:ind w:left="2720" w:hanging="340"/>
      </w:pPr>
      <w:rPr>
        <w:rFonts w:ascii="Lato" w:hAnsi="Lato" w:hint="default"/>
        <w:color w:val="00A343" w:themeColor="accent2"/>
      </w:rPr>
    </w:lvl>
    <w:lvl w:ilvl="8">
      <w:start w:val="1"/>
      <w:numFmt w:val="bullet"/>
      <w:lvlText w:val="ı"/>
      <w:lvlJc w:val="left"/>
      <w:pPr>
        <w:ind w:left="3060" w:hanging="340"/>
      </w:pPr>
      <w:rPr>
        <w:rFonts w:ascii="Lato" w:hAnsi="Lato" w:hint="default"/>
        <w:color w:val="00A343" w:themeColor="accent2"/>
      </w:rPr>
    </w:lvl>
  </w:abstractNum>
  <w:abstractNum w:abstractNumId="12" w15:restartNumberingAfterBreak="0">
    <w:nsid w:val="26DC7868"/>
    <w:multiLevelType w:val="hybridMultilevel"/>
    <w:tmpl w:val="F2A4440C"/>
    <w:lvl w:ilvl="0" w:tplc="0FE6551C">
      <w:start w:val="1"/>
      <w:numFmt w:val="decimalZero"/>
      <w:pStyle w:val="LargeNumberedlist"/>
      <w:lvlText w:val="%1"/>
      <w:lvlJc w:val="left"/>
      <w:pPr>
        <w:ind w:left="6739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6739" w:hanging="360"/>
      </w:pPr>
    </w:lvl>
    <w:lvl w:ilvl="2" w:tplc="0809001B" w:tentative="1">
      <w:start w:val="1"/>
      <w:numFmt w:val="lowerRoman"/>
      <w:lvlText w:val="%3."/>
      <w:lvlJc w:val="right"/>
      <w:pPr>
        <w:ind w:left="7459" w:hanging="180"/>
      </w:pPr>
    </w:lvl>
    <w:lvl w:ilvl="3" w:tplc="0809000F" w:tentative="1">
      <w:start w:val="1"/>
      <w:numFmt w:val="decimal"/>
      <w:lvlText w:val="%4."/>
      <w:lvlJc w:val="left"/>
      <w:pPr>
        <w:ind w:left="8179" w:hanging="360"/>
      </w:pPr>
    </w:lvl>
    <w:lvl w:ilvl="4" w:tplc="08090019" w:tentative="1">
      <w:start w:val="1"/>
      <w:numFmt w:val="lowerLetter"/>
      <w:lvlText w:val="%5."/>
      <w:lvlJc w:val="left"/>
      <w:pPr>
        <w:ind w:left="8899" w:hanging="360"/>
      </w:pPr>
    </w:lvl>
    <w:lvl w:ilvl="5" w:tplc="0809001B" w:tentative="1">
      <w:start w:val="1"/>
      <w:numFmt w:val="lowerRoman"/>
      <w:lvlText w:val="%6."/>
      <w:lvlJc w:val="right"/>
      <w:pPr>
        <w:ind w:left="9619" w:hanging="180"/>
      </w:pPr>
    </w:lvl>
    <w:lvl w:ilvl="6" w:tplc="0809000F" w:tentative="1">
      <w:start w:val="1"/>
      <w:numFmt w:val="decimal"/>
      <w:lvlText w:val="%7."/>
      <w:lvlJc w:val="left"/>
      <w:pPr>
        <w:ind w:left="10339" w:hanging="360"/>
      </w:pPr>
    </w:lvl>
    <w:lvl w:ilvl="7" w:tplc="08090019" w:tentative="1">
      <w:start w:val="1"/>
      <w:numFmt w:val="lowerLetter"/>
      <w:lvlText w:val="%8."/>
      <w:lvlJc w:val="left"/>
      <w:pPr>
        <w:ind w:left="11059" w:hanging="360"/>
      </w:pPr>
    </w:lvl>
    <w:lvl w:ilvl="8" w:tplc="0809001B" w:tentative="1">
      <w:start w:val="1"/>
      <w:numFmt w:val="lowerRoman"/>
      <w:lvlText w:val="%9."/>
      <w:lvlJc w:val="right"/>
      <w:pPr>
        <w:ind w:left="11779" w:hanging="180"/>
      </w:pPr>
    </w:lvl>
  </w:abstractNum>
  <w:abstractNum w:abstractNumId="13" w15:restartNumberingAfterBreak="0">
    <w:nsid w:val="27FE6D61"/>
    <w:multiLevelType w:val="multilevel"/>
    <w:tmpl w:val="468E228E"/>
    <w:styleLink w:val="Listaactual3"/>
    <w:lvl w:ilvl="0">
      <w:start w:val="1"/>
      <w:numFmt w:val="decimal"/>
      <w:lvlText w:val="%1."/>
      <w:lvlJc w:val="left"/>
      <w:pPr>
        <w:ind w:left="360" w:hanging="360"/>
      </w:pPr>
      <w:rPr>
        <w:rFonts w:ascii="Lato" w:hAnsi="Lato" w:hint="default"/>
        <w:b/>
        <w:i w:val="0"/>
        <w:color w:val="00A343" w:themeColor="accent2"/>
        <w:sz w:val="18"/>
      </w:rPr>
    </w:lvl>
    <w:lvl w:ilvl="1">
      <w:start w:val="1"/>
      <w:numFmt w:val="lowerLetter"/>
      <w:lvlText w:val="%2."/>
      <w:lvlJc w:val="left"/>
      <w:pPr>
        <w:ind w:left="1653" w:hanging="360"/>
      </w:pPr>
    </w:lvl>
    <w:lvl w:ilvl="2">
      <w:start w:val="1"/>
      <w:numFmt w:val="lowerRoman"/>
      <w:lvlText w:val="%3."/>
      <w:lvlJc w:val="right"/>
      <w:pPr>
        <w:ind w:left="2373" w:hanging="180"/>
      </w:pPr>
    </w:lvl>
    <w:lvl w:ilvl="3">
      <w:start w:val="1"/>
      <w:numFmt w:val="decimal"/>
      <w:lvlText w:val="%4."/>
      <w:lvlJc w:val="left"/>
      <w:pPr>
        <w:ind w:left="3093" w:hanging="360"/>
      </w:pPr>
    </w:lvl>
    <w:lvl w:ilvl="4">
      <w:start w:val="1"/>
      <w:numFmt w:val="lowerLetter"/>
      <w:lvlText w:val="%5."/>
      <w:lvlJc w:val="left"/>
      <w:pPr>
        <w:ind w:left="3813" w:hanging="360"/>
      </w:pPr>
    </w:lvl>
    <w:lvl w:ilvl="5">
      <w:start w:val="1"/>
      <w:numFmt w:val="lowerRoman"/>
      <w:lvlText w:val="%6."/>
      <w:lvlJc w:val="right"/>
      <w:pPr>
        <w:ind w:left="4533" w:hanging="180"/>
      </w:pPr>
    </w:lvl>
    <w:lvl w:ilvl="6">
      <w:start w:val="1"/>
      <w:numFmt w:val="decimal"/>
      <w:lvlText w:val="%7."/>
      <w:lvlJc w:val="left"/>
      <w:pPr>
        <w:ind w:left="5253" w:hanging="360"/>
      </w:pPr>
    </w:lvl>
    <w:lvl w:ilvl="7">
      <w:start w:val="1"/>
      <w:numFmt w:val="lowerLetter"/>
      <w:lvlText w:val="%8."/>
      <w:lvlJc w:val="left"/>
      <w:pPr>
        <w:ind w:left="5973" w:hanging="360"/>
      </w:pPr>
    </w:lvl>
    <w:lvl w:ilvl="8">
      <w:start w:val="1"/>
      <w:numFmt w:val="lowerRoman"/>
      <w:lvlText w:val="%9."/>
      <w:lvlJc w:val="right"/>
      <w:pPr>
        <w:ind w:left="6693" w:hanging="180"/>
      </w:pPr>
    </w:lvl>
  </w:abstractNum>
  <w:abstractNum w:abstractNumId="14" w15:restartNumberingAfterBreak="0">
    <w:nsid w:val="2BB8661A"/>
    <w:multiLevelType w:val="hybridMultilevel"/>
    <w:tmpl w:val="5F14F342"/>
    <w:lvl w:ilvl="0" w:tplc="C694D6CE">
      <w:start w:val="1"/>
      <w:numFmt w:val="bullet"/>
      <w:pStyle w:val="Milestones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8C38" w:themeColor="accent1"/>
      </w:rPr>
    </w:lvl>
    <w:lvl w:ilvl="1" w:tplc="FFFFFFFF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 w15:restartNumberingAfterBreak="0">
    <w:nsid w:val="38B65C94"/>
    <w:multiLevelType w:val="multilevel"/>
    <w:tmpl w:val="85DA6F5C"/>
    <w:styleLink w:val="CurrentLi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olor w:val="008C38" w:themeColor="accent1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6" w15:restartNumberingAfterBreak="0">
    <w:nsid w:val="3F20609E"/>
    <w:multiLevelType w:val="multilevel"/>
    <w:tmpl w:val="3800B2DE"/>
    <w:name w:val="Iberdrola32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A343" w:themeColor="accent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17" w15:restartNumberingAfterBreak="0">
    <w:nsid w:val="4CCA143C"/>
    <w:multiLevelType w:val="multilevel"/>
    <w:tmpl w:val="9302378C"/>
    <w:styleLink w:val="CurrentList3"/>
    <w:lvl w:ilvl="0">
      <w:start w:val="1"/>
      <w:numFmt w:val="lowerLetter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8C38" w:themeColor="accent1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DD66C5"/>
    <w:multiLevelType w:val="multilevel"/>
    <w:tmpl w:val="3800B2DE"/>
    <w:name w:val="Iberdrola3"/>
    <w:lvl w:ilvl="0">
      <w:start w:val="1"/>
      <w:numFmt w:val="bullet"/>
      <w:lvlText w:val="•"/>
      <w:lvlJc w:val="left"/>
      <w:pPr>
        <w:ind w:left="340" w:hanging="340"/>
      </w:pPr>
      <w:rPr>
        <w:rFonts w:ascii="Lato" w:hAnsi="Lato" w:hint="default"/>
        <w:color w:val="00A343" w:themeColor="accent2"/>
        <w:w w:val="100"/>
      </w:rPr>
    </w:lvl>
    <w:lvl w:ilvl="1">
      <w:start w:val="1"/>
      <w:numFmt w:val="bullet"/>
      <w:lvlText w:val=""/>
      <w:lvlJc w:val="left"/>
      <w:pPr>
        <w:ind w:left="680" w:hanging="340"/>
      </w:pPr>
      <w:rPr>
        <w:rFonts w:ascii="Symbol" w:hAnsi="Symbol" w:hint="default"/>
        <w:color w:val="00A343" w:themeColor="accent2"/>
      </w:rPr>
    </w:lvl>
    <w:lvl w:ilvl="2">
      <w:start w:val="1"/>
      <w:numFmt w:val="bullet"/>
      <w:lvlText w:val=""/>
      <w:lvlJc w:val="left"/>
      <w:pPr>
        <w:ind w:left="1020" w:hanging="340"/>
      </w:pPr>
      <w:rPr>
        <w:rFonts w:ascii="Symbol" w:hAnsi="Symbol" w:hint="default"/>
        <w:color w:val="00402A" w:themeColor="text2"/>
      </w:r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3A3734" w:themeColor="text1"/>
      </w:rPr>
    </w:lvl>
    <w:lvl w:ilvl="4">
      <w:start w:val="1"/>
      <w:numFmt w:val="bullet"/>
      <w:lvlText w:val=""/>
      <w:lvlJc w:val="left"/>
      <w:pPr>
        <w:ind w:left="1700" w:hanging="340"/>
      </w:pPr>
      <w:rPr>
        <w:rFonts w:ascii="Symbol" w:hAnsi="Symbol" w:hint="default"/>
        <w:color w:val="00A343" w:themeColor="accent2"/>
      </w:rPr>
    </w:lvl>
    <w:lvl w:ilvl="5">
      <w:start w:val="1"/>
      <w:numFmt w:val="bullet"/>
      <w:lvlText w:val=""/>
      <w:lvlJc w:val="left"/>
      <w:pPr>
        <w:ind w:left="2040" w:hanging="340"/>
      </w:pPr>
      <w:rPr>
        <w:rFonts w:ascii="Symbol" w:hAnsi="Symbol" w:hint="default"/>
        <w:color w:val="00402A" w:themeColor="text2"/>
      </w:rPr>
    </w:lvl>
    <w:lvl w:ilvl="6">
      <w:start w:val="1"/>
      <w:numFmt w:val="bullet"/>
      <w:lvlText w:val=""/>
      <w:lvlJc w:val="left"/>
      <w:pPr>
        <w:ind w:left="2380" w:hanging="340"/>
      </w:pPr>
      <w:rPr>
        <w:rFonts w:ascii="Symbol" w:hAnsi="Symbol" w:hint="default"/>
        <w:color w:val="3A3734" w:themeColor="text1"/>
      </w:rPr>
    </w:lvl>
    <w:lvl w:ilvl="7">
      <w:start w:val="1"/>
      <w:numFmt w:val="bullet"/>
      <w:lvlText w:val=""/>
      <w:lvlJc w:val="left"/>
      <w:pPr>
        <w:ind w:left="2720" w:hanging="340"/>
      </w:pPr>
      <w:rPr>
        <w:rFonts w:ascii="Symbol" w:hAnsi="Symbol" w:hint="default"/>
        <w:color w:val="00A343" w:themeColor="accent2"/>
      </w:rPr>
    </w:lvl>
    <w:lvl w:ilvl="8">
      <w:start w:val="1"/>
      <w:numFmt w:val="bullet"/>
      <w:lvlText w:val=""/>
      <w:lvlJc w:val="left"/>
      <w:pPr>
        <w:ind w:left="3060" w:hanging="340"/>
      </w:pPr>
      <w:rPr>
        <w:rFonts w:ascii="Symbol" w:hAnsi="Symbol" w:hint="default"/>
        <w:color w:val="00402A" w:themeColor="text2"/>
      </w:rPr>
    </w:lvl>
  </w:abstractNum>
  <w:abstractNum w:abstractNumId="19" w15:restartNumberingAfterBreak="0">
    <w:nsid w:val="5619467E"/>
    <w:multiLevelType w:val="hybridMultilevel"/>
    <w:tmpl w:val="EE4C5C76"/>
    <w:lvl w:ilvl="0" w:tplc="EEF4A8C8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402A" w:themeColor="text2"/>
        <w:sz w:val="18"/>
      </w:rPr>
    </w:lvl>
    <w:lvl w:ilvl="1" w:tplc="0C0A0019" w:tentative="1">
      <w:start w:val="1"/>
      <w:numFmt w:val="lowerLetter"/>
      <w:lvlText w:val="%2."/>
      <w:lvlJc w:val="left"/>
      <w:pPr>
        <w:ind w:left="1653" w:hanging="360"/>
      </w:pPr>
    </w:lvl>
    <w:lvl w:ilvl="2" w:tplc="0C0A001B" w:tentative="1">
      <w:start w:val="1"/>
      <w:numFmt w:val="lowerRoman"/>
      <w:lvlText w:val="%3."/>
      <w:lvlJc w:val="right"/>
      <w:pPr>
        <w:ind w:left="2373" w:hanging="180"/>
      </w:pPr>
    </w:lvl>
    <w:lvl w:ilvl="3" w:tplc="0C0A000F" w:tentative="1">
      <w:start w:val="1"/>
      <w:numFmt w:val="decimal"/>
      <w:lvlText w:val="%4."/>
      <w:lvlJc w:val="left"/>
      <w:pPr>
        <w:ind w:left="3093" w:hanging="360"/>
      </w:pPr>
    </w:lvl>
    <w:lvl w:ilvl="4" w:tplc="0C0A0019" w:tentative="1">
      <w:start w:val="1"/>
      <w:numFmt w:val="lowerLetter"/>
      <w:lvlText w:val="%5."/>
      <w:lvlJc w:val="left"/>
      <w:pPr>
        <w:ind w:left="3813" w:hanging="360"/>
      </w:pPr>
    </w:lvl>
    <w:lvl w:ilvl="5" w:tplc="0C0A001B" w:tentative="1">
      <w:start w:val="1"/>
      <w:numFmt w:val="lowerRoman"/>
      <w:lvlText w:val="%6."/>
      <w:lvlJc w:val="right"/>
      <w:pPr>
        <w:ind w:left="4533" w:hanging="180"/>
      </w:pPr>
    </w:lvl>
    <w:lvl w:ilvl="6" w:tplc="0C0A000F" w:tentative="1">
      <w:start w:val="1"/>
      <w:numFmt w:val="decimal"/>
      <w:lvlText w:val="%7."/>
      <w:lvlJc w:val="left"/>
      <w:pPr>
        <w:ind w:left="5253" w:hanging="360"/>
      </w:pPr>
    </w:lvl>
    <w:lvl w:ilvl="7" w:tplc="0C0A0019" w:tentative="1">
      <w:start w:val="1"/>
      <w:numFmt w:val="lowerLetter"/>
      <w:lvlText w:val="%8."/>
      <w:lvlJc w:val="left"/>
      <w:pPr>
        <w:ind w:left="5973" w:hanging="360"/>
      </w:pPr>
    </w:lvl>
    <w:lvl w:ilvl="8" w:tplc="0C0A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20" w15:restartNumberingAfterBreak="0">
    <w:nsid w:val="5F453598"/>
    <w:multiLevelType w:val="multilevel"/>
    <w:tmpl w:val="A594A13C"/>
    <w:styleLink w:val="CurrentList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1" w15:restartNumberingAfterBreak="0">
    <w:nsid w:val="69D44AB4"/>
    <w:multiLevelType w:val="multilevel"/>
    <w:tmpl w:val="B4747EFC"/>
    <w:styleLink w:val="CurrentList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402A" w:themeColor="text2"/>
      </w:rPr>
    </w:lvl>
    <w:lvl w:ilvl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22" w15:restartNumberingAfterBreak="0">
    <w:nsid w:val="6A807A84"/>
    <w:multiLevelType w:val="multilevel"/>
    <w:tmpl w:val="1DD02970"/>
    <w:styleLink w:val="Listaactual4"/>
    <w:lvl w:ilvl="0">
      <w:start w:val="1"/>
      <w:numFmt w:val="lowerLetter"/>
      <w:lvlText w:val="%1."/>
      <w:lvlJc w:val="left"/>
      <w:pPr>
        <w:ind w:left="720" w:hanging="360"/>
      </w:pPr>
      <w:rPr>
        <w:rFonts w:ascii="Lato" w:hAnsi="Lato" w:hint="default"/>
        <w:b/>
        <w:i w:val="0"/>
        <w:color w:val="00A343" w:themeColor="accent2"/>
        <w:sz w:val="1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F02D71"/>
    <w:multiLevelType w:val="multilevel"/>
    <w:tmpl w:val="6F2EBC80"/>
    <w:styleLink w:val="CurrentList2"/>
    <w:lvl w:ilvl="0">
      <w:start w:val="1"/>
      <w:numFmt w:val="decimal"/>
      <w:lvlText w:val="%1."/>
      <w:lvlJc w:val="left"/>
      <w:pPr>
        <w:ind w:left="360" w:hanging="360"/>
      </w:pPr>
      <w:rPr>
        <w:rFonts w:ascii="IberPangea Text" w:hAnsi="IberPangea Text" w:hint="default"/>
        <w:b w:val="0"/>
        <w:bCs w:val="0"/>
        <w:i w:val="0"/>
        <w:color w:val="008C38" w:themeColor="accent1"/>
        <w:sz w:val="18"/>
      </w:rPr>
    </w:lvl>
    <w:lvl w:ilvl="1">
      <w:start w:val="1"/>
      <w:numFmt w:val="lowerLetter"/>
      <w:lvlText w:val="%2."/>
      <w:lvlJc w:val="left"/>
      <w:pPr>
        <w:ind w:left="1653" w:hanging="360"/>
      </w:pPr>
    </w:lvl>
    <w:lvl w:ilvl="2">
      <w:start w:val="1"/>
      <w:numFmt w:val="lowerRoman"/>
      <w:lvlText w:val="%3."/>
      <w:lvlJc w:val="right"/>
      <w:pPr>
        <w:ind w:left="2373" w:hanging="180"/>
      </w:pPr>
    </w:lvl>
    <w:lvl w:ilvl="3">
      <w:start w:val="1"/>
      <w:numFmt w:val="decimal"/>
      <w:lvlText w:val="%4."/>
      <w:lvlJc w:val="left"/>
      <w:pPr>
        <w:ind w:left="3093" w:hanging="360"/>
      </w:pPr>
    </w:lvl>
    <w:lvl w:ilvl="4">
      <w:start w:val="1"/>
      <w:numFmt w:val="lowerLetter"/>
      <w:lvlText w:val="%5."/>
      <w:lvlJc w:val="left"/>
      <w:pPr>
        <w:ind w:left="3813" w:hanging="360"/>
      </w:pPr>
    </w:lvl>
    <w:lvl w:ilvl="5">
      <w:start w:val="1"/>
      <w:numFmt w:val="lowerRoman"/>
      <w:lvlText w:val="%6."/>
      <w:lvlJc w:val="right"/>
      <w:pPr>
        <w:ind w:left="4533" w:hanging="180"/>
      </w:pPr>
    </w:lvl>
    <w:lvl w:ilvl="6">
      <w:start w:val="1"/>
      <w:numFmt w:val="decimal"/>
      <w:lvlText w:val="%7."/>
      <w:lvlJc w:val="left"/>
      <w:pPr>
        <w:ind w:left="5253" w:hanging="360"/>
      </w:pPr>
    </w:lvl>
    <w:lvl w:ilvl="7">
      <w:start w:val="1"/>
      <w:numFmt w:val="lowerLetter"/>
      <w:lvlText w:val="%8."/>
      <w:lvlJc w:val="left"/>
      <w:pPr>
        <w:ind w:left="5973" w:hanging="360"/>
      </w:pPr>
    </w:lvl>
    <w:lvl w:ilvl="8">
      <w:start w:val="1"/>
      <w:numFmt w:val="lowerRoman"/>
      <w:lvlText w:val="%9."/>
      <w:lvlJc w:val="right"/>
      <w:pPr>
        <w:ind w:left="6693" w:hanging="180"/>
      </w:pPr>
    </w:lvl>
  </w:abstractNum>
  <w:num w:numId="1" w16cid:durableId="1230385131">
    <w:abstractNumId w:val="9"/>
  </w:num>
  <w:num w:numId="2" w16cid:durableId="771782958">
    <w:abstractNumId w:val="19"/>
  </w:num>
  <w:num w:numId="3" w16cid:durableId="902646133">
    <w:abstractNumId w:val="5"/>
  </w:num>
  <w:num w:numId="4" w16cid:durableId="599721432">
    <w:abstractNumId w:val="5"/>
    <w:lvlOverride w:ilvl="0">
      <w:startOverride w:val="1"/>
    </w:lvlOverride>
  </w:num>
  <w:num w:numId="5" w16cid:durableId="1407461468">
    <w:abstractNumId w:val="1"/>
  </w:num>
  <w:num w:numId="6" w16cid:durableId="1625958861">
    <w:abstractNumId w:val="3"/>
  </w:num>
  <w:num w:numId="7" w16cid:durableId="1676607823">
    <w:abstractNumId w:val="13"/>
  </w:num>
  <w:num w:numId="8" w16cid:durableId="1742484781">
    <w:abstractNumId w:val="22"/>
  </w:num>
  <w:num w:numId="9" w16cid:durableId="1320425994">
    <w:abstractNumId w:val="14"/>
  </w:num>
  <w:num w:numId="10" w16cid:durableId="1030565669">
    <w:abstractNumId w:val="0"/>
  </w:num>
  <w:num w:numId="11" w16cid:durableId="1198079357">
    <w:abstractNumId w:val="7"/>
  </w:num>
  <w:num w:numId="12" w16cid:durableId="205459214">
    <w:abstractNumId w:val="23"/>
  </w:num>
  <w:num w:numId="13" w16cid:durableId="1500727397">
    <w:abstractNumId w:val="17"/>
  </w:num>
  <w:num w:numId="14" w16cid:durableId="1126971845">
    <w:abstractNumId w:val="21"/>
  </w:num>
  <w:num w:numId="15" w16cid:durableId="784732959">
    <w:abstractNumId w:val="4"/>
  </w:num>
  <w:num w:numId="16" w16cid:durableId="546071328">
    <w:abstractNumId w:val="15"/>
  </w:num>
  <w:num w:numId="17" w16cid:durableId="254481015">
    <w:abstractNumId w:val="6"/>
  </w:num>
  <w:num w:numId="18" w16cid:durableId="1342048114">
    <w:abstractNumId w:val="20"/>
  </w:num>
  <w:num w:numId="19" w16cid:durableId="1630891716">
    <w:abstractNumId w:val="1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displayBackgroundShape/>
  <w:embedTrueTypeFonts/>
  <w:embedSystem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AA5"/>
    <w:rsid w:val="00001390"/>
    <w:rsid w:val="000024BF"/>
    <w:rsid w:val="00002BAF"/>
    <w:rsid w:val="00016C34"/>
    <w:rsid w:val="00033436"/>
    <w:rsid w:val="000372DD"/>
    <w:rsid w:val="0005092E"/>
    <w:rsid w:val="0005599B"/>
    <w:rsid w:val="00055CA4"/>
    <w:rsid w:val="00064AED"/>
    <w:rsid w:val="00085060"/>
    <w:rsid w:val="00087C18"/>
    <w:rsid w:val="00091340"/>
    <w:rsid w:val="000930D2"/>
    <w:rsid w:val="000967C8"/>
    <w:rsid w:val="000B4601"/>
    <w:rsid w:val="000B736C"/>
    <w:rsid w:val="000C37F1"/>
    <w:rsid w:val="000C38F4"/>
    <w:rsid w:val="000C6B8C"/>
    <w:rsid w:val="000D18A3"/>
    <w:rsid w:val="000F224D"/>
    <w:rsid w:val="000F23AF"/>
    <w:rsid w:val="000F56A6"/>
    <w:rsid w:val="001005EC"/>
    <w:rsid w:val="00104DE1"/>
    <w:rsid w:val="00117CAF"/>
    <w:rsid w:val="0012366D"/>
    <w:rsid w:val="00123E87"/>
    <w:rsid w:val="001269F7"/>
    <w:rsid w:val="00127948"/>
    <w:rsid w:val="00134D28"/>
    <w:rsid w:val="00135D65"/>
    <w:rsid w:val="00135F28"/>
    <w:rsid w:val="001409FC"/>
    <w:rsid w:val="00143914"/>
    <w:rsid w:val="00144949"/>
    <w:rsid w:val="00153B51"/>
    <w:rsid w:val="00165AE9"/>
    <w:rsid w:val="00171E23"/>
    <w:rsid w:val="00172F6F"/>
    <w:rsid w:val="0017490B"/>
    <w:rsid w:val="00176420"/>
    <w:rsid w:val="0018034E"/>
    <w:rsid w:val="00185B2C"/>
    <w:rsid w:val="001864E8"/>
    <w:rsid w:val="00187BF8"/>
    <w:rsid w:val="0019427E"/>
    <w:rsid w:val="00195C8C"/>
    <w:rsid w:val="001A420D"/>
    <w:rsid w:val="001B013B"/>
    <w:rsid w:val="001B3CF5"/>
    <w:rsid w:val="001C1BC9"/>
    <w:rsid w:val="001C2608"/>
    <w:rsid w:val="001C3449"/>
    <w:rsid w:val="001C5E6E"/>
    <w:rsid w:val="001F140A"/>
    <w:rsid w:val="0020072A"/>
    <w:rsid w:val="0021118F"/>
    <w:rsid w:val="00213F9A"/>
    <w:rsid w:val="0021540B"/>
    <w:rsid w:val="002154ED"/>
    <w:rsid w:val="00216897"/>
    <w:rsid w:val="00216ADF"/>
    <w:rsid w:val="00216D9F"/>
    <w:rsid w:val="00223364"/>
    <w:rsid w:val="00223C41"/>
    <w:rsid w:val="002267B8"/>
    <w:rsid w:val="00230240"/>
    <w:rsid w:val="002350A1"/>
    <w:rsid w:val="00236EEB"/>
    <w:rsid w:val="00247A78"/>
    <w:rsid w:val="00250319"/>
    <w:rsid w:val="00251583"/>
    <w:rsid w:val="00256DD3"/>
    <w:rsid w:val="00265869"/>
    <w:rsid w:val="002749C7"/>
    <w:rsid w:val="00275144"/>
    <w:rsid w:val="002914DE"/>
    <w:rsid w:val="00291FF6"/>
    <w:rsid w:val="00293A28"/>
    <w:rsid w:val="00293BE3"/>
    <w:rsid w:val="00295E23"/>
    <w:rsid w:val="002A0C2F"/>
    <w:rsid w:val="002A0E4F"/>
    <w:rsid w:val="002A6E4C"/>
    <w:rsid w:val="002B3A95"/>
    <w:rsid w:val="002B6F26"/>
    <w:rsid w:val="002C704D"/>
    <w:rsid w:val="002D622D"/>
    <w:rsid w:val="002D7065"/>
    <w:rsid w:val="002D7403"/>
    <w:rsid w:val="002E435C"/>
    <w:rsid w:val="002E5629"/>
    <w:rsid w:val="002E7341"/>
    <w:rsid w:val="002F4F55"/>
    <w:rsid w:val="002F6772"/>
    <w:rsid w:val="002F76AB"/>
    <w:rsid w:val="00310285"/>
    <w:rsid w:val="00320D19"/>
    <w:rsid w:val="003237D8"/>
    <w:rsid w:val="00327DDE"/>
    <w:rsid w:val="0033284E"/>
    <w:rsid w:val="00335045"/>
    <w:rsid w:val="0033756A"/>
    <w:rsid w:val="0034472A"/>
    <w:rsid w:val="003563C8"/>
    <w:rsid w:val="00357A9B"/>
    <w:rsid w:val="00363F07"/>
    <w:rsid w:val="00367CC7"/>
    <w:rsid w:val="00375CD8"/>
    <w:rsid w:val="00376655"/>
    <w:rsid w:val="00380414"/>
    <w:rsid w:val="0039133B"/>
    <w:rsid w:val="00395072"/>
    <w:rsid w:val="003A0E56"/>
    <w:rsid w:val="003A1E5A"/>
    <w:rsid w:val="003B42B3"/>
    <w:rsid w:val="003B6004"/>
    <w:rsid w:val="003E2AFD"/>
    <w:rsid w:val="003E4E89"/>
    <w:rsid w:val="003F0750"/>
    <w:rsid w:val="003F2F57"/>
    <w:rsid w:val="003F5812"/>
    <w:rsid w:val="0040167E"/>
    <w:rsid w:val="004153CA"/>
    <w:rsid w:val="00422B33"/>
    <w:rsid w:val="00431466"/>
    <w:rsid w:val="00431D15"/>
    <w:rsid w:val="0044167A"/>
    <w:rsid w:val="004427AB"/>
    <w:rsid w:val="004450F5"/>
    <w:rsid w:val="00455156"/>
    <w:rsid w:val="004643B3"/>
    <w:rsid w:val="00464A4C"/>
    <w:rsid w:val="004735BF"/>
    <w:rsid w:val="004740EB"/>
    <w:rsid w:val="00474DEC"/>
    <w:rsid w:val="00493E52"/>
    <w:rsid w:val="00494F52"/>
    <w:rsid w:val="004A3AEC"/>
    <w:rsid w:val="004A69B9"/>
    <w:rsid w:val="004C3E6E"/>
    <w:rsid w:val="004C795C"/>
    <w:rsid w:val="004D0462"/>
    <w:rsid w:val="004E1368"/>
    <w:rsid w:val="004E14D4"/>
    <w:rsid w:val="004E4244"/>
    <w:rsid w:val="004E46C4"/>
    <w:rsid w:val="00500D70"/>
    <w:rsid w:val="0050232D"/>
    <w:rsid w:val="005127B8"/>
    <w:rsid w:val="00520534"/>
    <w:rsid w:val="0053639F"/>
    <w:rsid w:val="0054184E"/>
    <w:rsid w:val="005434B6"/>
    <w:rsid w:val="00544AA1"/>
    <w:rsid w:val="00545685"/>
    <w:rsid w:val="005523D5"/>
    <w:rsid w:val="00552956"/>
    <w:rsid w:val="00556F9F"/>
    <w:rsid w:val="00557BC6"/>
    <w:rsid w:val="00560EA9"/>
    <w:rsid w:val="0057169F"/>
    <w:rsid w:val="00577A14"/>
    <w:rsid w:val="00577DFE"/>
    <w:rsid w:val="00581973"/>
    <w:rsid w:val="00585886"/>
    <w:rsid w:val="00592D70"/>
    <w:rsid w:val="0059624E"/>
    <w:rsid w:val="005A17D7"/>
    <w:rsid w:val="005A3EB8"/>
    <w:rsid w:val="005A4F8C"/>
    <w:rsid w:val="005B2065"/>
    <w:rsid w:val="005B2D0B"/>
    <w:rsid w:val="005B6906"/>
    <w:rsid w:val="005C19D0"/>
    <w:rsid w:val="005C29E7"/>
    <w:rsid w:val="005C3947"/>
    <w:rsid w:val="005C653A"/>
    <w:rsid w:val="005E08CF"/>
    <w:rsid w:val="005F07C6"/>
    <w:rsid w:val="005F2FFA"/>
    <w:rsid w:val="005F34F3"/>
    <w:rsid w:val="005F7950"/>
    <w:rsid w:val="006046E1"/>
    <w:rsid w:val="00613D58"/>
    <w:rsid w:val="00622B43"/>
    <w:rsid w:val="00630C44"/>
    <w:rsid w:val="00630DF8"/>
    <w:rsid w:val="006347F2"/>
    <w:rsid w:val="006400C6"/>
    <w:rsid w:val="00643E03"/>
    <w:rsid w:val="006447DA"/>
    <w:rsid w:val="006466A3"/>
    <w:rsid w:val="006531A1"/>
    <w:rsid w:val="00657942"/>
    <w:rsid w:val="00661228"/>
    <w:rsid w:val="0066650C"/>
    <w:rsid w:val="00671F11"/>
    <w:rsid w:val="00677ADE"/>
    <w:rsid w:val="00683E5A"/>
    <w:rsid w:val="00684E56"/>
    <w:rsid w:val="006A0C2D"/>
    <w:rsid w:val="006A4215"/>
    <w:rsid w:val="006A5DAF"/>
    <w:rsid w:val="006A7006"/>
    <w:rsid w:val="006B0369"/>
    <w:rsid w:val="006B2249"/>
    <w:rsid w:val="006B7FAC"/>
    <w:rsid w:val="006C05C5"/>
    <w:rsid w:val="006C293E"/>
    <w:rsid w:val="006C48AD"/>
    <w:rsid w:val="006C7406"/>
    <w:rsid w:val="006D24CD"/>
    <w:rsid w:val="006D590D"/>
    <w:rsid w:val="006E002B"/>
    <w:rsid w:val="006E2095"/>
    <w:rsid w:val="006E5F69"/>
    <w:rsid w:val="006F35F2"/>
    <w:rsid w:val="006F5DC8"/>
    <w:rsid w:val="006F612C"/>
    <w:rsid w:val="00707DBA"/>
    <w:rsid w:val="00715FA6"/>
    <w:rsid w:val="007170DF"/>
    <w:rsid w:val="007214E0"/>
    <w:rsid w:val="0072239C"/>
    <w:rsid w:val="00732B65"/>
    <w:rsid w:val="00735CEE"/>
    <w:rsid w:val="0073679D"/>
    <w:rsid w:val="007379E0"/>
    <w:rsid w:val="007415EE"/>
    <w:rsid w:val="00745F11"/>
    <w:rsid w:val="00750A07"/>
    <w:rsid w:val="00750E78"/>
    <w:rsid w:val="00766701"/>
    <w:rsid w:val="00772FD1"/>
    <w:rsid w:val="00776277"/>
    <w:rsid w:val="00786722"/>
    <w:rsid w:val="00792D7D"/>
    <w:rsid w:val="00795EA2"/>
    <w:rsid w:val="007969CF"/>
    <w:rsid w:val="007A120B"/>
    <w:rsid w:val="007B5646"/>
    <w:rsid w:val="007B6079"/>
    <w:rsid w:val="007C2C4D"/>
    <w:rsid w:val="007C2DAF"/>
    <w:rsid w:val="007C2FD6"/>
    <w:rsid w:val="007D25D2"/>
    <w:rsid w:val="007D2D02"/>
    <w:rsid w:val="007D3ECC"/>
    <w:rsid w:val="007D4F77"/>
    <w:rsid w:val="007E0845"/>
    <w:rsid w:val="007E12EC"/>
    <w:rsid w:val="007E42BF"/>
    <w:rsid w:val="007E45F0"/>
    <w:rsid w:val="00800B06"/>
    <w:rsid w:val="0080491F"/>
    <w:rsid w:val="00822892"/>
    <w:rsid w:val="00832572"/>
    <w:rsid w:val="00842E5D"/>
    <w:rsid w:val="00847D3D"/>
    <w:rsid w:val="008722A2"/>
    <w:rsid w:val="00873CB9"/>
    <w:rsid w:val="008830B2"/>
    <w:rsid w:val="008902B7"/>
    <w:rsid w:val="00892813"/>
    <w:rsid w:val="00895197"/>
    <w:rsid w:val="008968B1"/>
    <w:rsid w:val="008A1A5D"/>
    <w:rsid w:val="008A31E6"/>
    <w:rsid w:val="008B45DB"/>
    <w:rsid w:val="008B5418"/>
    <w:rsid w:val="008B55EC"/>
    <w:rsid w:val="008C1FA0"/>
    <w:rsid w:val="008C3B8C"/>
    <w:rsid w:val="008C4274"/>
    <w:rsid w:val="008D57B9"/>
    <w:rsid w:val="008F0044"/>
    <w:rsid w:val="008F6A1E"/>
    <w:rsid w:val="00907978"/>
    <w:rsid w:val="00934913"/>
    <w:rsid w:val="00934B2B"/>
    <w:rsid w:val="00936435"/>
    <w:rsid w:val="009444C5"/>
    <w:rsid w:val="009466B1"/>
    <w:rsid w:val="00952407"/>
    <w:rsid w:val="00963D62"/>
    <w:rsid w:val="00971EB6"/>
    <w:rsid w:val="0098645F"/>
    <w:rsid w:val="00986EB7"/>
    <w:rsid w:val="009941E1"/>
    <w:rsid w:val="009A402E"/>
    <w:rsid w:val="009A4C2A"/>
    <w:rsid w:val="009A7C67"/>
    <w:rsid w:val="009B63EC"/>
    <w:rsid w:val="009C21C3"/>
    <w:rsid w:val="009C3E8E"/>
    <w:rsid w:val="009C76E3"/>
    <w:rsid w:val="009C77BD"/>
    <w:rsid w:val="009D1DAE"/>
    <w:rsid w:val="009D3E2B"/>
    <w:rsid w:val="009E2686"/>
    <w:rsid w:val="009E69FE"/>
    <w:rsid w:val="00A04149"/>
    <w:rsid w:val="00A05E5D"/>
    <w:rsid w:val="00A07620"/>
    <w:rsid w:val="00A177E2"/>
    <w:rsid w:val="00A22080"/>
    <w:rsid w:val="00A246FA"/>
    <w:rsid w:val="00A33C4B"/>
    <w:rsid w:val="00A4356F"/>
    <w:rsid w:val="00A510AE"/>
    <w:rsid w:val="00A51FDC"/>
    <w:rsid w:val="00A637CB"/>
    <w:rsid w:val="00A6646F"/>
    <w:rsid w:val="00A66C9C"/>
    <w:rsid w:val="00A70C50"/>
    <w:rsid w:val="00A73952"/>
    <w:rsid w:val="00A77BC7"/>
    <w:rsid w:val="00A94A1F"/>
    <w:rsid w:val="00A94CDC"/>
    <w:rsid w:val="00A96691"/>
    <w:rsid w:val="00AC50A4"/>
    <w:rsid w:val="00AD18C0"/>
    <w:rsid w:val="00AD3C62"/>
    <w:rsid w:val="00AD682B"/>
    <w:rsid w:val="00AE04B5"/>
    <w:rsid w:val="00AE07DF"/>
    <w:rsid w:val="00B00D0A"/>
    <w:rsid w:val="00B1373C"/>
    <w:rsid w:val="00B17BA2"/>
    <w:rsid w:val="00B2185E"/>
    <w:rsid w:val="00B24F4B"/>
    <w:rsid w:val="00B34600"/>
    <w:rsid w:val="00B36009"/>
    <w:rsid w:val="00B364CB"/>
    <w:rsid w:val="00B36B89"/>
    <w:rsid w:val="00B50385"/>
    <w:rsid w:val="00B5223B"/>
    <w:rsid w:val="00B5347E"/>
    <w:rsid w:val="00B53D3D"/>
    <w:rsid w:val="00B63826"/>
    <w:rsid w:val="00B67D0A"/>
    <w:rsid w:val="00B712D2"/>
    <w:rsid w:val="00B71E96"/>
    <w:rsid w:val="00B724AE"/>
    <w:rsid w:val="00B7320F"/>
    <w:rsid w:val="00B75795"/>
    <w:rsid w:val="00B81451"/>
    <w:rsid w:val="00BA1158"/>
    <w:rsid w:val="00BA255B"/>
    <w:rsid w:val="00BA7C08"/>
    <w:rsid w:val="00BB4851"/>
    <w:rsid w:val="00BB4CD5"/>
    <w:rsid w:val="00BB6990"/>
    <w:rsid w:val="00BC1787"/>
    <w:rsid w:val="00BC3E39"/>
    <w:rsid w:val="00BC6AA5"/>
    <w:rsid w:val="00BC6E3B"/>
    <w:rsid w:val="00BC7A93"/>
    <w:rsid w:val="00BD7562"/>
    <w:rsid w:val="00BE0E41"/>
    <w:rsid w:val="00BE172A"/>
    <w:rsid w:val="00BF02BC"/>
    <w:rsid w:val="00BF376D"/>
    <w:rsid w:val="00BF3EDA"/>
    <w:rsid w:val="00C07530"/>
    <w:rsid w:val="00C07B08"/>
    <w:rsid w:val="00C13780"/>
    <w:rsid w:val="00C17C5C"/>
    <w:rsid w:val="00C20A34"/>
    <w:rsid w:val="00C27499"/>
    <w:rsid w:val="00C33133"/>
    <w:rsid w:val="00C33597"/>
    <w:rsid w:val="00C418B6"/>
    <w:rsid w:val="00C45B1D"/>
    <w:rsid w:val="00C50184"/>
    <w:rsid w:val="00C5097B"/>
    <w:rsid w:val="00C51EB3"/>
    <w:rsid w:val="00C56364"/>
    <w:rsid w:val="00C57E97"/>
    <w:rsid w:val="00C600FD"/>
    <w:rsid w:val="00C66E40"/>
    <w:rsid w:val="00C7032D"/>
    <w:rsid w:val="00C757CA"/>
    <w:rsid w:val="00C8468B"/>
    <w:rsid w:val="00C92E34"/>
    <w:rsid w:val="00C934BD"/>
    <w:rsid w:val="00C9606B"/>
    <w:rsid w:val="00CA02B9"/>
    <w:rsid w:val="00CA062C"/>
    <w:rsid w:val="00CA1FFF"/>
    <w:rsid w:val="00CA4AFA"/>
    <w:rsid w:val="00CA6B55"/>
    <w:rsid w:val="00CA6C21"/>
    <w:rsid w:val="00CB2B79"/>
    <w:rsid w:val="00CB7DD3"/>
    <w:rsid w:val="00CD13EF"/>
    <w:rsid w:val="00CE000E"/>
    <w:rsid w:val="00CE16A8"/>
    <w:rsid w:val="00CE5591"/>
    <w:rsid w:val="00CE726D"/>
    <w:rsid w:val="00CE74BD"/>
    <w:rsid w:val="00D03617"/>
    <w:rsid w:val="00D14B57"/>
    <w:rsid w:val="00D1517C"/>
    <w:rsid w:val="00D168F1"/>
    <w:rsid w:val="00D2105F"/>
    <w:rsid w:val="00D26C31"/>
    <w:rsid w:val="00D33A33"/>
    <w:rsid w:val="00D40C24"/>
    <w:rsid w:val="00D417E3"/>
    <w:rsid w:val="00D43799"/>
    <w:rsid w:val="00D4719B"/>
    <w:rsid w:val="00D6160A"/>
    <w:rsid w:val="00D62722"/>
    <w:rsid w:val="00D66A96"/>
    <w:rsid w:val="00D81149"/>
    <w:rsid w:val="00D9437D"/>
    <w:rsid w:val="00D974D6"/>
    <w:rsid w:val="00DA2020"/>
    <w:rsid w:val="00DA63D1"/>
    <w:rsid w:val="00DB3D10"/>
    <w:rsid w:val="00DB64DF"/>
    <w:rsid w:val="00DC30B7"/>
    <w:rsid w:val="00DD2B97"/>
    <w:rsid w:val="00DD49DE"/>
    <w:rsid w:val="00DD6924"/>
    <w:rsid w:val="00DD7B39"/>
    <w:rsid w:val="00DE4B30"/>
    <w:rsid w:val="00DF11C3"/>
    <w:rsid w:val="00DF511A"/>
    <w:rsid w:val="00DF5A5B"/>
    <w:rsid w:val="00DF6718"/>
    <w:rsid w:val="00E02761"/>
    <w:rsid w:val="00E03961"/>
    <w:rsid w:val="00E12ECF"/>
    <w:rsid w:val="00E203B8"/>
    <w:rsid w:val="00E25A45"/>
    <w:rsid w:val="00E26376"/>
    <w:rsid w:val="00E30444"/>
    <w:rsid w:val="00E35551"/>
    <w:rsid w:val="00E36B31"/>
    <w:rsid w:val="00E42FB0"/>
    <w:rsid w:val="00E515E6"/>
    <w:rsid w:val="00E531B5"/>
    <w:rsid w:val="00E56B37"/>
    <w:rsid w:val="00E62794"/>
    <w:rsid w:val="00E728E2"/>
    <w:rsid w:val="00E7310E"/>
    <w:rsid w:val="00E752C6"/>
    <w:rsid w:val="00E81863"/>
    <w:rsid w:val="00E9637B"/>
    <w:rsid w:val="00EA064D"/>
    <w:rsid w:val="00EA436C"/>
    <w:rsid w:val="00EC301B"/>
    <w:rsid w:val="00ED45B1"/>
    <w:rsid w:val="00EE1035"/>
    <w:rsid w:val="00EF078E"/>
    <w:rsid w:val="00EF07B0"/>
    <w:rsid w:val="00EF0E45"/>
    <w:rsid w:val="00EF3025"/>
    <w:rsid w:val="00F15A77"/>
    <w:rsid w:val="00F21392"/>
    <w:rsid w:val="00F24254"/>
    <w:rsid w:val="00F25AE5"/>
    <w:rsid w:val="00F27721"/>
    <w:rsid w:val="00F373D6"/>
    <w:rsid w:val="00F52654"/>
    <w:rsid w:val="00F61C08"/>
    <w:rsid w:val="00F66052"/>
    <w:rsid w:val="00F66D89"/>
    <w:rsid w:val="00F70C8A"/>
    <w:rsid w:val="00F7460F"/>
    <w:rsid w:val="00F7782E"/>
    <w:rsid w:val="00F80EAA"/>
    <w:rsid w:val="00F90FB6"/>
    <w:rsid w:val="00F91199"/>
    <w:rsid w:val="00F97CD2"/>
    <w:rsid w:val="00FA003E"/>
    <w:rsid w:val="00FC2C1C"/>
    <w:rsid w:val="00FC7D06"/>
    <w:rsid w:val="00FD2EBC"/>
    <w:rsid w:val="00FE0332"/>
    <w:rsid w:val="00FE14CE"/>
    <w:rsid w:val="00FF4378"/>
    <w:rsid w:val="05232EF3"/>
    <w:rsid w:val="065BE6F2"/>
    <w:rsid w:val="06A87F0C"/>
    <w:rsid w:val="0A71A0A4"/>
    <w:rsid w:val="0AA1C0EA"/>
    <w:rsid w:val="0AB13D50"/>
    <w:rsid w:val="0D500352"/>
    <w:rsid w:val="0F213197"/>
    <w:rsid w:val="114D9F6D"/>
    <w:rsid w:val="1168DF59"/>
    <w:rsid w:val="13B699B6"/>
    <w:rsid w:val="1491454F"/>
    <w:rsid w:val="193B37F9"/>
    <w:rsid w:val="1ACF4EA0"/>
    <w:rsid w:val="1C9C98F5"/>
    <w:rsid w:val="1D3DCC11"/>
    <w:rsid w:val="1F8A3357"/>
    <w:rsid w:val="20376C4A"/>
    <w:rsid w:val="22CEEC29"/>
    <w:rsid w:val="24D55A67"/>
    <w:rsid w:val="24E14B54"/>
    <w:rsid w:val="2C40D483"/>
    <w:rsid w:val="2DFD90B9"/>
    <w:rsid w:val="2FD8E0E9"/>
    <w:rsid w:val="2FE3832F"/>
    <w:rsid w:val="3174B14A"/>
    <w:rsid w:val="32CCB1DF"/>
    <w:rsid w:val="332A2ECC"/>
    <w:rsid w:val="33F8FDCA"/>
    <w:rsid w:val="37608F52"/>
    <w:rsid w:val="3F0414B4"/>
    <w:rsid w:val="41B0A95D"/>
    <w:rsid w:val="47CB178A"/>
    <w:rsid w:val="47F37E07"/>
    <w:rsid w:val="498AC9F2"/>
    <w:rsid w:val="498F4E68"/>
    <w:rsid w:val="4A43718F"/>
    <w:rsid w:val="4D63883C"/>
    <w:rsid w:val="51CAA452"/>
    <w:rsid w:val="52F85B5C"/>
    <w:rsid w:val="56A6EF5C"/>
    <w:rsid w:val="5CC69349"/>
    <w:rsid w:val="5CD19E98"/>
    <w:rsid w:val="5E260BC8"/>
    <w:rsid w:val="5E501831"/>
    <w:rsid w:val="60917E46"/>
    <w:rsid w:val="62494432"/>
    <w:rsid w:val="64BF36E8"/>
    <w:rsid w:val="69147ECB"/>
    <w:rsid w:val="6B64B0B8"/>
    <w:rsid w:val="6EDABCA4"/>
    <w:rsid w:val="74D9DB8A"/>
    <w:rsid w:val="75262BB8"/>
    <w:rsid w:val="792E2A99"/>
    <w:rsid w:val="7C501243"/>
    <w:rsid w:val="7DF0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DB3018"/>
  <w15:chartTrackingRefBased/>
  <w15:docId w15:val="{6B167B6A-46C1-45DE-A038-9B1C642E4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berPangea Text" w:eastAsiaTheme="minorHAnsi" w:hAnsi="IberPangea Text" w:cs="Lato Light (Cuerpo)"/>
        <w:color w:val="00402A" w:themeColor="text2"/>
        <w:sz w:val="36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5347E"/>
    <w:rPr>
      <w:rFonts w:asciiTheme="minorHAnsi" w:hAnsiTheme="minorHAnsi"/>
      <w:color w:val="3A3734" w:themeColor="text1"/>
      <w:sz w:val="20"/>
    </w:rPr>
  </w:style>
  <w:style w:type="paragraph" w:styleId="Heading1">
    <w:name w:val="heading 1"/>
    <w:basedOn w:val="Normal"/>
    <w:next w:val="BodyText1"/>
    <w:link w:val="Heading1Char"/>
    <w:uiPriority w:val="9"/>
    <w:rsid w:val="005A4F8C"/>
    <w:pPr>
      <w:keepNext/>
      <w:keepLines/>
      <w:numPr>
        <w:numId w:val="17"/>
      </w:numPr>
      <w:spacing w:after="360" w:line="240" w:lineRule="auto"/>
      <w:ind w:left="709" w:hanging="709"/>
      <w:outlineLvl w:val="0"/>
    </w:pPr>
    <w:rPr>
      <w:rFonts w:ascii="IberPangea Text Medium" w:eastAsia="Times New Roman" w:hAnsi="IberPangea Text Medium" w:cs="Times New Roman"/>
      <w:color w:val="008C38" w:themeColor="accent1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70C50"/>
    <w:pPr>
      <w:keepNext/>
      <w:keepLines/>
      <w:numPr>
        <w:ilvl w:val="1"/>
        <w:numId w:val="17"/>
      </w:numPr>
      <w:spacing w:before="40" w:after="120" w:line="240" w:lineRule="auto"/>
      <w:ind w:left="709" w:hanging="709"/>
      <w:outlineLvl w:val="1"/>
    </w:pPr>
    <w:rPr>
      <w:rFonts w:eastAsiaTheme="majorEastAsia" w:cs="Times New Roman"/>
      <w:color w:val="008C38" w:themeColor="accen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70C50"/>
    <w:pPr>
      <w:keepNext/>
      <w:keepLines/>
      <w:numPr>
        <w:ilvl w:val="2"/>
        <w:numId w:val="17"/>
      </w:numPr>
      <w:spacing w:before="120" w:after="240" w:line="240" w:lineRule="auto"/>
      <w:ind w:left="709" w:hanging="709"/>
      <w:outlineLvl w:val="2"/>
    </w:pPr>
    <w:rPr>
      <w:rFonts w:eastAsia="Times New Roman" w:cs="Times New Roman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4A1F"/>
    <w:pPr>
      <w:keepNext/>
      <w:keepLines/>
      <w:spacing w:before="40" w:after="0"/>
      <w:outlineLvl w:val="3"/>
    </w:pPr>
    <w:rPr>
      <w:rFonts w:eastAsia="Times New Roman" w:cs="Times New Roman"/>
      <w:i/>
      <w:iCs/>
      <w:color w:val="008C38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0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0E56"/>
  </w:style>
  <w:style w:type="paragraph" w:styleId="Footer">
    <w:name w:val="footer"/>
    <w:basedOn w:val="Normal"/>
    <w:link w:val="FooterChar"/>
    <w:uiPriority w:val="99"/>
    <w:unhideWhenUsed/>
    <w:rsid w:val="003A0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0E56"/>
  </w:style>
  <w:style w:type="paragraph" w:styleId="NormalWeb">
    <w:name w:val="Normal (Web)"/>
    <w:basedOn w:val="Normal"/>
    <w:link w:val="NormalWebChar"/>
    <w:uiPriority w:val="99"/>
    <w:unhideWhenUsed/>
    <w:rsid w:val="003A0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ocumenttitle">
    <w:name w:val="Document title"/>
    <w:basedOn w:val="Normal"/>
    <w:rsid w:val="00165AE9"/>
    <w:pPr>
      <w:spacing w:after="360" w:line="240" w:lineRule="auto"/>
    </w:pPr>
    <w:rPr>
      <w:rFonts w:ascii="IberPangea Text SmBold" w:hAnsi="IberPangea Text SmBold" w:cs="IberPangea Text SmBold"/>
      <w:b/>
      <w:bCs/>
      <w:color w:val="008C38"/>
      <w:sz w:val="104"/>
      <w:lang w:val="en-US"/>
    </w:rPr>
  </w:style>
  <w:style w:type="paragraph" w:customStyle="1" w:styleId="BodyText1">
    <w:name w:val="Body Text1"/>
    <w:basedOn w:val="Normal"/>
    <w:link w:val="BodytextChar"/>
    <w:qFormat/>
    <w:rsid w:val="00D66A96"/>
    <w:rPr>
      <w:rFonts w:ascii="IberPangea Text Light" w:hAnsi="IberPangea Text Light"/>
    </w:rPr>
  </w:style>
  <w:style w:type="character" w:customStyle="1" w:styleId="NormalWebChar">
    <w:name w:val="Normal (Web) Char"/>
    <w:basedOn w:val="DefaultParagraphFont"/>
    <w:link w:val="NormalWeb"/>
    <w:uiPriority w:val="99"/>
    <w:rsid w:val="003A0E5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ocumentsubtitle">
    <w:name w:val="Document subtitle"/>
    <w:basedOn w:val="Normal"/>
    <w:rsid w:val="00165AE9"/>
    <w:pPr>
      <w:spacing w:after="360" w:line="240" w:lineRule="auto"/>
    </w:pPr>
    <w:rPr>
      <w:rFonts w:cs="IberPangea Text"/>
      <w:color w:val="008C38" w:themeColor="accent1"/>
      <w:sz w:val="52"/>
      <w:szCs w:val="20"/>
      <w:lang w:val="en-US"/>
    </w:rPr>
  </w:style>
  <w:style w:type="paragraph" w:customStyle="1" w:styleId="Sectiondivider">
    <w:name w:val="Section divider"/>
    <w:basedOn w:val="Normal"/>
    <w:rsid w:val="00165AE9"/>
    <w:pPr>
      <w:kinsoku w:val="0"/>
      <w:overflowPunct w:val="0"/>
      <w:spacing w:after="100" w:afterAutospacing="1" w:line="1500" w:lineRule="exact"/>
      <w:textAlignment w:val="baseline"/>
    </w:pPr>
    <w:rPr>
      <w:rFonts w:ascii="IberPangea Text SmBold" w:hAnsi="IberPangea Text SmBold" w:cs="IberPangea Text SmBold"/>
      <w:color w:val="008C38" w:themeColor="accent1"/>
      <w:sz w:val="144"/>
      <w:lang w:val="en-US"/>
    </w:rPr>
  </w:style>
  <w:style w:type="character" w:customStyle="1" w:styleId="BodytextChar">
    <w:name w:val="Body text Char"/>
    <w:basedOn w:val="NormalWebChar"/>
    <w:link w:val="BodyText1"/>
    <w:rsid w:val="00D66A96"/>
    <w:rPr>
      <w:rFonts w:ascii="IberPangea Text Light" w:eastAsia="Times New Roman" w:hAnsi="IberPangea Text Light" w:cs="Times New Roman"/>
      <w:color w:val="3A3734" w:themeColor="text1"/>
      <w:sz w:val="20"/>
      <w:szCs w:val="24"/>
      <w:lang w:eastAsia="es-ES"/>
    </w:rPr>
  </w:style>
  <w:style w:type="paragraph" w:customStyle="1" w:styleId="SmallSubheading">
    <w:name w:val="Small Subheading"/>
    <w:basedOn w:val="Normal"/>
    <w:next w:val="BodyText1"/>
    <w:link w:val="SmallSubheadingChar"/>
    <w:rsid w:val="00732B65"/>
    <w:pPr>
      <w:spacing w:before="240" w:after="120"/>
    </w:pPr>
    <w:rPr>
      <w:color w:val="008C38" w:themeColor="accent1"/>
      <w:sz w:val="24"/>
      <w:lang w:val="en-GB"/>
    </w:rPr>
  </w:style>
  <w:style w:type="table" w:styleId="TableGrid">
    <w:name w:val="Table Grid"/>
    <w:aliases w:val="Wivai"/>
    <w:basedOn w:val="TableNormal"/>
    <w:uiPriority w:val="59"/>
    <w:rsid w:val="00C33133"/>
    <w:pPr>
      <w:spacing w:after="0" w:line="240" w:lineRule="auto"/>
    </w:pPr>
    <w:rPr>
      <w:rFonts w:eastAsia="Times New Roman" w:cs="Times New Roman"/>
      <w:sz w:val="20"/>
      <w:szCs w:val="20"/>
      <w:lang w:eastAsia="es-ES"/>
    </w:rPr>
    <w:tblPr>
      <w:tblBorders>
        <w:left w:val="single" w:sz="4" w:space="0" w:color="00402A" w:themeColor="text2"/>
        <w:insideV w:val="single" w:sz="4" w:space="0" w:color="00402A" w:themeColor="text2"/>
      </w:tblBorders>
    </w:tblPr>
    <w:tcPr>
      <w:shd w:val="clear" w:color="auto" w:fill="auto"/>
    </w:tcPr>
    <w:tblStylePr w:type="firstRow">
      <w:rPr>
        <w:rFonts w:asciiTheme="majorHAnsi" w:hAnsiTheme="majorHAnsi"/>
        <w:caps/>
        <w:smallCaps w:val="0"/>
      </w:rPr>
    </w:tblStylePr>
    <w:tblStylePr w:type="lastRow">
      <w:tblPr/>
      <w:tcPr>
        <w:tcBorders>
          <w:top w:val="nil"/>
        </w:tcBorders>
        <w:shd w:val="clear" w:color="auto" w:fill="auto"/>
      </w:tcPr>
    </w:tblStylePr>
    <w:tblStylePr w:type="firstCol">
      <w:rPr>
        <w:rFonts w:asciiTheme="majorHAnsi" w:hAnsiTheme="majorHAnsi"/>
        <w:color w:val="00402A" w:themeColor="text2"/>
      </w:rPr>
    </w:tblStylePr>
    <w:tblStylePr w:type="lastCol">
      <w:tblPr/>
      <w:tcPr>
        <w:shd w:val="clear" w:color="auto" w:fill="F2F2F2" w:themeFill="background1" w:themeFillShade="F2"/>
      </w:tcPr>
    </w:tblStylePr>
  </w:style>
  <w:style w:type="character" w:customStyle="1" w:styleId="SmallSubheadingChar">
    <w:name w:val="Small Subheading Char"/>
    <w:basedOn w:val="DefaultParagraphFont"/>
    <w:link w:val="SmallSubheading"/>
    <w:rsid w:val="00A07620"/>
    <w:rPr>
      <w:rFonts w:asciiTheme="minorHAnsi" w:eastAsia="Times New Roman" w:hAnsiTheme="minorHAnsi" w:cs="Times New Roman"/>
      <w:color w:val="008C38" w:themeColor="accent1"/>
      <w:sz w:val="24"/>
      <w:szCs w:val="24"/>
      <w:shd w:val="clear" w:color="auto" w:fill="FFFFFF"/>
      <w:lang w:val="en-GB" w:eastAsia="es-ES"/>
    </w:rPr>
  </w:style>
  <w:style w:type="table" w:styleId="PlainTable1">
    <w:name w:val="Plain Table 1"/>
    <w:basedOn w:val="TableNormal"/>
    <w:uiPriority w:val="41"/>
    <w:rsid w:val="0031028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link w:val="NoSpacingChar"/>
    <w:uiPriority w:val="1"/>
    <w:rsid w:val="00EC301B"/>
    <w:pPr>
      <w:spacing w:after="0" w:line="240" w:lineRule="auto"/>
    </w:pPr>
    <w:rPr>
      <w:rFonts w:eastAsia="Times New Roman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EC301B"/>
    <w:rPr>
      <w:rFonts w:eastAsia="Times New Roman"/>
      <w:lang w:val="en-US"/>
    </w:rPr>
  </w:style>
  <w:style w:type="paragraph" w:customStyle="1" w:styleId="Level1Bullets">
    <w:name w:val="Level 1 Bullets"/>
    <w:basedOn w:val="BodyText1"/>
    <w:link w:val="Level1BulletsChar"/>
    <w:qFormat/>
    <w:rsid w:val="00750E78"/>
    <w:pPr>
      <w:numPr>
        <w:numId w:val="1"/>
      </w:numPr>
    </w:pPr>
    <w:rPr>
      <w:rFonts w:eastAsia="BlissPro-Bold"/>
      <w:bCs/>
      <w:szCs w:val="16"/>
    </w:rPr>
  </w:style>
  <w:style w:type="paragraph" w:customStyle="1" w:styleId="LargeSubheading">
    <w:name w:val="Large Subheading"/>
    <w:basedOn w:val="Normal"/>
    <w:next w:val="BodyText1"/>
    <w:link w:val="LargeSubheadingChar"/>
    <w:rsid w:val="00A96691"/>
    <w:pPr>
      <w:spacing w:before="300" w:after="120" w:line="240" w:lineRule="auto"/>
    </w:pPr>
    <w:rPr>
      <w:rFonts w:ascii="IberPangea Text" w:hAnsi="IberPangea Text"/>
      <w:color w:val="008C38" w:themeColor="accent1"/>
      <w:sz w:val="36"/>
    </w:rPr>
  </w:style>
  <w:style w:type="character" w:customStyle="1" w:styleId="Level1BulletsChar">
    <w:name w:val="Level 1 Bullets Char"/>
    <w:basedOn w:val="BodytextChar"/>
    <w:link w:val="Level1Bullets"/>
    <w:rsid w:val="00A94A1F"/>
    <w:rPr>
      <w:rFonts w:ascii="IberPangea Text Light" w:eastAsia="BlissPro-Bold" w:hAnsi="IberPangea Text Light" w:cs="Times New Roman"/>
      <w:bCs/>
      <w:color w:val="3A3734" w:themeColor="text1"/>
      <w:sz w:val="20"/>
      <w:szCs w:val="16"/>
      <w:lang w:eastAsia="es-ES"/>
    </w:rPr>
  </w:style>
  <w:style w:type="character" w:customStyle="1" w:styleId="LargeSubheadingChar">
    <w:name w:val="Large Subheading Char"/>
    <w:basedOn w:val="BodytextChar"/>
    <w:link w:val="LargeSubheading"/>
    <w:rsid w:val="00A96691"/>
    <w:rPr>
      <w:rFonts w:ascii="IberPangea Text Light" w:eastAsia="Times New Roman" w:hAnsi="IberPangea Text Light" w:cs="Times New Roman"/>
      <w:color w:val="008C38" w:themeColor="accent1"/>
      <w:sz w:val="20"/>
      <w:szCs w:val="24"/>
      <w:lang w:eastAsia="es-ES"/>
    </w:rPr>
  </w:style>
  <w:style w:type="table" w:styleId="PlainTable4">
    <w:name w:val="Plain Table 4"/>
    <w:basedOn w:val="TableNormal"/>
    <w:uiPriority w:val="44"/>
    <w:rsid w:val="00792D7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Tabletext">
    <w:name w:val="Table text"/>
    <w:basedOn w:val="Normal"/>
    <w:link w:val="TabletextChar"/>
    <w:rsid w:val="007E45F0"/>
    <w:pPr>
      <w:spacing w:after="0" w:line="240" w:lineRule="auto"/>
      <w:jc w:val="center"/>
    </w:pPr>
    <w:rPr>
      <w:rFonts w:cs="Times New Roman"/>
      <w:sz w:val="18"/>
    </w:rPr>
  </w:style>
  <w:style w:type="paragraph" w:styleId="ListParagraph">
    <w:name w:val="List Paragraph"/>
    <w:basedOn w:val="Normal"/>
    <w:uiPriority w:val="34"/>
    <w:rsid w:val="00143914"/>
    <w:pPr>
      <w:ind w:left="720"/>
      <w:contextualSpacing/>
    </w:pPr>
  </w:style>
  <w:style w:type="character" w:customStyle="1" w:styleId="TabletextChar">
    <w:name w:val="Table text Char"/>
    <w:basedOn w:val="DefaultParagraphFont"/>
    <w:link w:val="Tabletext"/>
    <w:rsid w:val="007E45F0"/>
    <w:rPr>
      <w:rFonts w:asciiTheme="minorHAnsi" w:hAnsiTheme="minorHAnsi" w:cs="Times New Roman"/>
      <w:color w:val="3A3734" w:themeColor="text1"/>
      <w:sz w:val="18"/>
    </w:rPr>
  </w:style>
  <w:style w:type="paragraph" w:customStyle="1" w:styleId="Milestones">
    <w:name w:val="Milestones"/>
    <w:basedOn w:val="BodyText1"/>
    <w:link w:val="MilestonesChar"/>
    <w:rsid w:val="00D66A96"/>
    <w:pPr>
      <w:numPr>
        <w:numId w:val="9"/>
      </w:numPr>
      <w:spacing w:before="240" w:after="240" w:line="240" w:lineRule="auto"/>
    </w:pPr>
    <w:rPr>
      <w:sz w:val="24"/>
    </w:rPr>
  </w:style>
  <w:style w:type="paragraph" w:customStyle="1" w:styleId="Footnote">
    <w:name w:val="Footnote"/>
    <w:basedOn w:val="Normal"/>
    <w:link w:val="FootnoteChar"/>
    <w:rsid w:val="00D26C31"/>
    <w:pPr>
      <w:autoSpaceDE w:val="0"/>
      <w:autoSpaceDN w:val="0"/>
      <w:adjustRightInd w:val="0"/>
      <w:spacing w:after="0" w:line="240" w:lineRule="auto"/>
    </w:pPr>
    <w:rPr>
      <w:rFonts w:cs="Times New Roman"/>
      <w:iCs/>
      <w:sz w:val="16"/>
      <w:szCs w:val="14"/>
    </w:rPr>
  </w:style>
  <w:style w:type="character" w:customStyle="1" w:styleId="MilestonesChar">
    <w:name w:val="Milestones Char"/>
    <w:basedOn w:val="BodytextChar"/>
    <w:link w:val="Milestones"/>
    <w:rsid w:val="00D66A96"/>
    <w:rPr>
      <w:rFonts w:ascii="IberPangea Text Light" w:eastAsia="Times New Roman" w:hAnsi="IberPangea Text Light" w:cs="Times New Roman"/>
      <w:color w:val="3A3734" w:themeColor="text1"/>
      <w:sz w:val="24"/>
      <w:szCs w:val="24"/>
      <w:lang w:eastAsia="es-ES"/>
    </w:rPr>
  </w:style>
  <w:style w:type="table" w:customStyle="1" w:styleId="Iberdrola2">
    <w:name w:val="Iberdrola 2"/>
    <w:basedOn w:val="TableNormal"/>
    <w:uiPriority w:val="99"/>
    <w:rsid w:val="00EA064D"/>
    <w:pPr>
      <w:spacing w:after="0" w:line="240" w:lineRule="auto"/>
    </w:pPr>
    <w:rPr>
      <w:color w:val="3A3734" w:themeColor="text1"/>
      <w:sz w:val="20"/>
    </w:rPr>
    <w:tblPr>
      <w:tblBorders>
        <w:insideH w:val="single" w:sz="4" w:space="0" w:color="D9D9D9" w:themeColor="background1" w:themeShade="D9"/>
      </w:tblBorders>
    </w:tblPr>
    <w:tcPr>
      <w:tcMar>
        <w:top w:w="85" w:type="dxa"/>
        <w:left w:w="57" w:type="dxa"/>
        <w:bottom w:w="85" w:type="dxa"/>
        <w:right w:w="57" w:type="dxa"/>
      </w:tcMar>
      <w:vAlign w:val="center"/>
    </w:tcPr>
    <w:tblStylePr w:type="lastRow">
      <w:rPr>
        <w:rFonts w:asciiTheme="majorHAnsi" w:hAnsiTheme="majorHAnsi"/>
        <w:color w:val="00A343" w:themeColor="accent2"/>
        <w:sz w:val="20"/>
      </w:rPr>
    </w:tblStylePr>
    <w:tblStylePr w:type="firstCol">
      <w:rPr>
        <w:rFonts w:asciiTheme="majorHAnsi" w:hAnsiTheme="majorHAnsi"/>
        <w:color w:val="3A3734" w:themeColor="text1"/>
      </w:rPr>
      <w:tblPr/>
      <w:tcPr>
        <w:tcBorders>
          <w:insideH w:val="single" w:sz="4" w:space="0" w:color="D9D9D9" w:themeColor="background1" w:themeShade="D9"/>
        </w:tcBorders>
      </w:tcPr>
    </w:tblStylePr>
    <w:tblStylePr w:type="lastCol">
      <w:rPr>
        <w:color w:val="808080" w:themeColor="background1" w:themeShade="80"/>
        <w:sz w:val="20"/>
      </w:rPr>
    </w:tblStylePr>
  </w:style>
  <w:style w:type="character" w:customStyle="1" w:styleId="FootnoteChar">
    <w:name w:val="Footnote Char"/>
    <w:basedOn w:val="DefaultParagraphFont"/>
    <w:link w:val="Footnote"/>
    <w:rsid w:val="00D26C31"/>
    <w:rPr>
      <w:rFonts w:cs="Times New Roman"/>
      <w:iCs/>
      <w:color w:val="3A3734" w:themeColor="text1"/>
      <w:sz w:val="16"/>
      <w:szCs w:val="14"/>
    </w:rPr>
  </w:style>
  <w:style w:type="paragraph" w:customStyle="1" w:styleId="Numberedlist">
    <w:name w:val="Numbered list"/>
    <w:basedOn w:val="Level1Bullets"/>
    <w:link w:val="NumberedlistChar"/>
    <w:qFormat/>
    <w:rsid w:val="00750E78"/>
    <w:pPr>
      <w:numPr>
        <w:numId w:val="2"/>
      </w:numPr>
    </w:pPr>
  </w:style>
  <w:style w:type="character" w:customStyle="1" w:styleId="NumberedlistChar">
    <w:name w:val="Numbered list Char"/>
    <w:basedOn w:val="Level1BulletsChar"/>
    <w:link w:val="Numberedlist"/>
    <w:rsid w:val="00464A4C"/>
    <w:rPr>
      <w:rFonts w:ascii="IberPangea Text Light" w:eastAsia="BlissPro-Bold" w:hAnsi="IberPangea Text Light" w:cs="Times New Roman"/>
      <w:bCs/>
      <w:color w:val="3A3734" w:themeColor="text1"/>
      <w:sz w:val="20"/>
      <w:szCs w:val="16"/>
      <w:lang w:eastAsia="es-ES"/>
    </w:rPr>
  </w:style>
  <w:style w:type="paragraph" w:styleId="FootnoteText">
    <w:name w:val="footnote text"/>
    <w:basedOn w:val="Normal"/>
    <w:link w:val="FootnoteTextChar"/>
    <w:uiPriority w:val="99"/>
    <w:unhideWhenUsed/>
    <w:rsid w:val="00BD7562"/>
    <w:pPr>
      <w:spacing w:after="0" w:line="240" w:lineRule="auto"/>
      <w:jc w:val="both"/>
    </w:pPr>
    <w:rPr>
      <w:i/>
      <w:color w:val="26BF64" w:themeColor="accent3"/>
      <w:sz w:val="13"/>
      <w:szCs w:val="13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D7562"/>
    <w:rPr>
      <w:i/>
      <w:color w:val="26BF64" w:themeColor="accent3"/>
      <w:sz w:val="13"/>
      <w:szCs w:val="13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67CC7"/>
    <w:pPr>
      <w:spacing w:after="0"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unhideWhenUsed/>
    <w:rsid w:val="00367CC7"/>
    <w:pPr>
      <w:pBdr>
        <w:bottom w:val="single" w:sz="18" w:space="6" w:color="00402A" w:themeColor="text2"/>
      </w:pBdr>
      <w:spacing w:before="60" w:after="840" w:line="240" w:lineRule="atLeast"/>
      <w:jc w:val="both"/>
    </w:pPr>
    <w:rPr>
      <w:b/>
      <w:sz w:val="3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7E0845"/>
    <w:pPr>
      <w:tabs>
        <w:tab w:val="left" w:pos="924"/>
        <w:tab w:val="right" w:pos="9174"/>
      </w:tabs>
      <w:spacing w:before="160" w:line="240" w:lineRule="auto"/>
    </w:pPr>
    <w:rPr>
      <w:rFonts w:ascii="IberPangea Text Medium" w:eastAsiaTheme="minorEastAsia" w:hAnsi="IberPangea Text Medium" w:cstheme="minorBidi"/>
      <w:noProof/>
      <w:color w:val="008C38" w:themeColor="accent1"/>
      <w:kern w:val="2"/>
      <w:sz w:val="24"/>
      <w:szCs w:val="24"/>
      <w:lang w:val="en-GB" w:eastAsia="en-GB"/>
      <w14:ligatures w14:val="standardContextual"/>
    </w:rPr>
  </w:style>
  <w:style w:type="paragraph" w:styleId="TOC2">
    <w:name w:val="toc 2"/>
    <w:basedOn w:val="Normal"/>
    <w:next w:val="Normal"/>
    <w:autoRedefine/>
    <w:uiPriority w:val="39"/>
    <w:unhideWhenUsed/>
    <w:rsid w:val="007E0845"/>
    <w:pPr>
      <w:tabs>
        <w:tab w:val="right" w:pos="8493"/>
      </w:tabs>
      <w:spacing w:before="160" w:line="240" w:lineRule="auto"/>
    </w:pPr>
    <w:rPr>
      <w:rFonts w:cs="IberPangea Text Light"/>
      <w:noProof/>
      <w:color w:val="008C38" w:themeColor="accent1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367CC7"/>
    <w:rPr>
      <w:color w:val="008C38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A4F8C"/>
    <w:rPr>
      <w:rFonts w:ascii="IberPangea Text Medium" w:eastAsia="Times New Roman" w:hAnsi="IberPangea Text Medium" w:cs="Times New Roman"/>
      <w:color w:val="008C38" w:themeColor="accent1"/>
      <w:sz w:val="48"/>
    </w:rPr>
  </w:style>
  <w:style w:type="paragraph" w:styleId="TOCHeading">
    <w:name w:val="TOC Heading"/>
    <w:basedOn w:val="Heading1"/>
    <w:next w:val="Normal"/>
    <w:uiPriority w:val="39"/>
    <w:unhideWhenUsed/>
    <w:rsid w:val="00745F11"/>
    <w:pPr>
      <w:outlineLvl w:val="9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165AE9"/>
    <w:pPr>
      <w:tabs>
        <w:tab w:val="left" w:pos="924"/>
        <w:tab w:val="right" w:pos="8493"/>
      </w:tabs>
      <w:spacing w:before="160" w:line="240" w:lineRule="auto"/>
    </w:pPr>
    <w:rPr>
      <w:rFonts w:eastAsiaTheme="minorEastAsia" w:cstheme="minorBidi"/>
      <w:noProof/>
      <w:color w:val="26BF64" w:themeColor="accent3"/>
      <w:kern w:val="2"/>
      <w:sz w:val="24"/>
      <w:szCs w:val="24"/>
      <w:lang w:val="en-GB" w:eastAsia="en-GB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33284E"/>
    <w:pPr>
      <w:tabs>
        <w:tab w:val="right" w:pos="8493"/>
      </w:tabs>
      <w:spacing w:before="160" w:line="240" w:lineRule="auto"/>
    </w:pPr>
    <w:rPr>
      <w:rFonts w:cs="IberPangea Text Light"/>
      <w:noProof/>
      <w:color w:val="3A3734"/>
      <w:sz w:val="24"/>
      <w:lang w:val="pt-BR"/>
    </w:rPr>
  </w:style>
  <w:style w:type="table" w:customStyle="1" w:styleId="Iberdrola">
    <w:name w:val="Iberdrola"/>
    <w:basedOn w:val="TableNormal"/>
    <w:uiPriority w:val="99"/>
    <w:rsid w:val="002B6F26"/>
    <w:pPr>
      <w:spacing w:after="0" w:line="240" w:lineRule="auto"/>
    </w:pPr>
    <w:rPr>
      <w:color w:val="3A3734" w:themeColor="text1"/>
      <w:sz w:val="20"/>
    </w:rPr>
    <w:tblPr>
      <w:tblStyleRowBandSize w:val="1"/>
      <w:tblStyleColBandSize w:val="1"/>
      <w:tblBorders>
        <w:insideH w:val="single" w:sz="4" w:space="0" w:color="D9D9D9" w:themeColor="background1" w:themeShade="D9"/>
      </w:tblBorders>
    </w:tblPr>
    <w:tcPr>
      <w:tcMar>
        <w:top w:w="85" w:type="dxa"/>
        <w:left w:w="57" w:type="dxa"/>
        <w:bottom w:w="85" w:type="dxa"/>
        <w:right w:w="57" w:type="dxa"/>
      </w:tcMar>
      <w:vAlign w:val="center"/>
    </w:tcPr>
    <w:tblStylePr w:type="firstRow">
      <w:rPr>
        <w:rFonts w:asciiTheme="minorHAnsi" w:hAnsiTheme="minorHAnsi"/>
        <w:caps/>
        <w:smallCaps w:val="0"/>
        <w:color w:val="008C38" w:themeColor="accent1"/>
        <w:spacing w:val="60"/>
        <w:sz w:val="20"/>
      </w:rPr>
    </w:tblStylePr>
    <w:tblStylePr w:type="lastRow">
      <w:rPr>
        <w:sz w:val="20"/>
      </w:rPr>
    </w:tblStylePr>
    <w:tblStylePr w:type="firstCol">
      <w:rPr>
        <w:rFonts w:asciiTheme="majorHAnsi" w:hAnsiTheme="majorHAnsi"/>
        <w:color w:val="5BD38C" w:themeColor="accent4"/>
        <w:sz w:val="20"/>
      </w:rPr>
      <w:tblPr/>
      <w:tcPr>
        <w:tcBorders>
          <w:left w:val="nil"/>
        </w:tcBorders>
      </w:tcPr>
    </w:tblStylePr>
    <w:tblStylePr w:type="lastCol">
      <w:rPr>
        <w:sz w:val="20"/>
      </w:rPr>
    </w:tblStylePr>
    <w:tblStylePr w:type="band1Vert">
      <w:rPr>
        <w:sz w:val="20"/>
      </w:rPr>
      <w:tblPr/>
      <w:tcPr>
        <w:tcBorders>
          <w:insideV w:val="single" w:sz="4" w:space="0" w:color="5BD38C" w:themeColor="accent4"/>
        </w:tcBorders>
      </w:tcPr>
    </w:tblStylePr>
    <w:tblStylePr w:type="band2Vert">
      <w:rPr>
        <w:sz w:val="20"/>
      </w:rPr>
      <w:tblPr/>
      <w:tcPr>
        <w:tcBorders>
          <w:insideV w:val="single" w:sz="4" w:space="0" w:color="5BD38C" w:themeColor="accent4"/>
        </w:tcBorders>
      </w:tcPr>
    </w:tblStylePr>
    <w:tblStylePr w:type="band1Horz">
      <w:rPr>
        <w:sz w:val="20"/>
      </w:rPr>
      <w:tblPr/>
      <w:tcPr>
        <w:tcBorders>
          <w:insideV w:val="nil"/>
        </w:tcBorders>
      </w:tcPr>
    </w:tblStylePr>
    <w:tblStylePr w:type="band2Horz">
      <w:rPr>
        <w:sz w:val="20"/>
      </w:rPr>
      <w:tblPr/>
      <w:tcPr>
        <w:tcBorders>
          <w:insideV w:val="nil"/>
        </w:tcBorders>
      </w:tcPr>
    </w:tblStylePr>
  </w:style>
  <w:style w:type="paragraph" w:styleId="TOC5">
    <w:name w:val="toc 5"/>
    <w:basedOn w:val="Normal"/>
    <w:next w:val="Normal"/>
    <w:autoRedefine/>
    <w:uiPriority w:val="39"/>
    <w:unhideWhenUsed/>
    <w:rsid w:val="00CA02B9"/>
    <w:pPr>
      <w:spacing w:before="160" w:line="240" w:lineRule="auto"/>
      <w:ind w:left="907"/>
    </w:pPr>
    <w:rPr>
      <w:sz w:val="24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134"/>
    </w:pPr>
    <w:rPr>
      <w:sz w:val="24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361"/>
    </w:pPr>
    <w:rPr>
      <w:sz w:val="24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588"/>
    </w:pPr>
    <w:rPr>
      <w:sz w:val="24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A02B9"/>
    <w:pPr>
      <w:spacing w:before="160" w:line="240" w:lineRule="auto"/>
      <w:ind w:left="1814"/>
    </w:pPr>
    <w:rPr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70C50"/>
    <w:rPr>
      <w:rFonts w:asciiTheme="minorHAnsi" w:eastAsiaTheme="majorEastAsia" w:hAnsiTheme="minorHAnsi" w:cs="Times New Roman"/>
      <w:color w:val="008C38" w:themeColor="accent1"/>
      <w:sz w:val="32"/>
      <w:szCs w:val="26"/>
    </w:rPr>
  </w:style>
  <w:style w:type="paragraph" w:customStyle="1" w:styleId="Letterlist">
    <w:name w:val="Letter list"/>
    <w:basedOn w:val="Numberedlist"/>
    <w:link w:val="LetterlistChar"/>
    <w:rsid w:val="00750E78"/>
    <w:pPr>
      <w:numPr>
        <w:numId w:val="3"/>
      </w:numPr>
    </w:pPr>
    <w:rPr>
      <w:lang w:val="en-US"/>
    </w:rPr>
  </w:style>
  <w:style w:type="character" w:customStyle="1" w:styleId="LetterlistChar">
    <w:name w:val="Letter list Char"/>
    <w:basedOn w:val="NumberedlistChar"/>
    <w:link w:val="Letterlist"/>
    <w:rsid w:val="00464A4C"/>
    <w:rPr>
      <w:rFonts w:ascii="IberPangea Text Light" w:eastAsia="BlissPro-Bold" w:hAnsi="IberPangea Text Light" w:cs="Times New Roman"/>
      <w:bCs/>
      <w:color w:val="3A3734" w:themeColor="text1"/>
      <w:sz w:val="20"/>
      <w:szCs w:val="16"/>
      <w:lang w:val="en-US" w:eastAsia="es-ES"/>
    </w:rPr>
  </w:style>
  <w:style w:type="character" w:customStyle="1" w:styleId="Heading3Char">
    <w:name w:val="Heading 3 Char"/>
    <w:basedOn w:val="DefaultParagraphFont"/>
    <w:link w:val="Heading3"/>
    <w:uiPriority w:val="9"/>
    <w:rsid w:val="00A70C50"/>
    <w:rPr>
      <w:rFonts w:asciiTheme="minorHAnsi" w:eastAsia="Times New Roman" w:hAnsiTheme="minorHAnsi" w:cs="Times New Roman"/>
      <w:color w:val="3A3734" w:themeColor="text1"/>
      <w:sz w:val="24"/>
      <w:szCs w:val="24"/>
    </w:rPr>
  </w:style>
  <w:style w:type="numbering" w:customStyle="1" w:styleId="Listaactual1">
    <w:name w:val="Lista actual1"/>
    <w:uiPriority w:val="99"/>
    <w:rsid w:val="00455156"/>
    <w:pPr>
      <w:numPr>
        <w:numId w:val="5"/>
      </w:numPr>
    </w:pPr>
  </w:style>
  <w:style w:type="numbering" w:customStyle="1" w:styleId="Listaactual2">
    <w:name w:val="Lista actual2"/>
    <w:uiPriority w:val="99"/>
    <w:rsid w:val="00455156"/>
    <w:pPr>
      <w:numPr>
        <w:numId w:val="6"/>
      </w:numPr>
    </w:pPr>
  </w:style>
  <w:style w:type="numbering" w:customStyle="1" w:styleId="Listaactual3">
    <w:name w:val="Lista actual3"/>
    <w:uiPriority w:val="99"/>
    <w:rsid w:val="00D417E3"/>
    <w:pPr>
      <w:numPr>
        <w:numId w:val="7"/>
      </w:numPr>
    </w:pPr>
  </w:style>
  <w:style w:type="numbering" w:customStyle="1" w:styleId="Listaactual4">
    <w:name w:val="Lista actual4"/>
    <w:uiPriority w:val="99"/>
    <w:rsid w:val="00D417E3"/>
    <w:pPr>
      <w:numPr>
        <w:numId w:val="8"/>
      </w:numPr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A94A1F"/>
    <w:rPr>
      <w:rFonts w:ascii="IberPangea Text" w:eastAsia="Times New Roman" w:hAnsi="IberPangea Text" w:cs="Times New Roman"/>
      <w:i/>
      <w:iCs/>
      <w:color w:val="008C38" w:themeColor="accent1"/>
    </w:rPr>
  </w:style>
  <w:style w:type="paragraph" w:styleId="Revision">
    <w:name w:val="Revision"/>
    <w:hidden/>
    <w:uiPriority w:val="99"/>
    <w:semiHidden/>
    <w:rsid w:val="007C2C4D"/>
    <w:pPr>
      <w:spacing w:after="0" w:line="240" w:lineRule="auto"/>
    </w:pPr>
  </w:style>
  <w:style w:type="paragraph" w:customStyle="1" w:styleId="Level2Bullets">
    <w:name w:val="Level 2 Bullets"/>
    <w:basedOn w:val="Level1Bullets"/>
    <w:qFormat/>
    <w:rsid w:val="00750E78"/>
    <w:pPr>
      <w:numPr>
        <w:ilvl w:val="2"/>
        <w:numId w:val="15"/>
      </w:numPr>
      <w:ind w:left="714" w:hanging="336"/>
    </w:pPr>
    <w:rPr>
      <w:rFonts w:cs="IberPangea Text Light"/>
      <w:bCs w:val="0"/>
      <w:lang w:val="en-US"/>
    </w:rPr>
  </w:style>
  <w:style w:type="numbering" w:customStyle="1" w:styleId="CurrentList1">
    <w:name w:val="Current List1"/>
    <w:uiPriority w:val="99"/>
    <w:rsid w:val="007B6079"/>
    <w:pPr>
      <w:numPr>
        <w:numId w:val="10"/>
      </w:numPr>
    </w:pPr>
  </w:style>
  <w:style w:type="numbering" w:customStyle="1" w:styleId="CurrentList2">
    <w:name w:val="Current List2"/>
    <w:uiPriority w:val="99"/>
    <w:rsid w:val="00750E78"/>
    <w:pPr>
      <w:numPr>
        <w:numId w:val="12"/>
      </w:numPr>
    </w:pPr>
  </w:style>
  <w:style w:type="numbering" w:customStyle="1" w:styleId="CurrentList3">
    <w:name w:val="Current List3"/>
    <w:uiPriority w:val="99"/>
    <w:rsid w:val="00750E78"/>
    <w:pPr>
      <w:numPr>
        <w:numId w:val="13"/>
      </w:numPr>
    </w:pPr>
  </w:style>
  <w:style w:type="numbering" w:customStyle="1" w:styleId="CurrentList4">
    <w:name w:val="Current List4"/>
    <w:uiPriority w:val="99"/>
    <w:rsid w:val="00750E78"/>
    <w:pPr>
      <w:numPr>
        <w:numId w:val="14"/>
      </w:numPr>
    </w:pPr>
  </w:style>
  <w:style w:type="numbering" w:customStyle="1" w:styleId="CurrentList5">
    <w:name w:val="Current List5"/>
    <w:uiPriority w:val="99"/>
    <w:rsid w:val="00216ADF"/>
    <w:pPr>
      <w:numPr>
        <w:numId w:val="16"/>
      </w:numPr>
    </w:pPr>
  </w:style>
  <w:style w:type="character" w:customStyle="1" w:styleId="Greenhighlight">
    <w:name w:val="_Green highlight"/>
    <w:basedOn w:val="DefaultParagraphFont"/>
    <w:uiPriority w:val="1"/>
    <w:rsid w:val="00772FD1"/>
    <w:rPr>
      <w:color w:val="008C38" w:themeColor="accent1"/>
    </w:rPr>
  </w:style>
  <w:style w:type="paragraph" w:customStyle="1" w:styleId="Introductiontext">
    <w:name w:val="Introduction text"/>
    <w:basedOn w:val="Normal"/>
    <w:next w:val="BodyText1"/>
    <w:rsid w:val="00A96691"/>
    <w:pPr>
      <w:spacing w:before="300" w:after="120" w:line="240" w:lineRule="auto"/>
    </w:pPr>
    <w:rPr>
      <w:sz w:val="28"/>
    </w:rPr>
  </w:style>
  <w:style w:type="character" w:customStyle="1" w:styleId="Orangehighlight">
    <w:name w:val="_Orange highlight"/>
    <w:basedOn w:val="DefaultParagraphFont"/>
    <w:uiPriority w:val="1"/>
    <w:rsid w:val="00E203B8"/>
    <w:rPr>
      <w:color w:val="E3850D" w:themeColor="accent6"/>
    </w:rPr>
  </w:style>
  <w:style w:type="paragraph" w:customStyle="1" w:styleId="LargeBodytext">
    <w:name w:val="Large Body text"/>
    <w:basedOn w:val="BodyText1"/>
    <w:rsid w:val="00D66A96"/>
    <w:rPr>
      <w:sz w:val="24"/>
      <w:szCs w:val="28"/>
    </w:rPr>
  </w:style>
  <w:style w:type="numbering" w:customStyle="1" w:styleId="CurrentList6">
    <w:name w:val="Current List6"/>
    <w:uiPriority w:val="99"/>
    <w:rsid w:val="00D66A96"/>
    <w:pPr>
      <w:numPr>
        <w:numId w:val="18"/>
      </w:numPr>
    </w:pPr>
  </w:style>
  <w:style w:type="character" w:customStyle="1" w:styleId="White">
    <w:name w:val="_White"/>
    <w:basedOn w:val="DefaultParagraphFont"/>
    <w:uiPriority w:val="1"/>
    <w:rsid w:val="007E45F0"/>
    <w:rPr>
      <w:b w:val="0"/>
      <w:bCs/>
      <w:color w:val="FFFFFF" w:themeColor="background1"/>
    </w:rPr>
  </w:style>
  <w:style w:type="paragraph" w:customStyle="1" w:styleId="LargeNumberedlist">
    <w:name w:val="Large Numbered list"/>
    <w:basedOn w:val="ListParagraph"/>
    <w:rsid w:val="00500D70"/>
    <w:pPr>
      <w:numPr>
        <w:numId w:val="19"/>
      </w:numPr>
      <w:spacing w:before="240"/>
      <w:ind w:left="504" w:hanging="504"/>
    </w:pPr>
    <w:rPr>
      <w:color w:val="008C38" w:themeColor="accent1"/>
      <w:sz w:val="30"/>
      <w:szCs w:val="30"/>
      <w:lang w:val="en-US"/>
    </w:rPr>
  </w:style>
  <w:style w:type="paragraph" w:customStyle="1" w:styleId="PressReleaseHeading">
    <w:name w:val="Press Release Heading"/>
    <w:basedOn w:val="Heading1"/>
    <w:rsid w:val="00C5097B"/>
    <w:pPr>
      <w:numPr>
        <w:numId w:val="0"/>
      </w:numPr>
    </w:pPr>
  </w:style>
  <w:style w:type="paragraph" w:customStyle="1" w:styleId="paragraph">
    <w:name w:val="paragraph"/>
    <w:basedOn w:val="Normal"/>
    <w:rsid w:val="00C50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paragraph" w:customStyle="1" w:styleId="DBodytext">
    <w:name w:val="D.Body text"/>
    <w:basedOn w:val="NormalWeb"/>
    <w:link w:val="DBodytextChar"/>
    <w:rsid w:val="00544AA1"/>
    <w:pPr>
      <w:spacing w:before="120" w:beforeAutospacing="0" w:after="120" w:afterAutospacing="0" w:line="276" w:lineRule="auto"/>
    </w:pPr>
    <w:rPr>
      <w:rFonts w:ascii="IberPangea Text Light" w:hAnsi="IberPangea Text Light" w:cstheme="minorHAnsi"/>
      <w:color w:val="000000"/>
      <w:sz w:val="20"/>
    </w:rPr>
  </w:style>
  <w:style w:type="paragraph" w:customStyle="1" w:styleId="HHighlight2">
    <w:name w:val="H.Highlight 2"/>
    <w:basedOn w:val="NormalWeb"/>
    <w:link w:val="HHighlight2Char"/>
    <w:rsid w:val="00544AA1"/>
    <w:pPr>
      <w:shd w:val="clear" w:color="auto" w:fill="FFFFFF"/>
      <w:spacing w:before="360" w:beforeAutospacing="0" w:after="360" w:afterAutospacing="0"/>
    </w:pPr>
    <w:rPr>
      <w:color w:val="26BF64" w:themeColor="accent3"/>
      <w:sz w:val="28"/>
      <w:szCs w:val="36"/>
      <w:u w:color="BFBFBF" w:themeColor="background1" w:themeShade="BF"/>
      <w:lang w:val="en-GB"/>
    </w:rPr>
  </w:style>
  <w:style w:type="character" w:customStyle="1" w:styleId="DBodytextChar">
    <w:name w:val="D.Body text Char"/>
    <w:basedOn w:val="NormalWebChar"/>
    <w:link w:val="DBodytext"/>
    <w:rsid w:val="00544AA1"/>
    <w:rPr>
      <w:rFonts w:ascii="IberPangea Text Light" w:eastAsia="Times New Roman" w:hAnsi="IberPangea Text Light" w:cstheme="minorHAnsi"/>
      <w:color w:val="000000"/>
      <w:sz w:val="20"/>
      <w:szCs w:val="24"/>
      <w:lang w:eastAsia="es-ES"/>
    </w:rPr>
  </w:style>
  <w:style w:type="character" w:customStyle="1" w:styleId="HHighlight2Char">
    <w:name w:val="H.Highlight 2 Char"/>
    <w:basedOn w:val="NormalWebChar"/>
    <w:link w:val="HHighlight2"/>
    <w:rsid w:val="00544AA1"/>
    <w:rPr>
      <w:rFonts w:ascii="Times New Roman" w:eastAsia="Times New Roman" w:hAnsi="Times New Roman" w:cs="Times New Roman"/>
      <w:color w:val="26BF64" w:themeColor="accent3"/>
      <w:sz w:val="28"/>
      <w:szCs w:val="36"/>
      <w:u w:color="BFBFBF" w:themeColor="background1" w:themeShade="BF"/>
      <w:shd w:val="clear" w:color="auto" w:fill="FFFFFF"/>
      <w:lang w:val="en-GB" w:eastAsia="es-ES"/>
    </w:rPr>
  </w:style>
  <w:style w:type="paragraph" w:customStyle="1" w:styleId="RecipientAddress">
    <w:name w:val="Recipient Address"/>
    <w:basedOn w:val="Normal"/>
    <w:qFormat/>
    <w:rsid w:val="004427AB"/>
    <w:pPr>
      <w:spacing w:after="0" w:line="276" w:lineRule="auto"/>
    </w:pPr>
    <w:rPr>
      <w:sz w:val="18"/>
      <w:lang w:val="en-US" w:eastAsia="es-ES"/>
    </w:rPr>
  </w:style>
  <w:style w:type="paragraph" w:customStyle="1" w:styleId="NameSurname">
    <w:name w:val="Name Surname"/>
    <w:basedOn w:val="BodyText1"/>
    <w:qFormat/>
    <w:rsid w:val="004427AB"/>
    <w:pPr>
      <w:spacing w:before="720" w:after="0"/>
    </w:pPr>
    <w:rPr>
      <w:rFonts w:ascii="IberPangea Text Medium" w:hAnsi="IberPangea Text Medium"/>
      <w:bCs/>
    </w:rPr>
  </w:style>
  <w:style w:type="character" w:customStyle="1" w:styleId="SemiBold">
    <w:name w:val="_SemiBold"/>
    <w:basedOn w:val="DefaultParagraphFont"/>
    <w:uiPriority w:val="1"/>
    <w:qFormat/>
    <w:rsid w:val="004427AB"/>
    <w:rPr>
      <w:rFonts w:ascii="IberPangea Text SmBold" w:hAnsi="IberPangea Text SmBold"/>
      <w:b/>
      <w:bCs/>
      <w:i w:val="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Theme="minorHAnsi" w:hAnsiTheme="minorHAnsi"/>
      <w:color w:val="3A373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9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9E0"/>
    <w:rPr>
      <w:rFonts w:asciiTheme="minorHAnsi" w:hAnsiTheme="minorHAnsi"/>
      <w:b/>
      <w:bCs/>
      <w:color w:val="3A3734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0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01306">
          <w:marLeft w:val="57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00.%20DISE&#209;ADORES\JAVIER\2020-2022\IMAGEN%20DE%20MARCA\MARCA%20DIGITAL\BRAND%20CENTER-CAMBIO%202023\06-TEMPLATES\Iberdrola_Letterhead_V2.dotx" TargetMode="External"/></Relationships>
</file>

<file path=word/theme/theme1.xml><?xml version="1.0" encoding="utf-8"?>
<a:theme xmlns:a="http://schemas.openxmlformats.org/drawingml/2006/main" name="Iberdrola">
  <a:themeElements>
    <a:clrScheme name="Iberdrola 2023">
      <a:dk1>
        <a:srgbClr val="3A3734"/>
      </a:dk1>
      <a:lt1>
        <a:srgbClr val="FFFFFF"/>
      </a:lt1>
      <a:dk2>
        <a:srgbClr val="00402A"/>
      </a:dk2>
      <a:lt2>
        <a:srgbClr val="DCEBE1"/>
      </a:lt2>
      <a:accent1>
        <a:srgbClr val="008C38"/>
      </a:accent1>
      <a:accent2>
        <a:srgbClr val="00A343"/>
      </a:accent2>
      <a:accent3>
        <a:srgbClr val="26BF64"/>
      </a:accent3>
      <a:accent4>
        <a:srgbClr val="5BD38C"/>
      </a:accent4>
      <a:accent5>
        <a:srgbClr val="0792E5"/>
      </a:accent5>
      <a:accent6>
        <a:srgbClr val="E3850D"/>
      </a:accent6>
      <a:hlink>
        <a:srgbClr val="008C38"/>
      </a:hlink>
      <a:folHlink>
        <a:srgbClr val="008C38"/>
      </a:folHlink>
    </a:clrScheme>
    <a:fontScheme name="Iberdrola">
      <a:majorFont>
        <a:latin typeface="IberPangea Text"/>
        <a:ea typeface=""/>
        <a:cs typeface=""/>
      </a:majorFont>
      <a:minorFont>
        <a:latin typeface="IberPangea Tex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 algn="l">
          <a:defRPr sz="1100" dirty="0" err="1" smtClean="0">
            <a:latin typeface="+mn-lt"/>
            <a:ea typeface="IberPangea Text Light" panose="020B0404000000000000" pitchFamily="34" charset="0"/>
            <a:cs typeface="IberPangea Text Light" panose="020B0404000000000000" pitchFamily="34" charset="0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Iberdrola" id="{DF0C2F08-C44A-8747-8EC8-2667B33197F5}" vid="{D90994C9-74FC-B244-90D6-DA326FD45B0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6D9FF8D9CBCB46BEDD130FE6CD340C" ma:contentTypeVersion="7" ma:contentTypeDescription="Create a new document." ma:contentTypeScope="" ma:versionID="06d51e9b7e383a99e3f29684b096948e">
  <xsd:schema xmlns:xsd="http://www.w3.org/2001/XMLSchema" xmlns:xs="http://www.w3.org/2001/XMLSchema" xmlns:p="http://schemas.microsoft.com/office/2006/metadata/properties" xmlns:ns2="7d5a34a7-efd4-43ec-aa80-09185eb914be" xmlns:ns3="7a4a2235-5718-48e6-92de-2b0a4936743b" targetNamespace="http://schemas.microsoft.com/office/2006/metadata/properties" ma:root="true" ma:fieldsID="cff1e1a00eef293347d1217c624a844f" ns2:_="" ns3:_="">
    <xsd:import namespace="7d5a34a7-efd4-43ec-aa80-09185eb914be"/>
    <xsd:import namespace="7a4a2235-5718-48e6-92de-2b0a493674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5a34a7-efd4-43ec-aa80-09185eb91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4a2235-5718-48e6-92de-2b0a49367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8926D-75B2-4FC3-BA71-BACC35A219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11BD5A-05B8-40FE-9109-2654D93008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5a34a7-efd4-43ec-aa80-09185eb914be"/>
    <ds:schemaRef ds:uri="7a4a2235-5718-48e6-92de-2b0a493674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FF43C4-6438-458D-B042-266E153DBF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D066FF0-5FCE-47CB-BCDD-B43D71E46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Iberdrola_Letterhead_V2</Template>
  <TotalTime>1</TotalTime>
  <Pages>3</Pages>
  <Words>520</Words>
  <Characters>2965</Characters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</vt:lpstr>
    </vt:vector>
  </TitlesOfParts>
  <Manager/>
  <LinksUpToDate>false</LinksUpToDate>
  <CharactersWithSpaces>3479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COM-20-026 Interim Operational Notification (ION) Template</dc:title>
  <dc:subject/>
  <cp:keywords/>
  <dc:description/>
  <cp:lastPrinted>2023-04-19T05:36:00Z</cp:lastPrinted>
  <dcterms:created xsi:type="dcterms:W3CDTF">2023-11-28T11:58:00Z</dcterms:created>
  <dcterms:modified xsi:type="dcterms:W3CDTF">2023-11-28T11:58:00Z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0x0101008C6D9FF8D9CBCB46BEDD130FE6CD340C</vt:lpwstr>
  </property>
  <property fmtid="{D5CDD505-2E9C-101B-9397-08002B2CF9AE}" pid="3" name="MSIP_Label_624b1752-a977-4927-b9e6-e48a43684aee_Enabled">
    <vt:lpwstr>true</vt:lpwstr>
  </property>
  <property fmtid="{D5CDD505-2E9C-101B-9397-08002B2CF9AE}" pid="4" name="MSIP_Label_624b1752-a977-4927-b9e6-e48a43684aee_SetDate">
    <vt:lpwstr>2023-10-10T13:17:09Z</vt:lpwstr>
  </property>
  <property fmtid="{D5CDD505-2E9C-101B-9397-08002B2CF9AE}" pid="5" name="MSIP_Label_624b1752-a977-4927-b9e6-e48a43684aee_Method">
    <vt:lpwstr>Privileged</vt:lpwstr>
  </property>
  <property fmtid="{D5CDD505-2E9C-101B-9397-08002B2CF9AE}" pid="6" name="MSIP_Label_624b1752-a977-4927-b9e6-e48a43684aee_Name">
    <vt:lpwstr>Public</vt:lpwstr>
  </property>
  <property fmtid="{D5CDD505-2E9C-101B-9397-08002B2CF9AE}" pid="7" name="MSIP_Label_624b1752-a977-4927-b9e6-e48a43684aee_SiteId">
    <vt:lpwstr>031a09bc-a2bf-44df-888e-4e09355b7a24</vt:lpwstr>
  </property>
  <property fmtid="{D5CDD505-2E9C-101B-9397-08002B2CF9AE}" pid="8" name="MSIP_Label_624b1752-a977-4927-b9e6-e48a43684aee_ActionId">
    <vt:lpwstr>9d68a7e3-9477-4f81-a95f-47c6b39f8a86</vt:lpwstr>
  </property>
  <property fmtid="{D5CDD505-2E9C-101B-9397-08002B2CF9AE}" pid="9" name="MSIP_Label_624b1752-a977-4927-b9e6-e48a43684aee_ContentBits">
    <vt:lpwstr>0</vt:lpwstr>
  </property>
</Properties>
</file>