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BCCE9" w14:textId="187B41FA" w:rsidR="00CE0554" w:rsidRPr="00B7219D" w:rsidRDefault="00CE0554" w:rsidP="00CE0554">
      <w:pPr>
        <w:pStyle w:val="BodyText1"/>
        <w:rPr>
          <w:rStyle w:val="SemiBold"/>
          <w:rFonts w:asciiTheme="majorHAnsi" w:hAnsiTheme="majorHAnsi" w:cstheme="majorHAnsi"/>
          <w:b w:val="0"/>
          <w:bCs w:val="0"/>
          <w:color w:val="auto"/>
          <w:lang w:val="en-GB"/>
        </w:rPr>
      </w:pPr>
      <w:bookmarkStart w:id="0" w:name="_Hlk138772404"/>
      <w:bookmarkStart w:id="1" w:name="_Toc137124266"/>
    </w:p>
    <w:p w14:paraId="5CD0B2ED" w14:textId="6C836A6D" w:rsidR="00CE0554" w:rsidRDefault="00CE0554" w:rsidP="00CE0554">
      <w:pPr>
        <w:pStyle w:val="BodyText1"/>
        <w:rPr>
          <w:rStyle w:val="SemiBold"/>
          <w:rFonts w:asciiTheme="majorHAnsi" w:hAnsiTheme="majorHAnsi" w:cstheme="majorHAnsi"/>
          <w:b w:val="0"/>
          <w:bCs w:val="0"/>
          <w:color w:val="auto"/>
          <w:lang w:val="en-GB"/>
        </w:rPr>
      </w:pPr>
      <w:r w:rsidRPr="00B7219D">
        <w:rPr>
          <w:rStyle w:val="SemiBold"/>
          <w:rFonts w:asciiTheme="majorHAnsi" w:hAnsiTheme="majorHAnsi" w:cstheme="majorHAnsi"/>
          <w:b w:val="0"/>
          <w:bCs w:val="0"/>
          <w:color w:val="auto"/>
          <w:lang w:val="en-GB"/>
        </w:rPr>
        <w:t>FAO [</w:t>
      </w:r>
      <w:r w:rsidR="001D2040" w:rsidRPr="001D2040">
        <w:rPr>
          <w:rStyle w:val="SemiBold"/>
          <w:rFonts w:asciiTheme="majorHAnsi" w:hAnsiTheme="majorHAnsi" w:cstheme="majorHAnsi"/>
          <w:b w:val="0"/>
          <w:bCs w:val="0"/>
          <w:color w:val="auto"/>
          <w:highlight w:val="yellow"/>
          <w:lang w:val="en-GB"/>
        </w:rPr>
        <w:t xml:space="preserve">insert </w:t>
      </w:r>
      <w:r w:rsidRPr="001D2040">
        <w:rPr>
          <w:rStyle w:val="SemiBold"/>
          <w:rFonts w:asciiTheme="majorHAnsi" w:hAnsiTheme="majorHAnsi" w:cstheme="majorHAnsi"/>
          <w:b w:val="0"/>
          <w:bCs w:val="0"/>
          <w:color w:val="auto"/>
          <w:highlight w:val="yellow"/>
          <w:lang w:val="en-GB"/>
        </w:rPr>
        <w:t xml:space="preserve">name </w:t>
      </w:r>
      <w:r w:rsidRPr="00B7219D">
        <w:rPr>
          <w:rStyle w:val="SemiBold"/>
          <w:rFonts w:asciiTheme="majorHAnsi" w:hAnsiTheme="majorHAnsi" w:cstheme="majorHAnsi"/>
          <w:b w:val="0"/>
          <w:bCs w:val="0"/>
          <w:color w:val="auto"/>
          <w:highlight w:val="yellow"/>
          <w:lang w:val="en-GB"/>
        </w:rPr>
        <w:t>and address</w:t>
      </w:r>
      <w:r w:rsidRPr="00B7219D">
        <w:rPr>
          <w:rStyle w:val="SemiBold"/>
          <w:rFonts w:asciiTheme="majorHAnsi" w:hAnsiTheme="majorHAnsi" w:cstheme="majorHAnsi"/>
          <w:b w:val="0"/>
          <w:bCs w:val="0"/>
          <w:color w:val="auto"/>
          <w:lang w:val="en-GB"/>
        </w:rPr>
        <w:t>]</w:t>
      </w:r>
    </w:p>
    <w:p w14:paraId="4D6D155A" w14:textId="77777777" w:rsidR="00CE0554" w:rsidRPr="00B7219D" w:rsidRDefault="00CE0554" w:rsidP="00CE0554">
      <w:pPr>
        <w:pStyle w:val="BodyText1"/>
        <w:rPr>
          <w:rStyle w:val="SemiBold"/>
          <w:rFonts w:asciiTheme="majorHAnsi" w:hAnsiTheme="majorHAnsi" w:cstheme="majorHAnsi"/>
          <w:b w:val="0"/>
          <w:bCs w:val="0"/>
          <w:color w:val="auto"/>
          <w:lang w:val="en-GB"/>
        </w:rPr>
      </w:pPr>
    </w:p>
    <w:p w14:paraId="6CD8EB18" w14:textId="5DBDF1E1" w:rsidR="00CE0554" w:rsidRDefault="00CE0554" w:rsidP="00CE0554">
      <w:pPr>
        <w:pStyle w:val="BodyText1"/>
        <w:rPr>
          <w:rStyle w:val="SemiBold"/>
          <w:rFonts w:asciiTheme="majorHAnsi" w:hAnsiTheme="majorHAnsi" w:cstheme="majorHAnsi"/>
          <w:b w:val="0"/>
          <w:bCs w:val="0"/>
          <w:color w:val="auto"/>
          <w:lang w:val="en-GB"/>
        </w:rPr>
      </w:pPr>
      <w:proofErr w:type="gramStart"/>
      <w:r w:rsidRPr="00B7219D">
        <w:rPr>
          <w:rStyle w:val="SemiBold"/>
          <w:rFonts w:asciiTheme="majorHAnsi" w:hAnsiTheme="majorHAnsi" w:cstheme="majorHAnsi"/>
          <w:b w:val="0"/>
          <w:bCs w:val="0"/>
          <w:color w:val="auto"/>
          <w:lang w:val="en-GB"/>
        </w:rPr>
        <w:t>Also</w:t>
      </w:r>
      <w:proofErr w:type="gramEnd"/>
      <w:r w:rsidRPr="00B7219D">
        <w:rPr>
          <w:rStyle w:val="SemiBold"/>
          <w:rFonts w:asciiTheme="majorHAnsi" w:hAnsiTheme="majorHAnsi" w:cstheme="majorHAnsi"/>
          <w:b w:val="0"/>
          <w:bCs w:val="0"/>
          <w:color w:val="auto"/>
          <w:lang w:val="en-GB"/>
        </w:rPr>
        <w:t xml:space="preserve"> by email: [</w:t>
      </w:r>
      <w:r w:rsidR="001D2040" w:rsidRPr="001D2040">
        <w:rPr>
          <w:rStyle w:val="SemiBold"/>
          <w:rFonts w:asciiTheme="majorHAnsi" w:hAnsiTheme="majorHAnsi" w:cstheme="majorHAnsi"/>
          <w:b w:val="0"/>
          <w:bCs w:val="0"/>
          <w:color w:val="auto"/>
          <w:highlight w:val="yellow"/>
          <w:lang w:val="en-GB"/>
        </w:rPr>
        <w:t xml:space="preserve">insert </w:t>
      </w:r>
      <w:r w:rsidRPr="001D2040">
        <w:rPr>
          <w:rStyle w:val="SemiBold"/>
          <w:rFonts w:asciiTheme="majorHAnsi" w:hAnsiTheme="majorHAnsi" w:cstheme="majorHAnsi"/>
          <w:b w:val="0"/>
          <w:bCs w:val="0"/>
          <w:color w:val="auto"/>
          <w:highlight w:val="yellow"/>
          <w:lang w:val="en-GB"/>
        </w:rPr>
        <w:t>email</w:t>
      </w:r>
      <w:r w:rsidRPr="00B7219D">
        <w:rPr>
          <w:rStyle w:val="SemiBold"/>
          <w:rFonts w:asciiTheme="majorHAnsi" w:hAnsiTheme="majorHAnsi" w:cstheme="majorHAnsi"/>
          <w:b w:val="0"/>
          <w:bCs w:val="0"/>
          <w:color w:val="auto"/>
          <w:lang w:val="en-GB"/>
        </w:rPr>
        <w:t xml:space="preserve">] </w:t>
      </w:r>
    </w:p>
    <w:p w14:paraId="58BFE9E9" w14:textId="3BD42ACB" w:rsidR="00CE0554" w:rsidRDefault="00CE0554" w:rsidP="00CE0554">
      <w:pPr>
        <w:pStyle w:val="BodyText1"/>
        <w:rPr>
          <w:rStyle w:val="SemiBold"/>
          <w:rFonts w:asciiTheme="majorHAnsi" w:hAnsiTheme="majorHAnsi" w:cstheme="majorHAnsi"/>
          <w:b w:val="0"/>
          <w:bCs w:val="0"/>
          <w:color w:val="auto"/>
          <w:lang w:val="en-GB"/>
        </w:rPr>
      </w:pP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r>
      <w:r>
        <w:rPr>
          <w:rStyle w:val="SemiBold"/>
          <w:rFonts w:asciiTheme="majorHAnsi" w:hAnsiTheme="majorHAnsi" w:cstheme="majorHAnsi"/>
          <w:b w:val="0"/>
          <w:bCs w:val="0"/>
          <w:color w:val="auto"/>
          <w:lang w:val="en-GB"/>
        </w:rPr>
        <w:tab/>
        <w:t>Date: [</w:t>
      </w:r>
      <w:r w:rsidR="00EE6429" w:rsidRPr="00EE6429">
        <w:rPr>
          <w:rStyle w:val="SemiBold"/>
          <w:rFonts w:asciiTheme="majorHAnsi" w:hAnsiTheme="majorHAnsi" w:cstheme="majorHAnsi"/>
          <w:b w:val="0"/>
          <w:bCs w:val="0"/>
          <w:color w:val="auto"/>
          <w:highlight w:val="yellow"/>
          <w:lang w:val="en-GB"/>
        </w:rPr>
        <w:t xml:space="preserve">insert </w:t>
      </w:r>
      <w:r w:rsidRPr="00EE6429">
        <w:rPr>
          <w:rStyle w:val="SemiBold"/>
          <w:rFonts w:asciiTheme="majorHAnsi" w:hAnsiTheme="majorHAnsi" w:cstheme="majorHAnsi"/>
          <w:b w:val="0"/>
          <w:bCs w:val="0"/>
          <w:color w:val="auto"/>
          <w:highlight w:val="yellow"/>
          <w:lang w:val="en-GB"/>
        </w:rPr>
        <w:t>date</w:t>
      </w:r>
      <w:r>
        <w:rPr>
          <w:rStyle w:val="SemiBold"/>
          <w:rFonts w:asciiTheme="majorHAnsi" w:hAnsiTheme="majorHAnsi" w:cstheme="majorHAnsi"/>
          <w:b w:val="0"/>
          <w:bCs w:val="0"/>
          <w:color w:val="auto"/>
          <w:lang w:val="en-GB"/>
        </w:rPr>
        <w:t>]</w:t>
      </w:r>
    </w:p>
    <w:p w14:paraId="557D6297" w14:textId="77777777" w:rsidR="00CE0554" w:rsidRPr="00B7219D" w:rsidRDefault="00CE0554" w:rsidP="00CE0554">
      <w:pPr>
        <w:pStyle w:val="BodyText1"/>
        <w:rPr>
          <w:rStyle w:val="SemiBold"/>
          <w:rFonts w:asciiTheme="majorHAnsi" w:hAnsiTheme="majorHAnsi" w:cstheme="majorHAnsi"/>
          <w:b w:val="0"/>
          <w:bCs w:val="0"/>
          <w:color w:val="auto"/>
          <w:lang w:val="en-GB"/>
        </w:rPr>
      </w:pPr>
      <w:r>
        <w:rPr>
          <w:rStyle w:val="SemiBold"/>
          <w:rFonts w:asciiTheme="majorHAnsi" w:hAnsiTheme="majorHAnsi" w:cstheme="majorHAnsi"/>
          <w:b w:val="0"/>
          <w:bCs w:val="0"/>
          <w:color w:val="auto"/>
          <w:lang w:val="en-GB"/>
        </w:rPr>
        <w:t>Dear [</w:t>
      </w:r>
      <w:r w:rsidRPr="00B7219D">
        <w:rPr>
          <w:rStyle w:val="SemiBold"/>
          <w:rFonts w:asciiTheme="majorHAnsi" w:hAnsiTheme="majorHAnsi" w:cstheme="majorHAnsi"/>
          <w:b w:val="0"/>
          <w:bCs w:val="0"/>
          <w:color w:val="auto"/>
          <w:highlight w:val="yellow"/>
          <w:lang w:val="en-GB"/>
        </w:rPr>
        <w:t>X</w:t>
      </w:r>
      <w:r>
        <w:rPr>
          <w:rStyle w:val="SemiBold"/>
          <w:rFonts w:asciiTheme="majorHAnsi" w:hAnsiTheme="majorHAnsi" w:cstheme="majorHAnsi"/>
          <w:b w:val="0"/>
          <w:bCs w:val="0"/>
          <w:color w:val="auto"/>
          <w:lang w:val="en-GB"/>
        </w:rPr>
        <w:t>]</w:t>
      </w:r>
    </w:p>
    <w:bookmarkEnd w:id="0"/>
    <w:p w14:paraId="6090058B" w14:textId="3B2DBB7D" w:rsidR="009937EB" w:rsidRDefault="009937EB" w:rsidP="009937EB">
      <w:pPr>
        <w:pStyle w:val="BodyText1"/>
        <w:rPr>
          <w:rStyle w:val="SemiBold"/>
          <w:rFonts w:asciiTheme="majorHAnsi" w:hAnsiTheme="majorHAnsi" w:cstheme="majorHAnsi"/>
          <w:color w:val="008C38" w:themeColor="accent1"/>
          <w:lang w:val="en-GB"/>
        </w:rPr>
      </w:pPr>
      <w:r>
        <w:rPr>
          <w:rStyle w:val="SemiBold"/>
          <w:rFonts w:asciiTheme="majorHAnsi" w:hAnsiTheme="majorHAnsi" w:cstheme="majorHAnsi"/>
          <w:color w:val="008C38" w:themeColor="accent1"/>
          <w:lang w:val="en-GB"/>
        </w:rPr>
        <w:t xml:space="preserve">Project </w:t>
      </w:r>
      <w:r w:rsidR="00F9392E">
        <w:rPr>
          <w:rStyle w:val="SemiBold"/>
          <w:rFonts w:asciiTheme="majorHAnsi" w:hAnsiTheme="majorHAnsi" w:cstheme="majorHAnsi"/>
          <w:color w:val="008C38" w:themeColor="accent1"/>
          <w:lang w:val="en-GB"/>
        </w:rPr>
        <w:t>Name:</w:t>
      </w:r>
      <w:r>
        <w:rPr>
          <w:rStyle w:val="SemiBold"/>
          <w:rFonts w:asciiTheme="majorHAnsi" w:hAnsiTheme="majorHAnsi" w:cstheme="majorHAnsi"/>
          <w:color w:val="008C38" w:themeColor="accent1"/>
          <w:lang w:val="en-GB"/>
        </w:rPr>
        <w:t xml:space="preserve"> </w:t>
      </w:r>
      <w:proofErr w:type="spellStart"/>
      <w:r w:rsidRPr="00873CB9">
        <w:rPr>
          <w:rStyle w:val="SemiBold"/>
          <w:rFonts w:asciiTheme="majorHAnsi" w:hAnsiTheme="majorHAnsi" w:cstheme="majorHAnsi"/>
          <w:color w:val="008C38" w:themeColor="accent1"/>
          <w:highlight w:val="yellow"/>
          <w:lang w:val="en-GB"/>
        </w:rPr>
        <w:t>XXXXXXX</w:t>
      </w:r>
      <w:proofErr w:type="spellEnd"/>
    </w:p>
    <w:p w14:paraId="103192D2" w14:textId="77777777" w:rsidR="009937EB" w:rsidRDefault="009937EB" w:rsidP="009937EB">
      <w:pPr>
        <w:pStyle w:val="BodyText1"/>
        <w:rPr>
          <w:rStyle w:val="SemiBold"/>
          <w:rFonts w:asciiTheme="majorHAnsi" w:hAnsiTheme="majorHAnsi" w:cstheme="majorHAnsi"/>
          <w:color w:val="008C38" w:themeColor="accent1"/>
          <w:lang w:val="en-GB"/>
        </w:rPr>
      </w:pPr>
      <w:r w:rsidRPr="00EF078E">
        <w:rPr>
          <w:rStyle w:val="SemiBold"/>
          <w:rFonts w:asciiTheme="majorHAnsi" w:hAnsiTheme="majorHAnsi" w:cstheme="majorHAnsi"/>
          <w:color w:val="008C38" w:themeColor="accent1"/>
          <w:lang w:val="en-GB"/>
        </w:rPr>
        <w:t>Reference:</w:t>
      </w:r>
      <w:r>
        <w:rPr>
          <w:rStyle w:val="SemiBold"/>
          <w:rFonts w:asciiTheme="majorHAnsi" w:hAnsiTheme="majorHAnsi" w:cstheme="majorHAnsi"/>
          <w:color w:val="008C38" w:themeColor="accent1"/>
          <w:lang w:val="en-GB"/>
        </w:rPr>
        <w:t xml:space="preserve"> </w:t>
      </w:r>
      <w:r w:rsidRPr="005127B8">
        <w:rPr>
          <w:rStyle w:val="SemiBold"/>
          <w:rFonts w:asciiTheme="majorHAnsi" w:hAnsiTheme="majorHAnsi" w:cstheme="majorHAnsi"/>
          <w:color w:val="008C38" w:themeColor="accent1"/>
          <w:highlight w:val="yellow"/>
          <w:lang w:val="en-GB"/>
        </w:rPr>
        <w:t>NOTIFICATION NO</w:t>
      </w:r>
    </w:p>
    <w:p w14:paraId="1F8DA5AC" w14:textId="11D4271B" w:rsidR="00185B2C" w:rsidRPr="00185B2C" w:rsidRDefault="00185B2C" w:rsidP="00544AA1">
      <w:pPr>
        <w:pStyle w:val="BodyText1"/>
        <w:rPr>
          <w:rFonts w:asciiTheme="minorHAnsi" w:hAnsiTheme="minorHAnsi" w:cstheme="minorHAnsi"/>
          <w:lang w:val="en-GB"/>
        </w:rPr>
      </w:pPr>
      <w:r w:rsidRPr="00185B2C">
        <w:rPr>
          <w:b/>
          <w:bCs/>
          <w:sz w:val="21"/>
          <w:szCs w:val="21"/>
          <w:lang w:val="en-GB"/>
        </w:rPr>
        <w:t xml:space="preserve">ENERGISATION OF </w:t>
      </w:r>
      <w:r w:rsidRPr="009B32D8">
        <w:rPr>
          <w:b/>
          <w:bCs/>
          <w:sz w:val="21"/>
          <w:szCs w:val="21"/>
          <w:highlight w:val="yellow"/>
          <w:lang w:val="en-GB"/>
        </w:rPr>
        <w:t>[PROJECT NAME]</w:t>
      </w:r>
      <w:r w:rsidRPr="00185B2C">
        <w:rPr>
          <w:b/>
          <w:bCs/>
          <w:sz w:val="21"/>
          <w:szCs w:val="21"/>
          <w:lang w:val="en-GB"/>
        </w:rPr>
        <w:t xml:space="preserve"> FOR THE PURPOSES OF TAKING DEMAND - EFFECTIVE ON AND FROM </w:t>
      </w:r>
      <w:r w:rsidRPr="009B32D8">
        <w:rPr>
          <w:b/>
          <w:bCs/>
          <w:sz w:val="21"/>
          <w:szCs w:val="21"/>
          <w:highlight w:val="yellow"/>
          <w:lang w:val="en-GB"/>
        </w:rPr>
        <w:t>[</w:t>
      </w:r>
      <w:r w:rsidR="002B2065">
        <w:rPr>
          <w:b/>
          <w:bCs/>
          <w:sz w:val="21"/>
          <w:szCs w:val="21"/>
          <w:highlight w:val="yellow"/>
          <w:lang w:val="en-GB"/>
        </w:rPr>
        <w:t xml:space="preserve">XX/XX/XXXX at </w:t>
      </w:r>
      <w:proofErr w:type="gramStart"/>
      <w:r w:rsidR="002B2065">
        <w:rPr>
          <w:b/>
          <w:bCs/>
          <w:sz w:val="21"/>
          <w:szCs w:val="21"/>
          <w:highlight w:val="yellow"/>
          <w:lang w:val="en-GB"/>
        </w:rPr>
        <w:t>XX:XX</w:t>
      </w:r>
      <w:proofErr w:type="gramEnd"/>
      <w:r w:rsidRPr="009B32D8">
        <w:rPr>
          <w:b/>
          <w:bCs/>
          <w:sz w:val="21"/>
          <w:szCs w:val="21"/>
          <w:highlight w:val="yellow"/>
          <w:lang w:val="en-GB"/>
        </w:rPr>
        <w:t>]</w:t>
      </w:r>
    </w:p>
    <w:p w14:paraId="5B53068D" w14:textId="522134F7" w:rsidR="004209C3" w:rsidRDefault="099A5FBB" w:rsidP="004209C3">
      <w:pPr>
        <w:jc w:val="both"/>
        <w:rPr>
          <w:lang w:val="en-GB"/>
        </w:rPr>
      </w:pPr>
      <w:bookmarkStart w:id="2" w:name="_Hlk138680086"/>
      <w:bookmarkEnd w:id="1"/>
      <w:r w:rsidRPr="009BEF55">
        <w:rPr>
          <w:highlight w:val="yellow"/>
          <w:lang w:val="en-GB"/>
        </w:rPr>
        <w:t>[</w:t>
      </w:r>
      <w:r w:rsidR="00185B2C" w:rsidRPr="009BEF55">
        <w:rPr>
          <w:highlight w:val="yellow"/>
          <w:lang w:val="en-GB"/>
        </w:rPr>
        <w:t>SP Distribution P</w:t>
      </w:r>
      <w:r w:rsidR="00EF078E" w:rsidRPr="009BEF55">
        <w:rPr>
          <w:highlight w:val="yellow"/>
          <w:lang w:val="en-GB"/>
        </w:rPr>
        <w:t xml:space="preserve">lc/SP </w:t>
      </w:r>
      <w:proofErr w:type="spellStart"/>
      <w:r w:rsidR="00EF078E" w:rsidRPr="009BEF55">
        <w:rPr>
          <w:highlight w:val="yellow"/>
          <w:lang w:val="en-GB"/>
        </w:rPr>
        <w:t>Manweb</w:t>
      </w:r>
      <w:proofErr w:type="spellEnd"/>
      <w:r w:rsidR="00EF078E" w:rsidRPr="009BEF55">
        <w:rPr>
          <w:highlight w:val="yellow"/>
          <w:lang w:val="en-GB"/>
        </w:rPr>
        <w:t xml:space="preserve"> Plc</w:t>
      </w:r>
      <w:r w:rsidR="345E8199" w:rsidRPr="009BEF55">
        <w:rPr>
          <w:highlight w:val="yellow"/>
          <w:lang w:val="en-GB"/>
        </w:rPr>
        <w:t>]</w:t>
      </w:r>
      <w:r w:rsidR="00185B2C" w:rsidRPr="009BEF55">
        <w:rPr>
          <w:lang w:val="en-GB"/>
        </w:rPr>
        <w:t xml:space="preserve"> (</w:t>
      </w:r>
      <w:r w:rsidR="4DA8D252" w:rsidRPr="009BEF55">
        <w:rPr>
          <w:lang w:val="en-GB"/>
        </w:rPr>
        <w:t xml:space="preserve">the </w:t>
      </w:r>
      <w:r w:rsidR="00185B2C" w:rsidRPr="009BEF55">
        <w:rPr>
          <w:lang w:val="en-GB"/>
        </w:rPr>
        <w:t>“</w:t>
      </w:r>
      <w:r w:rsidR="00185B2C" w:rsidRPr="002B2065">
        <w:rPr>
          <w:b/>
          <w:bCs/>
          <w:lang w:val="en-GB"/>
        </w:rPr>
        <w:t>Company</w:t>
      </w:r>
      <w:r w:rsidR="00185B2C" w:rsidRPr="009BEF55">
        <w:rPr>
          <w:lang w:val="en-GB"/>
        </w:rPr>
        <w:t xml:space="preserve">”) </w:t>
      </w:r>
      <w:bookmarkEnd w:id="2"/>
      <w:r w:rsidR="00185B2C" w:rsidRPr="009BEF55">
        <w:rPr>
          <w:lang w:val="en-GB"/>
        </w:rPr>
        <w:t xml:space="preserve">and </w:t>
      </w:r>
      <w:r w:rsidR="00185B2C" w:rsidRPr="009BEF55">
        <w:rPr>
          <w:highlight w:val="yellow"/>
          <w:lang w:val="en-GB"/>
        </w:rPr>
        <w:t>[C</w:t>
      </w:r>
      <w:r w:rsidR="004209C3" w:rsidRPr="009BEF55">
        <w:rPr>
          <w:highlight w:val="yellow"/>
          <w:lang w:val="en-GB"/>
        </w:rPr>
        <w:t>ontracting Party Name</w:t>
      </w:r>
      <w:r w:rsidR="00185B2C" w:rsidRPr="009BEF55">
        <w:rPr>
          <w:highlight w:val="yellow"/>
          <w:lang w:val="en-GB"/>
        </w:rPr>
        <w:t>]</w:t>
      </w:r>
      <w:r w:rsidR="00185B2C" w:rsidRPr="009BEF55">
        <w:rPr>
          <w:lang w:val="en-GB"/>
        </w:rPr>
        <w:t xml:space="preserve"> (the “</w:t>
      </w:r>
      <w:r w:rsidR="008D57D6" w:rsidRPr="00AF2612">
        <w:rPr>
          <w:b/>
          <w:bCs/>
          <w:lang w:val="en-GB"/>
        </w:rPr>
        <w:t>Custome</w:t>
      </w:r>
      <w:r w:rsidR="00185B2C" w:rsidRPr="00AF2612">
        <w:rPr>
          <w:b/>
          <w:bCs/>
          <w:lang w:val="en-GB"/>
        </w:rPr>
        <w:t>r</w:t>
      </w:r>
      <w:r w:rsidR="00185B2C" w:rsidRPr="009BEF55">
        <w:rPr>
          <w:lang w:val="en-GB"/>
        </w:rPr>
        <w:t xml:space="preserve">”) are parties to a </w:t>
      </w:r>
      <w:r w:rsidR="4B6A1892" w:rsidRPr="009BEF55">
        <w:rPr>
          <w:lang w:val="en-GB"/>
        </w:rPr>
        <w:t>[</w:t>
      </w:r>
      <w:r w:rsidR="00AF2612">
        <w:rPr>
          <w:highlight w:val="yellow"/>
          <w:lang w:val="en-GB"/>
        </w:rPr>
        <w:t>c</w:t>
      </w:r>
      <w:r w:rsidRPr="00AF2612">
        <w:rPr>
          <w:highlight w:val="yellow"/>
          <w:lang w:val="en-GB"/>
        </w:rPr>
        <w:t xml:space="preserve">onnection </w:t>
      </w:r>
      <w:r w:rsidR="1EE5262A" w:rsidRPr="00AF2612">
        <w:rPr>
          <w:highlight w:val="yellow"/>
          <w:lang w:val="en-GB"/>
        </w:rPr>
        <w:t>o</w:t>
      </w:r>
      <w:r w:rsidRPr="00AF2612">
        <w:rPr>
          <w:highlight w:val="yellow"/>
          <w:lang w:val="en-GB"/>
        </w:rPr>
        <w:t>ffer and / or a</w:t>
      </w:r>
      <w:r w:rsidR="00185B2C" w:rsidRPr="00AF2612">
        <w:rPr>
          <w:highlight w:val="yellow"/>
          <w:lang w:val="en-GB"/>
        </w:rPr>
        <w:t xml:space="preserve"> </w:t>
      </w:r>
      <w:r w:rsidR="66528AA6" w:rsidRPr="00AF2612">
        <w:rPr>
          <w:highlight w:val="yellow"/>
          <w:lang w:val="en-GB"/>
        </w:rPr>
        <w:t>c</w:t>
      </w:r>
      <w:r w:rsidR="00185B2C" w:rsidRPr="00AF2612">
        <w:rPr>
          <w:highlight w:val="yellow"/>
          <w:lang w:val="en-GB"/>
        </w:rPr>
        <w:t xml:space="preserve">onnection </w:t>
      </w:r>
      <w:r w:rsidR="008F7D80" w:rsidRPr="00AF2612">
        <w:rPr>
          <w:highlight w:val="yellow"/>
          <w:lang w:val="en-GB"/>
        </w:rPr>
        <w:t>agreement</w:t>
      </w:r>
      <w:r w:rsidR="008F7D80" w:rsidRPr="009BEF55">
        <w:rPr>
          <w:lang w:val="en-GB"/>
        </w:rPr>
        <w:t>]</w:t>
      </w:r>
      <w:r w:rsidR="2727A146" w:rsidRPr="009BEF55">
        <w:rPr>
          <w:lang w:val="en-GB"/>
        </w:rPr>
        <w:t xml:space="preserve"> </w:t>
      </w:r>
      <w:r w:rsidR="00185B2C" w:rsidRPr="009BEF55">
        <w:rPr>
          <w:lang w:val="en-GB"/>
        </w:rPr>
        <w:t xml:space="preserve">with reference </w:t>
      </w:r>
      <w:r w:rsidR="00185B2C" w:rsidRPr="009BEF55">
        <w:rPr>
          <w:highlight w:val="yellow"/>
          <w:lang w:val="en-GB"/>
        </w:rPr>
        <w:t>[</w:t>
      </w:r>
      <w:r w:rsidRPr="009BEF55">
        <w:rPr>
          <w:highlight w:val="yellow"/>
          <w:lang w:val="en-GB"/>
        </w:rPr>
        <w:t xml:space="preserve">Offer / </w:t>
      </w:r>
      <w:r w:rsidR="00185B2C" w:rsidRPr="009BEF55">
        <w:rPr>
          <w:highlight w:val="yellow"/>
          <w:lang w:val="en-GB"/>
        </w:rPr>
        <w:t>Agreement Reference]</w:t>
      </w:r>
      <w:r w:rsidR="00185B2C" w:rsidRPr="009BEF55">
        <w:rPr>
          <w:lang w:val="en-GB"/>
        </w:rPr>
        <w:t xml:space="preserve"> dated </w:t>
      </w:r>
      <w:r w:rsidR="00185B2C" w:rsidRPr="009BEF55">
        <w:rPr>
          <w:highlight w:val="yellow"/>
          <w:lang w:val="en-GB"/>
        </w:rPr>
        <w:t>[</w:t>
      </w:r>
      <w:r w:rsidRPr="009BEF55">
        <w:rPr>
          <w:highlight w:val="yellow"/>
          <w:lang w:val="en-GB"/>
        </w:rPr>
        <w:t xml:space="preserve">Offer / </w:t>
      </w:r>
      <w:r w:rsidR="00185B2C" w:rsidRPr="009BEF55">
        <w:rPr>
          <w:highlight w:val="yellow"/>
          <w:lang w:val="en-GB"/>
        </w:rPr>
        <w:t>Agreement Date]</w:t>
      </w:r>
      <w:r w:rsidR="00185B2C" w:rsidRPr="009BEF55">
        <w:rPr>
          <w:lang w:val="en-GB"/>
        </w:rPr>
        <w:t xml:space="preserve">, as amended from time to time, providing for connection to </w:t>
      </w:r>
      <w:r w:rsidR="004209C3" w:rsidRPr="009BEF55">
        <w:rPr>
          <w:lang w:val="en-GB"/>
        </w:rPr>
        <w:t>the</w:t>
      </w:r>
      <w:r w:rsidR="1CE0CF34" w:rsidRPr="009BEF55">
        <w:rPr>
          <w:lang w:val="en-GB"/>
        </w:rPr>
        <w:t xml:space="preserve"> Company’s</w:t>
      </w:r>
      <w:r w:rsidR="004209C3" w:rsidRPr="009BEF55">
        <w:rPr>
          <w:lang w:val="en-GB"/>
        </w:rPr>
        <w:t xml:space="preserve"> </w:t>
      </w:r>
      <w:r w:rsidR="566D5365" w:rsidRPr="009BEF55">
        <w:rPr>
          <w:lang w:val="en-GB"/>
        </w:rPr>
        <w:t>d</w:t>
      </w:r>
      <w:r w:rsidR="004209C3" w:rsidRPr="009BEF55">
        <w:rPr>
          <w:rFonts w:cs="Arial"/>
          <w:lang w:val="en-GB"/>
        </w:rPr>
        <w:t xml:space="preserve">istribution </w:t>
      </w:r>
      <w:r w:rsidR="21B8EF25" w:rsidRPr="009BEF55">
        <w:rPr>
          <w:rFonts w:cs="Arial"/>
          <w:lang w:val="en-GB"/>
        </w:rPr>
        <w:t>s</w:t>
      </w:r>
      <w:r w:rsidR="004209C3" w:rsidRPr="009BEF55">
        <w:rPr>
          <w:rFonts w:cs="Arial"/>
          <w:lang w:val="en-GB"/>
        </w:rPr>
        <w:t>ystem</w:t>
      </w:r>
      <w:r w:rsidR="004209C3" w:rsidRPr="009BEF55">
        <w:rPr>
          <w:lang w:val="en-GB"/>
        </w:rPr>
        <w:t>.</w:t>
      </w:r>
    </w:p>
    <w:p w14:paraId="05E993AD" w14:textId="0B6C9092" w:rsidR="00E81DDB" w:rsidRPr="003F0750" w:rsidRDefault="00E81DDB" w:rsidP="004209C3">
      <w:pPr>
        <w:jc w:val="both"/>
        <w:rPr>
          <w:lang w:val="en-GB"/>
        </w:rPr>
      </w:pPr>
      <w:r>
        <w:rPr>
          <w:lang w:val="en-GB"/>
        </w:rPr>
        <w:t>As from [</w:t>
      </w:r>
      <w:r w:rsidR="00AF2612">
        <w:rPr>
          <w:highlight w:val="yellow"/>
          <w:lang w:val="en-GB"/>
        </w:rPr>
        <w:t>xx/xx/</w:t>
      </w:r>
      <w:proofErr w:type="spellStart"/>
      <w:r w:rsidR="00AF2612">
        <w:rPr>
          <w:highlight w:val="yellow"/>
          <w:lang w:val="en-GB"/>
        </w:rPr>
        <w:t>xxxx</w:t>
      </w:r>
      <w:proofErr w:type="spellEnd"/>
      <w:r w:rsidR="00AF2612">
        <w:rPr>
          <w:highlight w:val="yellow"/>
          <w:lang w:val="en-GB"/>
        </w:rPr>
        <w:t xml:space="preserve"> at </w:t>
      </w:r>
      <w:proofErr w:type="spellStart"/>
      <w:proofErr w:type="gramStart"/>
      <w:r w:rsidR="00AF2612">
        <w:rPr>
          <w:highlight w:val="yellow"/>
          <w:lang w:val="en-GB"/>
        </w:rPr>
        <w:t>xx:xx</w:t>
      </w:r>
      <w:proofErr w:type="spellEnd"/>
      <w:proofErr w:type="gramEnd"/>
      <w:r w:rsidR="00AF2612" w:rsidRPr="00552B5B">
        <w:rPr>
          <w:lang w:val="en-GB"/>
        </w:rPr>
        <w:t>]</w:t>
      </w:r>
      <w:r>
        <w:rPr>
          <w:lang w:val="en-GB"/>
        </w:rPr>
        <w:t xml:space="preserve"> the Customer’s apparatus is being made live (or by reasons of its proximity or relation to other apparatus must be regarded as live), and will come under the Company. From this time no further work can be done on or near this apparatus unless in accordance with the Distribution Safety Rules. </w:t>
      </w:r>
    </w:p>
    <w:p w14:paraId="58438F8C" w14:textId="0C72CF7F" w:rsidR="00185B2C" w:rsidRPr="00185B2C" w:rsidRDefault="00185B2C" w:rsidP="00EF078E">
      <w:pPr>
        <w:jc w:val="both"/>
        <w:rPr>
          <w:lang w:val="en-GB"/>
        </w:rPr>
      </w:pPr>
      <w:r w:rsidRPr="407CD35D">
        <w:rPr>
          <w:lang w:val="en-GB"/>
        </w:rPr>
        <w:t xml:space="preserve">By submission of the information required in </w:t>
      </w:r>
      <w:r w:rsidR="003A06DE" w:rsidRPr="2ACA3A55">
        <w:rPr>
          <w:lang w:val="en-GB"/>
        </w:rPr>
        <w:t>paragr</w:t>
      </w:r>
      <w:r w:rsidR="7507E9CA" w:rsidRPr="2ACA3A55">
        <w:rPr>
          <w:lang w:val="en-GB"/>
        </w:rPr>
        <w:t>a</w:t>
      </w:r>
      <w:r w:rsidR="003A06DE" w:rsidRPr="2ACA3A55">
        <w:rPr>
          <w:lang w:val="en-GB"/>
        </w:rPr>
        <w:t>ph</w:t>
      </w:r>
      <w:r w:rsidR="00A04F67">
        <w:rPr>
          <w:lang w:val="en-GB"/>
        </w:rPr>
        <w:t xml:space="preserve"> 19.2 of Engineering Recommendation G99 (“</w:t>
      </w:r>
      <w:r w:rsidRPr="002B2065">
        <w:rPr>
          <w:b/>
          <w:bCs/>
          <w:lang w:val="en-GB"/>
        </w:rPr>
        <w:t>EREC G99</w:t>
      </w:r>
      <w:r w:rsidR="00A04F67">
        <w:rPr>
          <w:lang w:val="en-GB"/>
        </w:rPr>
        <w:t>”)</w:t>
      </w:r>
      <w:r w:rsidRPr="407CD35D">
        <w:rPr>
          <w:lang w:val="en-GB"/>
        </w:rPr>
        <w:t xml:space="preserve"> the </w:t>
      </w:r>
      <w:r w:rsidR="53FD6922" w:rsidRPr="407CD35D">
        <w:rPr>
          <w:lang w:val="en-GB"/>
        </w:rPr>
        <w:t xml:space="preserve">Customer </w:t>
      </w:r>
      <w:r w:rsidR="005F28D6">
        <w:rPr>
          <w:lang w:val="en-GB"/>
        </w:rPr>
        <w:t xml:space="preserve">has </w:t>
      </w:r>
      <w:r w:rsidRPr="407CD35D">
        <w:rPr>
          <w:lang w:val="en-GB"/>
        </w:rPr>
        <w:t xml:space="preserve">notified </w:t>
      </w:r>
      <w:r w:rsidR="7CA114AB" w:rsidRPr="407CD35D">
        <w:rPr>
          <w:lang w:val="en-GB"/>
        </w:rPr>
        <w:t>t</w:t>
      </w:r>
      <w:r w:rsidRPr="407CD35D">
        <w:rPr>
          <w:lang w:val="en-GB"/>
        </w:rPr>
        <w:t xml:space="preserve">he Company of its readiness to connect and energise certain of its plant and apparatus at </w:t>
      </w:r>
      <w:r w:rsidR="004209C3" w:rsidRPr="407CD35D">
        <w:rPr>
          <w:lang w:val="en-GB"/>
        </w:rPr>
        <w:t xml:space="preserve">the </w:t>
      </w:r>
      <w:r w:rsidRPr="407CD35D">
        <w:rPr>
          <w:highlight w:val="yellow"/>
          <w:lang w:val="en-GB"/>
        </w:rPr>
        <w:t>[Connection Site]</w:t>
      </w:r>
      <w:r w:rsidRPr="407CD35D">
        <w:rPr>
          <w:lang w:val="en-GB"/>
        </w:rPr>
        <w:t xml:space="preserve"> </w:t>
      </w:r>
      <w:r w:rsidR="004209C3" w:rsidRPr="407CD35D">
        <w:rPr>
          <w:lang w:val="en-GB"/>
        </w:rPr>
        <w:t xml:space="preserve">substation </w:t>
      </w:r>
      <w:r w:rsidRPr="407CD35D">
        <w:rPr>
          <w:lang w:val="en-GB"/>
        </w:rPr>
        <w:t xml:space="preserve">as identified in such notification on </w:t>
      </w:r>
      <w:r w:rsidRPr="407CD35D">
        <w:rPr>
          <w:highlight w:val="yellow"/>
          <w:lang w:val="en-GB"/>
        </w:rPr>
        <w:t>[Date</w:t>
      </w:r>
      <w:r w:rsidR="00B23F74">
        <w:rPr>
          <w:highlight w:val="yellow"/>
          <w:lang w:val="en-GB"/>
        </w:rPr>
        <w:t xml:space="preserve"> xx/xx/</w:t>
      </w:r>
      <w:proofErr w:type="spellStart"/>
      <w:r w:rsidR="00B23F74">
        <w:rPr>
          <w:highlight w:val="yellow"/>
          <w:lang w:val="en-GB"/>
        </w:rPr>
        <w:t>xxxx</w:t>
      </w:r>
      <w:proofErr w:type="spellEnd"/>
      <w:r w:rsidRPr="407CD35D">
        <w:rPr>
          <w:highlight w:val="yellow"/>
          <w:lang w:val="en-GB"/>
        </w:rPr>
        <w:t>]</w:t>
      </w:r>
      <w:r w:rsidRPr="407CD35D">
        <w:rPr>
          <w:lang w:val="en-GB"/>
        </w:rPr>
        <w:t>.</w:t>
      </w:r>
    </w:p>
    <w:p w14:paraId="32E6CBF9" w14:textId="626620C5" w:rsidR="00185B2C" w:rsidRPr="00185B2C" w:rsidRDefault="00185B2C" w:rsidP="00EF078E">
      <w:pPr>
        <w:jc w:val="both"/>
        <w:rPr>
          <w:lang w:val="en-GB"/>
        </w:rPr>
      </w:pPr>
      <w:r w:rsidRPr="2E15CDDD">
        <w:rPr>
          <w:lang w:val="en-GB"/>
        </w:rPr>
        <w:t xml:space="preserve">The Company confirms that with effect on and from </w:t>
      </w:r>
      <w:r w:rsidRPr="2E15CDDD">
        <w:rPr>
          <w:highlight w:val="yellow"/>
          <w:lang w:val="en-GB"/>
        </w:rPr>
        <w:t>[</w:t>
      </w:r>
      <w:r w:rsidR="002B2065">
        <w:rPr>
          <w:highlight w:val="yellow"/>
          <w:lang w:val="en-GB"/>
        </w:rPr>
        <w:t>xx/xx/</w:t>
      </w:r>
      <w:proofErr w:type="spellStart"/>
      <w:r w:rsidR="002B2065">
        <w:rPr>
          <w:highlight w:val="yellow"/>
          <w:lang w:val="en-GB"/>
        </w:rPr>
        <w:t>xxxx</w:t>
      </w:r>
      <w:proofErr w:type="spellEnd"/>
      <w:r w:rsidR="002B2065">
        <w:rPr>
          <w:highlight w:val="yellow"/>
          <w:lang w:val="en-GB"/>
        </w:rPr>
        <w:t xml:space="preserve"> at </w:t>
      </w:r>
      <w:proofErr w:type="spellStart"/>
      <w:proofErr w:type="gramStart"/>
      <w:r w:rsidR="002B2065">
        <w:rPr>
          <w:highlight w:val="yellow"/>
          <w:lang w:val="en-GB"/>
        </w:rPr>
        <w:t>xx:xx</w:t>
      </w:r>
      <w:proofErr w:type="spellEnd"/>
      <w:proofErr w:type="gramEnd"/>
      <w:r w:rsidRPr="2E15CDDD">
        <w:rPr>
          <w:highlight w:val="yellow"/>
          <w:lang w:val="en-GB"/>
        </w:rPr>
        <w:t>]</w:t>
      </w:r>
      <w:r w:rsidRPr="2E15CDDD">
        <w:rPr>
          <w:lang w:val="en-GB"/>
        </w:rPr>
        <w:t xml:space="preserve"> the</w:t>
      </w:r>
      <w:r w:rsidR="00D54DCE" w:rsidRPr="2E15CDDD">
        <w:rPr>
          <w:lang w:val="en-GB"/>
        </w:rPr>
        <w:t xml:space="preserve"> Customer</w:t>
      </w:r>
      <w:r w:rsidRPr="2E15CDDD">
        <w:rPr>
          <w:lang w:val="en-GB"/>
        </w:rPr>
        <w:t xml:space="preserve">’s plant and apparatus </w:t>
      </w:r>
      <w:r w:rsidR="000435A2">
        <w:rPr>
          <w:lang w:val="en-GB"/>
        </w:rPr>
        <w:t xml:space="preserve">are energised and </w:t>
      </w:r>
      <w:r w:rsidRPr="2E15CDDD">
        <w:rPr>
          <w:lang w:val="en-GB"/>
        </w:rPr>
        <w:t xml:space="preserve">shall become operational for the sole purpose of taking demand. Such right is without prejudice to the exercise of any rights that </w:t>
      </w:r>
      <w:r w:rsidR="3F13C2A3" w:rsidRPr="2E15CDDD">
        <w:rPr>
          <w:lang w:val="en-GB"/>
        </w:rPr>
        <w:t>t</w:t>
      </w:r>
      <w:r w:rsidRPr="2E15CDDD">
        <w:rPr>
          <w:lang w:val="en-GB"/>
        </w:rPr>
        <w:t>he Company may have in respect of the disconnection and/or de</w:t>
      </w:r>
      <w:r w:rsidR="006F53D1">
        <w:rPr>
          <w:lang w:val="en-GB"/>
        </w:rPr>
        <w:t>-</w:t>
      </w:r>
      <w:r w:rsidRPr="2E15CDDD">
        <w:rPr>
          <w:lang w:val="en-GB"/>
        </w:rPr>
        <w:t xml:space="preserve">energisation of the </w:t>
      </w:r>
      <w:r w:rsidR="008D57D6" w:rsidRPr="2E15CDDD">
        <w:rPr>
          <w:lang w:val="en-GB"/>
        </w:rPr>
        <w:t>Custome</w:t>
      </w:r>
      <w:r w:rsidRPr="2E15CDDD">
        <w:rPr>
          <w:lang w:val="en-GB"/>
        </w:rPr>
        <w:t>r’s equipment.</w:t>
      </w:r>
    </w:p>
    <w:p w14:paraId="5B2BD3CA" w14:textId="01843EE2" w:rsidR="00185B2C" w:rsidRDefault="00185B2C" w:rsidP="00EF078E">
      <w:pPr>
        <w:jc w:val="both"/>
        <w:rPr>
          <w:lang w:val="en-GB"/>
        </w:rPr>
      </w:pPr>
      <w:r w:rsidRPr="407CD35D">
        <w:rPr>
          <w:lang w:val="en-GB"/>
        </w:rPr>
        <w:t xml:space="preserve">Please note that this notification by </w:t>
      </w:r>
      <w:r w:rsidR="008D57D6" w:rsidRPr="407CD35D">
        <w:rPr>
          <w:lang w:val="en-GB"/>
        </w:rPr>
        <w:t>t</w:t>
      </w:r>
      <w:r w:rsidRPr="407CD35D">
        <w:rPr>
          <w:lang w:val="en-GB"/>
        </w:rPr>
        <w:t xml:space="preserve">he Company does not give the </w:t>
      </w:r>
      <w:r w:rsidR="008D57D6" w:rsidRPr="407CD35D">
        <w:rPr>
          <w:lang w:val="en-GB"/>
        </w:rPr>
        <w:t>Customer</w:t>
      </w:r>
      <w:r w:rsidRPr="407CD35D">
        <w:rPr>
          <w:lang w:val="en-GB"/>
        </w:rPr>
        <w:t xml:space="preserve"> any right to synchronise any Generating Units </w:t>
      </w:r>
      <w:r w:rsidR="00F22039">
        <w:rPr>
          <w:lang w:val="en-GB"/>
        </w:rPr>
        <w:t xml:space="preserve">(as defined in EREC G99) </w:t>
      </w:r>
      <w:r w:rsidRPr="407CD35D">
        <w:rPr>
          <w:lang w:val="en-GB"/>
        </w:rPr>
        <w:t xml:space="preserve">with the </w:t>
      </w:r>
      <w:r w:rsidR="00183269">
        <w:rPr>
          <w:lang w:val="en-GB"/>
        </w:rPr>
        <w:t>d</w:t>
      </w:r>
      <w:r w:rsidRPr="407CD35D">
        <w:rPr>
          <w:lang w:val="en-GB"/>
        </w:rPr>
        <w:t xml:space="preserve">istribution </w:t>
      </w:r>
      <w:r w:rsidR="00183269">
        <w:rPr>
          <w:lang w:val="en-GB"/>
        </w:rPr>
        <w:t>n</w:t>
      </w:r>
      <w:r w:rsidRPr="407CD35D">
        <w:rPr>
          <w:lang w:val="en-GB"/>
        </w:rPr>
        <w:t xml:space="preserve">etwork and therefore the Generating Units shall not become operational until </w:t>
      </w:r>
      <w:r w:rsidR="215476EC" w:rsidRPr="407CD35D">
        <w:rPr>
          <w:lang w:val="en-GB"/>
        </w:rPr>
        <w:t>t</w:t>
      </w:r>
      <w:r w:rsidRPr="407CD35D">
        <w:rPr>
          <w:lang w:val="en-GB"/>
        </w:rPr>
        <w:t xml:space="preserve">he Company has issued an Interim Operational Notification in respect of </w:t>
      </w:r>
      <w:r w:rsidRPr="407CD35D">
        <w:rPr>
          <w:highlight w:val="yellow"/>
          <w:lang w:val="en-GB"/>
        </w:rPr>
        <w:t>[Project Name]</w:t>
      </w:r>
      <w:r w:rsidR="00B23F74">
        <w:rPr>
          <w:lang w:val="en-GB"/>
        </w:rPr>
        <w:t>.</w:t>
      </w:r>
    </w:p>
    <w:p w14:paraId="585A5EEA" w14:textId="5E7B95DB" w:rsidR="00525B2B" w:rsidRPr="00185B2C" w:rsidRDefault="00525B2B" w:rsidP="00EF078E">
      <w:pPr>
        <w:jc w:val="both"/>
        <w:rPr>
          <w:lang w:val="en-GB"/>
        </w:rPr>
      </w:pPr>
      <w:bookmarkStart w:id="3" w:name="_Hlk143786576"/>
      <w:r>
        <w:rPr>
          <w:lang w:val="en-GB"/>
        </w:rPr>
        <w:t xml:space="preserve">Please confirm your </w:t>
      </w:r>
      <w:r w:rsidR="008F7D80">
        <w:rPr>
          <w:lang w:val="en-GB"/>
        </w:rPr>
        <w:t>acknowledgement</w:t>
      </w:r>
      <w:r>
        <w:rPr>
          <w:lang w:val="en-GB"/>
        </w:rPr>
        <w:t xml:space="preserve"> of the terms of this </w:t>
      </w:r>
      <w:proofErr w:type="gramStart"/>
      <w:r>
        <w:rPr>
          <w:lang w:val="en-GB"/>
        </w:rPr>
        <w:t>notification, and</w:t>
      </w:r>
      <w:proofErr w:type="gramEnd"/>
      <w:r>
        <w:rPr>
          <w:lang w:val="en-GB"/>
        </w:rPr>
        <w:t xml:space="preserve"> </w:t>
      </w:r>
      <w:r w:rsidR="00883ECA">
        <w:rPr>
          <w:lang w:val="en-GB"/>
        </w:rPr>
        <w:t>confirm that all relevant staff including sub-contractors have been notified, b</w:t>
      </w:r>
      <w:r w:rsidR="00A9690C">
        <w:rPr>
          <w:lang w:val="en-GB"/>
        </w:rPr>
        <w:t>y</w:t>
      </w:r>
      <w:r w:rsidR="00883ECA">
        <w:rPr>
          <w:lang w:val="en-GB"/>
        </w:rPr>
        <w:t xml:space="preserve"> signing below and returning a copy to the Company. </w:t>
      </w:r>
    </w:p>
    <w:bookmarkEnd w:id="3"/>
    <w:p w14:paraId="0A343805" w14:textId="77777777" w:rsidR="00AF2612" w:rsidRDefault="00AF2612" w:rsidP="00AF2612">
      <w:pPr>
        <w:jc w:val="both"/>
        <w:rPr>
          <w:lang w:val="en-GB"/>
        </w:rPr>
      </w:pPr>
    </w:p>
    <w:p w14:paraId="6D05C114" w14:textId="77777777" w:rsidR="00AF2612" w:rsidRDefault="00AF2612" w:rsidP="00AF2612">
      <w:pPr>
        <w:jc w:val="both"/>
        <w:rPr>
          <w:lang w:val="en-GB"/>
        </w:rPr>
      </w:pPr>
    </w:p>
    <w:p w14:paraId="79CAF4AD" w14:textId="77777777" w:rsidR="00AF2612" w:rsidRDefault="00AF2612" w:rsidP="00AF2612">
      <w:pPr>
        <w:jc w:val="both"/>
        <w:rPr>
          <w:lang w:val="en-GB"/>
        </w:rPr>
      </w:pPr>
    </w:p>
    <w:p w14:paraId="5BB9E559" w14:textId="77777777" w:rsidR="00AF2612" w:rsidRDefault="00AF2612" w:rsidP="00AF2612">
      <w:pPr>
        <w:jc w:val="both"/>
        <w:rPr>
          <w:lang w:val="en-GB"/>
        </w:rPr>
      </w:pPr>
    </w:p>
    <w:p w14:paraId="3F1B0ED7" w14:textId="77777777" w:rsidR="00AF2612" w:rsidRDefault="00AF2612" w:rsidP="00AF2612">
      <w:pPr>
        <w:jc w:val="both"/>
        <w:rPr>
          <w:lang w:val="en-GB"/>
        </w:rPr>
      </w:pPr>
    </w:p>
    <w:p w14:paraId="54CBF263" w14:textId="26D691E5" w:rsidR="00EF078E" w:rsidRDefault="00185B2C" w:rsidP="00AF2612">
      <w:pPr>
        <w:jc w:val="both"/>
        <w:rPr>
          <w:lang w:val="en-GB"/>
        </w:rPr>
      </w:pPr>
      <w:r w:rsidRPr="00185B2C">
        <w:rPr>
          <w:lang w:val="en-GB"/>
        </w:rPr>
        <w:t xml:space="preserve">Should you require any further information regarding this matter please </w:t>
      </w:r>
      <w:r w:rsidR="006D65CE">
        <w:rPr>
          <w:lang w:val="en-GB"/>
        </w:rPr>
        <w:t>do not hesitate to get in contact.</w:t>
      </w:r>
    </w:p>
    <w:p w14:paraId="2A562181" w14:textId="7DC972C1" w:rsidR="006D65CE" w:rsidRDefault="006D65CE" w:rsidP="00AF2612">
      <w:pPr>
        <w:jc w:val="both"/>
        <w:rPr>
          <w:lang w:val="en-GB"/>
        </w:rPr>
      </w:pPr>
    </w:p>
    <w:p w14:paraId="34445D82" w14:textId="256A669A" w:rsidR="006D65CE" w:rsidRDefault="006D65CE" w:rsidP="00AF2612">
      <w:pPr>
        <w:jc w:val="both"/>
        <w:rPr>
          <w:lang w:val="en-GB"/>
        </w:rPr>
      </w:pPr>
      <w:r>
        <w:rPr>
          <w:lang w:val="en-GB"/>
        </w:rPr>
        <w:t>Your</w:t>
      </w:r>
      <w:r w:rsidR="006C616F">
        <w:rPr>
          <w:lang w:val="en-GB"/>
        </w:rPr>
        <w:t>s</w:t>
      </w:r>
      <w:r>
        <w:rPr>
          <w:lang w:val="en-GB"/>
        </w:rPr>
        <w:t xml:space="preserve"> </w:t>
      </w:r>
      <w:r w:rsidR="00D870C5">
        <w:rPr>
          <w:lang w:val="en-GB"/>
        </w:rPr>
        <w:t>sincerely</w:t>
      </w:r>
      <w:r>
        <w:rPr>
          <w:lang w:val="en-GB"/>
        </w:rPr>
        <w:t>,</w:t>
      </w:r>
    </w:p>
    <w:p w14:paraId="299FA4FA" w14:textId="10A7C620" w:rsidR="00AF2612" w:rsidRDefault="00AF2612" w:rsidP="00AF2612">
      <w:pPr>
        <w:pStyle w:val="BodyText1"/>
        <w:spacing w:after="0" w:line="240" w:lineRule="auto"/>
        <w:rPr>
          <w:rFonts w:asciiTheme="minorHAnsi" w:hAnsiTheme="minorHAnsi" w:cstheme="minorHAnsi"/>
          <w:color w:val="auto"/>
          <w:lang w:val="en-GB"/>
        </w:rPr>
      </w:pPr>
      <w:bookmarkStart w:id="4" w:name="_Hlk138772232"/>
    </w:p>
    <w:p w14:paraId="6370C4E0" w14:textId="0F687B7E" w:rsidR="00175609" w:rsidRDefault="00CE0554" w:rsidP="00EF078E">
      <w:pPr>
        <w:pStyle w:val="BodyText1"/>
        <w:spacing w:after="0" w:line="240" w:lineRule="auto"/>
        <w:rPr>
          <w:rFonts w:asciiTheme="minorHAnsi" w:hAnsiTheme="minorHAnsi" w:cstheme="minorHAnsi"/>
          <w:color w:val="auto"/>
          <w:lang w:val="en-GB"/>
        </w:rPr>
      </w:pPr>
      <w:r>
        <w:rPr>
          <w:rFonts w:asciiTheme="minorHAnsi" w:hAnsiTheme="minorHAnsi" w:cstheme="minorHAnsi"/>
          <w:color w:val="auto"/>
          <w:lang w:val="en-GB"/>
        </w:rPr>
        <w:t>[</w:t>
      </w:r>
      <w:r w:rsidRPr="00CE0554">
        <w:rPr>
          <w:rFonts w:asciiTheme="minorHAnsi" w:hAnsiTheme="minorHAnsi" w:cstheme="minorHAnsi"/>
          <w:color w:val="auto"/>
          <w:highlight w:val="yellow"/>
          <w:lang w:val="en-GB"/>
        </w:rPr>
        <w:t>Name</w:t>
      </w:r>
      <w:r>
        <w:rPr>
          <w:rFonts w:asciiTheme="minorHAnsi" w:hAnsiTheme="minorHAnsi" w:cstheme="minorHAnsi"/>
          <w:color w:val="auto"/>
          <w:lang w:val="en-GB"/>
        </w:rPr>
        <w:t>]</w:t>
      </w:r>
      <w:r w:rsidR="00AF2612">
        <w:rPr>
          <w:rFonts w:asciiTheme="minorHAnsi" w:hAnsiTheme="minorHAnsi" w:cstheme="minorHAnsi"/>
          <w:color w:val="auto"/>
          <w:lang w:val="en-GB"/>
        </w:rPr>
        <w:t>:</w:t>
      </w:r>
    </w:p>
    <w:p w14:paraId="66023C98" w14:textId="77777777" w:rsidR="00175609" w:rsidRDefault="00175609" w:rsidP="00EF078E">
      <w:pPr>
        <w:pStyle w:val="BodyText1"/>
        <w:spacing w:after="0" w:line="240" w:lineRule="auto"/>
        <w:rPr>
          <w:rFonts w:asciiTheme="minorHAnsi" w:hAnsiTheme="minorHAnsi" w:cstheme="minorHAnsi"/>
          <w:color w:val="auto"/>
          <w:lang w:val="en-GB"/>
        </w:rPr>
      </w:pPr>
    </w:p>
    <w:p w14:paraId="4335E096" w14:textId="43D02D80" w:rsidR="00142C4B" w:rsidRDefault="00142C4B" w:rsidP="00EF078E">
      <w:pPr>
        <w:pStyle w:val="BodyText1"/>
        <w:spacing w:after="0" w:line="240" w:lineRule="auto"/>
        <w:rPr>
          <w:rFonts w:asciiTheme="minorHAnsi" w:hAnsiTheme="minorHAnsi" w:cstheme="minorHAnsi"/>
          <w:color w:val="auto"/>
          <w:highlight w:val="yellow"/>
          <w:lang w:val="en-GB"/>
        </w:rPr>
      </w:pPr>
      <w:r w:rsidRPr="00A63559">
        <w:rPr>
          <w:rFonts w:asciiTheme="minorHAnsi" w:hAnsiTheme="minorHAnsi" w:cstheme="minorHAnsi"/>
          <w:color w:val="auto"/>
          <w:highlight w:val="yellow"/>
          <w:lang w:val="en-GB"/>
        </w:rPr>
        <w:t>[Signature]</w:t>
      </w:r>
      <w:r w:rsidR="00AF2612" w:rsidRPr="00A63559">
        <w:rPr>
          <w:rFonts w:asciiTheme="minorHAnsi" w:hAnsiTheme="minorHAnsi" w:cstheme="minorHAnsi"/>
          <w:color w:val="auto"/>
          <w:highlight w:val="yellow"/>
          <w:lang w:val="en-GB"/>
        </w:rPr>
        <w:t>:</w:t>
      </w:r>
    </w:p>
    <w:p w14:paraId="246E57E6" w14:textId="77777777" w:rsidR="00175609" w:rsidRPr="00A63559" w:rsidRDefault="00175609" w:rsidP="00EF078E">
      <w:pPr>
        <w:pStyle w:val="BodyText1"/>
        <w:spacing w:after="0" w:line="240" w:lineRule="auto"/>
        <w:rPr>
          <w:rFonts w:asciiTheme="minorHAnsi" w:hAnsiTheme="minorHAnsi" w:cstheme="minorHAnsi"/>
          <w:color w:val="auto"/>
          <w:highlight w:val="yellow"/>
          <w:lang w:val="en-GB"/>
        </w:rPr>
      </w:pPr>
    </w:p>
    <w:p w14:paraId="5348C1DC" w14:textId="690BEE10" w:rsidR="00142C4B" w:rsidRDefault="00142C4B" w:rsidP="00EF078E">
      <w:pPr>
        <w:pStyle w:val="BodyText1"/>
        <w:spacing w:after="0" w:line="240" w:lineRule="auto"/>
        <w:rPr>
          <w:rFonts w:asciiTheme="minorHAnsi" w:hAnsiTheme="minorHAnsi" w:cstheme="minorHAnsi"/>
          <w:color w:val="auto"/>
          <w:highlight w:val="yellow"/>
          <w:lang w:val="en-GB"/>
        </w:rPr>
      </w:pPr>
      <w:r w:rsidRPr="00A63559">
        <w:rPr>
          <w:rFonts w:asciiTheme="minorHAnsi" w:hAnsiTheme="minorHAnsi" w:cstheme="minorHAnsi"/>
          <w:color w:val="auto"/>
          <w:highlight w:val="yellow"/>
          <w:lang w:val="en-GB"/>
        </w:rPr>
        <w:t>[Date of Signature]</w:t>
      </w:r>
      <w:r w:rsidR="00AF2612" w:rsidRPr="00A63559">
        <w:rPr>
          <w:rFonts w:asciiTheme="minorHAnsi" w:hAnsiTheme="minorHAnsi" w:cstheme="minorHAnsi"/>
          <w:color w:val="auto"/>
          <w:highlight w:val="yellow"/>
          <w:lang w:val="en-GB"/>
        </w:rPr>
        <w:t>:</w:t>
      </w:r>
    </w:p>
    <w:p w14:paraId="09B8D6B3" w14:textId="77777777" w:rsidR="00175609" w:rsidRPr="00A63559" w:rsidRDefault="00175609" w:rsidP="00EF078E">
      <w:pPr>
        <w:pStyle w:val="BodyText1"/>
        <w:spacing w:after="0" w:line="240" w:lineRule="auto"/>
        <w:rPr>
          <w:rFonts w:asciiTheme="minorHAnsi" w:hAnsiTheme="minorHAnsi" w:cstheme="minorHAnsi"/>
          <w:color w:val="auto"/>
          <w:highlight w:val="yellow"/>
          <w:lang w:val="en-GB"/>
        </w:rPr>
      </w:pPr>
    </w:p>
    <w:p w14:paraId="29045B1B" w14:textId="230E7A1B" w:rsidR="00CE0554" w:rsidRDefault="00CE0554" w:rsidP="00EF078E">
      <w:pPr>
        <w:pStyle w:val="BodyText1"/>
        <w:spacing w:after="0" w:line="240" w:lineRule="auto"/>
        <w:rPr>
          <w:rFonts w:asciiTheme="minorHAnsi" w:hAnsiTheme="minorHAnsi" w:cstheme="minorHAnsi"/>
          <w:color w:val="auto"/>
          <w:highlight w:val="yellow"/>
          <w:lang w:val="en-GB"/>
        </w:rPr>
      </w:pPr>
      <w:r w:rsidRPr="00A63559">
        <w:rPr>
          <w:rFonts w:asciiTheme="minorHAnsi" w:hAnsiTheme="minorHAnsi" w:cstheme="minorHAnsi"/>
          <w:color w:val="auto"/>
          <w:highlight w:val="yellow"/>
          <w:lang w:val="en-GB"/>
        </w:rPr>
        <w:t>[</w:t>
      </w:r>
      <w:r w:rsidRPr="00AF2612">
        <w:rPr>
          <w:rFonts w:asciiTheme="minorHAnsi" w:hAnsiTheme="minorHAnsi" w:cstheme="minorHAnsi"/>
          <w:color w:val="auto"/>
          <w:highlight w:val="yellow"/>
          <w:lang w:val="en-GB"/>
        </w:rPr>
        <w:t>Job Title</w:t>
      </w:r>
      <w:r w:rsidRPr="00A63559">
        <w:rPr>
          <w:rFonts w:asciiTheme="minorHAnsi" w:hAnsiTheme="minorHAnsi" w:cstheme="minorHAnsi"/>
          <w:color w:val="auto"/>
          <w:highlight w:val="yellow"/>
          <w:lang w:val="en-GB"/>
        </w:rPr>
        <w:t>]</w:t>
      </w:r>
      <w:r w:rsidR="00AF2612" w:rsidRPr="00A63559">
        <w:rPr>
          <w:rFonts w:asciiTheme="minorHAnsi" w:hAnsiTheme="minorHAnsi" w:cstheme="minorHAnsi"/>
          <w:color w:val="auto"/>
          <w:highlight w:val="yellow"/>
          <w:lang w:val="en-GB"/>
        </w:rPr>
        <w:t>:</w:t>
      </w:r>
    </w:p>
    <w:p w14:paraId="7D6F1B19" w14:textId="77777777" w:rsidR="00175609" w:rsidRPr="00A63559" w:rsidRDefault="00175609" w:rsidP="00EF078E">
      <w:pPr>
        <w:pStyle w:val="BodyText1"/>
        <w:spacing w:after="0" w:line="240" w:lineRule="auto"/>
        <w:rPr>
          <w:rFonts w:asciiTheme="minorHAnsi" w:hAnsiTheme="minorHAnsi" w:cstheme="minorHAnsi"/>
          <w:color w:val="auto"/>
          <w:highlight w:val="yellow"/>
          <w:lang w:val="en-GB"/>
        </w:rPr>
      </w:pPr>
    </w:p>
    <w:p w14:paraId="341F28E7" w14:textId="7AF73CF8" w:rsidR="00142C4B" w:rsidRDefault="00142C4B" w:rsidP="00EF078E">
      <w:pPr>
        <w:pStyle w:val="BodyText1"/>
        <w:spacing w:after="0" w:line="240" w:lineRule="auto"/>
        <w:rPr>
          <w:rFonts w:asciiTheme="minorHAnsi" w:hAnsiTheme="minorHAnsi" w:cstheme="minorHAnsi"/>
          <w:color w:val="auto"/>
          <w:lang w:val="en-GB"/>
        </w:rPr>
      </w:pPr>
      <w:r w:rsidRPr="00A63559">
        <w:rPr>
          <w:rFonts w:asciiTheme="minorHAnsi" w:hAnsiTheme="minorHAnsi" w:cstheme="minorHAnsi"/>
          <w:color w:val="auto"/>
          <w:highlight w:val="yellow"/>
          <w:lang w:val="en-GB"/>
        </w:rPr>
        <w:t>[E-mail]</w:t>
      </w:r>
      <w:r w:rsidR="00AF2612" w:rsidRPr="00A63559">
        <w:rPr>
          <w:rFonts w:asciiTheme="minorHAnsi" w:hAnsiTheme="minorHAnsi" w:cstheme="minorHAnsi"/>
          <w:color w:val="auto"/>
          <w:highlight w:val="yellow"/>
          <w:lang w:val="en-GB"/>
        </w:rPr>
        <w:t>:</w:t>
      </w:r>
    </w:p>
    <w:p w14:paraId="6554A2FB" w14:textId="59B65D4C" w:rsidR="00CE0554" w:rsidRDefault="00CE0554" w:rsidP="00EF078E">
      <w:pPr>
        <w:pStyle w:val="BodyText1"/>
        <w:spacing w:after="0" w:line="240" w:lineRule="auto"/>
        <w:rPr>
          <w:rFonts w:asciiTheme="minorHAnsi" w:hAnsiTheme="minorHAnsi" w:cstheme="minorHAnsi"/>
          <w:color w:val="auto"/>
          <w:lang w:val="en-GB"/>
        </w:rPr>
      </w:pPr>
    </w:p>
    <w:p w14:paraId="442603E7" w14:textId="0EE28F6F" w:rsidR="00CE0554" w:rsidRDefault="00CE0554" w:rsidP="00EF078E">
      <w:pPr>
        <w:pStyle w:val="BodyText1"/>
        <w:spacing w:after="0" w:line="240" w:lineRule="auto"/>
        <w:rPr>
          <w:rFonts w:asciiTheme="minorHAnsi" w:hAnsiTheme="minorHAnsi" w:cstheme="minorHAnsi"/>
          <w:color w:val="auto"/>
          <w:lang w:val="en-GB"/>
        </w:rPr>
      </w:pPr>
      <w:r>
        <w:rPr>
          <w:rFonts w:asciiTheme="minorHAnsi" w:hAnsiTheme="minorHAnsi" w:cstheme="minorHAnsi"/>
          <w:color w:val="auto"/>
          <w:lang w:val="en-GB"/>
        </w:rPr>
        <w:t>On behalf of [</w:t>
      </w:r>
      <w:r w:rsidRPr="00CE0554">
        <w:rPr>
          <w:rFonts w:asciiTheme="minorHAnsi" w:hAnsiTheme="minorHAnsi" w:cstheme="minorHAnsi"/>
          <w:color w:val="auto"/>
          <w:highlight w:val="yellow"/>
          <w:lang w:val="en-GB"/>
        </w:rPr>
        <w:t xml:space="preserve">SP Distribution plc / SP </w:t>
      </w:r>
      <w:proofErr w:type="spellStart"/>
      <w:r w:rsidRPr="00CE0554">
        <w:rPr>
          <w:rFonts w:asciiTheme="minorHAnsi" w:hAnsiTheme="minorHAnsi" w:cstheme="minorHAnsi"/>
          <w:color w:val="auto"/>
          <w:highlight w:val="yellow"/>
          <w:lang w:val="en-GB"/>
        </w:rPr>
        <w:t>Manweb</w:t>
      </w:r>
      <w:proofErr w:type="spellEnd"/>
      <w:r w:rsidRPr="00CE0554">
        <w:rPr>
          <w:rFonts w:asciiTheme="minorHAnsi" w:hAnsiTheme="minorHAnsi" w:cstheme="minorHAnsi"/>
          <w:color w:val="auto"/>
          <w:highlight w:val="yellow"/>
          <w:lang w:val="en-GB"/>
        </w:rPr>
        <w:t xml:space="preserve"> Plc</w:t>
      </w:r>
      <w:r>
        <w:rPr>
          <w:rFonts w:asciiTheme="minorHAnsi" w:hAnsiTheme="minorHAnsi" w:cstheme="minorHAnsi"/>
          <w:color w:val="auto"/>
          <w:lang w:val="en-GB"/>
        </w:rPr>
        <w:t xml:space="preserve">] </w:t>
      </w:r>
      <w:bookmarkEnd w:id="4"/>
    </w:p>
    <w:p w14:paraId="02E86339" w14:textId="77777777" w:rsidR="00A264D7" w:rsidRDefault="00A264D7" w:rsidP="00EF078E">
      <w:pPr>
        <w:pStyle w:val="BodyText1"/>
        <w:spacing w:after="0" w:line="240" w:lineRule="auto"/>
        <w:rPr>
          <w:rFonts w:asciiTheme="minorHAnsi" w:hAnsiTheme="minorHAnsi" w:cstheme="minorHAnsi"/>
          <w:color w:val="auto"/>
          <w:lang w:val="en-GB"/>
        </w:rPr>
      </w:pPr>
    </w:p>
    <w:p w14:paraId="26A24352" w14:textId="77777777" w:rsidR="00A264D7" w:rsidRDefault="00A264D7" w:rsidP="00EF078E">
      <w:pPr>
        <w:pStyle w:val="BodyText1"/>
        <w:spacing w:after="0" w:line="240" w:lineRule="auto"/>
        <w:rPr>
          <w:rFonts w:asciiTheme="minorHAnsi" w:hAnsiTheme="minorHAnsi" w:cstheme="minorHAnsi"/>
          <w:color w:val="auto"/>
          <w:lang w:val="en-GB"/>
        </w:rPr>
      </w:pPr>
    </w:p>
    <w:p w14:paraId="1A870781" w14:textId="77777777" w:rsidR="00D802ED" w:rsidRDefault="00D802ED" w:rsidP="00EF078E">
      <w:pPr>
        <w:pStyle w:val="BodyText1"/>
        <w:spacing w:after="0" w:line="240" w:lineRule="auto"/>
        <w:rPr>
          <w:rFonts w:asciiTheme="minorHAnsi" w:hAnsiTheme="minorHAnsi" w:cstheme="minorHAnsi"/>
          <w:b/>
          <w:bCs/>
          <w:color w:val="auto"/>
          <w:lang w:val="en-GB"/>
        </w:rPr>
      </w:pPr>
    </w:p>
    <w:p w14:paraId="2C61CAF3" w14:textId="49489C64" w:rsidR="00894D86" w:rsidRPr="00A63559" w:rsidRDefault="00D802ED" w:rsidP="22398B9F">
      <w:pPr>
        <w:pStyle w:val="BodyText1"/>
        <w:spacing w:after="0" w:line="240" w:lineRule="auto"/>
        <w:rPr>
          <w:rStyle w:val="SemiBold"/>
          <w:rFonts w:asciiTheme="majorHAnsi" w:hAnsiTheme="majorHAnsi" w:cstheme="majorHAnsi"/>
          <w:color w:val="008C38" w:themeColor="accent1"/>
          <w:lang w:val="en-GB"/>
        </w:rPr>
      </w:pPr>
      <w:bookmarkStart w:id="5" w:name="_Hlk143786588"/>
      <w:r w:rsidRPr="00A63559">
        <w:rPr>
          <w:rStyle w:val="SemiBold"/>
          <w:rFonts w:asciiTheme="majorHAnsi" w:hAnsiTheme="majorHAnsi" w:cstheme="majorHAnsi"/>
          <w:color w:val="008C38" w:themeColor="accent1"/>
          <w:lang w:val="en-GB"/>
        </w:rPr>
        <w:t xml:space="preserve">Customer </w:t>
      </w:r>
      <w:r w:rsidR="008F7D80" w:rsidRPr="00A63559">
        <w:rPr>
          <w:rStyle w:val="SemiBold"/>
          <w:rFonts w:asciiTheme="majorHAnsi" w:hAnsiTheme="majorHAnsi" w:cstheme="majorHAnsi"/>
          <w:color w:val="008C38" w:themeColor="accent1"/>
          <w:lang w:val="en-GB"/>
        </w:rPr>
        <w:t>Acknowledgement:</w:t>
      </w:r>
    </w:p>
    <w:p w14:paraId="5D5E9EE8" w14:textId="77777777" w:rsidR="00894D86" w:rsidRDefault="00894D86" w:rsidP="00EF078E">
      <w:pPr>
        <w:pStyle w:val="BodyText1"/>
        <w:spacing w:after="0" w:line="240" w:lineRule="auto"/>
        <w:rPr>
          <w:rFonts w:asciiTheme="minorHAnsi" w:hAnsiTheme="minorHAnsi" w:cstheme="minorHAnsi"/>
          <w:color w:val="auto"/>
          <w:lang w:val="en-GB"/>
        </w:rPr>
      </w:pPr>
    </w:p>
    <w:p w14:paraId="30036B3F" w14:textId="77777777" w:rsidR="00894D86" w:rsidRDefault="00894D86" w:rsidP="00894D86">
      <w:pPr>
        <w:pStyle w:val="BodyText1"/>
        <w:spacing w:after="0" w:line="240" w:lineRule="auto"/>
        <w:rPr>
          <w:rFonts w:asciiTheme="minorHAnsi" w:hAnsiTheme="minorHAnsi" w:cstheme="minorHAnsi"/>
          <w:color w:val="auto"/>
          <w:lang w:val="en-GB"/>
        </w:rPr>
      </w:pPr>
      <w:r>
        <w:rPr>
          <w:rFonts w:asciiTheme="minorHAnsi" w:hAnsiTheme="minorHAnsi" w:cstheme="minorHAnsi"/>
          <w:color w:val="auto"/>
          <w:lang w:val="en-GB"/>
        </w:rPr>
        <w:t>……………………………………………………….</w:t>
      </w:r>
    </w:p>
    <w:p w14:paraId="347CBD40" w14:textId="5A6F2D17" w:rsidR="00894D86" w:rsidRDefault="00AF2612" w:rsidP="00EF078E">
      <w:pPr>
        <w:pStyle w:val="BodyText1"/>
        <w:spacing w:after="0" w:line="240" w:lineRule="auto"/>
        <w:rPr>
          <w:rFonts w:asciiTheme="minorHAnsi" w:hAnsiTheme="minorHAnsi" w:cstheme="minorHAnsi"/>
          <w:color w:val="auto"/>
          <w:highlight w:val="yellow"/>
          <w:lang w:val="en-GB"/>
        </w:rPr>
      </w:pPr>
      <w:r w:rsidRPr="00A63559">
        <w:rPr>
          <w:rFonts w:asciiTheme="minorHAnsi" w:hAnsiTheme="minorHAnsi" w:cstheme="minorHAnsi"/>
          <w:color w:val="auto"/>
          <w:highlight w:val="yellow"/>
          <w:lang w:val="en-GB"/>
        </w:rPr>
        <w:t>[</w:t>
      </w:r>
      <w:r w:rsidR="00894D86" w:rsidRPr="00A63559">
        <w:rPr>
          <w:rFonts w:asciiTheme="minorHAnsi" w:hAnsiTheme="minorHAnsi" w:cstheme="minorHAnsi"/>
          <w:color w:val="auto"/>
          <w:highlight w:val="yellow"/>
          <w:lang w:val="en-GB"/>
        </w:rPr>
        <w:t>Name</w:t>
      </w:r>
      <w:r w:rsidRPr="00A63559">
        <w:rPr>
          <w:rFonts w:asciiTheme="minorHAnsi" w:hAnsiTheme="minorHAnsi" w:cstheme="minorHAnsi"/>
          <w:color w:val="auto"/>
          <w:highlight w:val="yellow"/>
          <w:lang w:val="en-GB"/>
        </w:rPr>
        <w:t>]</w:t>
      </w:r>
      <w:r w:rsidR="00894D86" w:rsidRPr="00A63559">
        <w:rPr>
          <w:rFonts w:asciiTheme="minorHAnsi" w:hAnsiTheme="minorHAnsi" w:cstheme="minorHAnsi"/>
          <w:color w:val="auto"/>
          <w:highlight w:val="yellow"/>
          <w:lang w:val="en-GB"/>
        </w:rPr>
        <w:t>:</w:t>
      </w:r>
    </w:p>
    <w:p w14:paraId="7621B706" w14:textId="77777777" w:rsidR="00175609" w:rsidRPr="00A63559" w:rsidRDefault="00175609" w:rsidP="00EF078E">
      <w:pPr>
        <w:pStyle w:val="BodyText1"/>
        <w:spacing w:after="0" w:line="240" w:lineRule="auto"/>
        <w:rPr>
          <w:rFonts w:asciiTheme="minorHAnsi" w:hAnsiTheme="minorHAnsi" w:cstheme="minorHAnsi"/>
          <w:color w:val="auto"/>
          <w:highlight w:val="yellow"/>
          <w:lang w:val="en-GB"/>
        </w:rPr>
      </w:pPr>
    </w:p>
    <w:p w14:paraId="26C67317" w14:textId="579D158E" w:rsidR="00142C4B" w:rsidRDefault="00AF2612" w:rsidP="00EF078E">
      <w:pPr>
        <w:pStyle w:val="BodyText1"/>
        <w:spacing w:after="0" w:line="240" w:lineRule="auto"/>
        <w:rPr>
          <w:rFonts w:asciiTheme="minorHAnsi" w:hAnsiTheme="minorHAnsi" w:cstheme="minorHAnsi"/>
          <w:color w:val="auto"/>
          <w:highlight w:val="yellow"/>
          <w:lang w:val="en-GB"/>
        </w:rPr>
      </w:pPr>
      <w:r w:rsidRPr="00A63559">
        <w:rPr>
          <w:rFonts w:asciiTheme="minorHAnsi" w:hAnsiTheme="minorHAnsi" w:cstheme="minorHAnsi"/>
          <w:color w:val="auto"/>
          <w:highlight w:val="yellow"/>
          <w:lang w:val="en-GB"/>
        </w:rPr>
        <w:t>[</w:t>
      </w:r>
      <w:r w:rsidR="00142C4B" w:rsidRPr="00A63559">
        <w:rPr>
          <w:rFonts w:asciiTheme="minorHAnsi" w:hAnsiTheme="minorHAnsi" w:cstheme="minorHAnsi"/>
          <w:color w:val="auto"/>
          <w:highlight w:val="yellow"/>
          <w:lang w:val="en-GB"/>
        </w:rPr>
        <w:t>Signature</w:t>
      </w:r>
      <w:r w:rsidRPr="00A63559">
        <w:rPr>
          <w:rFonts w:asciiTheme="minorHAnsi" w:hAnsiTheme="minorHAnsi" w:cstheme="minorHAnsi"/>
          <w:color w:val="auto"/>
          <w:highlight w:val="yellow"/>
          <w:lang w:val="en-GB"/>
        </w:rPr>
        <w:t>]</w:t>
      </w:r>
      <w:r w:rsidR="00142C4B" w:rsidRPr="00A63559">
        <w:rPr>
          <w:rFonts w:asciiTheme="minorHAnsi" w:hAnsiTheme="minorHAnsi" w:cstheme="minorHAnsi"/>
          <w:color w:val="auto"/>
          <w:highlight w:val="yellow"/>
          <w:lang w:val="en-GB"/>
        </w:rPr>
        <w:t>:</w:t>
      </w:r>
    </w:p>
    <w:p w14:paraId="4050DB00" w14:textId="77777777" w:rsidR="00175609" w:rsidRPr="00A63559" w:rsidRDefault="00175609" w:rsidP="00EF078E">
      <w:pPr>
        <w:pStyle w:val="BodyText1"/>
        <w:spacing w:after="0" w:line="240" w:lineRule="auto"/>
        <w:rPr>
          <w:rFonts w:asciiTheme="minorHAnsi" w:hAnsiTheme="minorHAnsi" w:cstheme="minorHAnsi"/>
          <w:color w:val="auto"/>
          <w:highlight w:val="yellow"/>
          <w:lang w:val="en-GB"/>
        </w:rPr>
      </w:pPr>
    </w:p>
    <w:p w14:paraId="7513828D" w14:textId="17B3A147" w:rsidR="00142C4B" w:rsidRDefault="00AF2612" w:rsidP="00EF078E">
      <w:pPr>
        <w:pStyle w:val="BodyText1"/>
        <w:spacing w:after="0" w:line="240" w:lineRule="auto"/>
        <w:rPr>
          <w:rFonts w:asciiTheme="minorHAnsi" w:hAnsiTheme="minorHAnsi" w:cstheme="minorHAnsi"/>
          <w:color w:val="auto"/>
          <w:highlight w:val="yellow"/>
          <w:lang w:val="en-GB"/>
        </w:rPr>
      </w:pPr>
      <w:r w:rsidRPr="00A63559">
        <w:rPr>
          <w:rFonts w:asciiTheme="minorHAnsi" w:hAnsiTheme="minorHAnsi" w:cstheme="minorHAnsi"/>
          <w:color w:val="auto"/>
          <w:highlight w:val="yellow"/>
          <w:lang w:val="en-GB"/>
        </w:rPr>
        <w:t>[</w:t>
      </w:r>
      <w:r w:rsidR="00142C4B" w:rsidRPr="00A63559">
        <w:rPr>
          <w:rFonts w:asciiTheme="minorHAnsi" w:hAnsiTheme="minorHAnsi" w:cstheme="minorHAnsi"/>
          <w:color w:val="auto"/>
          <w:highlight w:val="yellow"/>
          <w:lang w:val="en-GB"/>
        </w:rPr>
        <w:t>Date of Signature</w:t>
      </w:r>
      <w:r w:rsidRPr="00A63559">
        <w:rPr>
          <w:rFonts w:asciiTheme="minorHAnsi" w:hAnsiTheme="minorHAnsi" w:cstheme="minorHAnsi"/>
          <w:color w:val="auto"/>
          <w:highlight w:val="yellow"/>
          <w:lang w:val="en-GB"/>
        </w:rPr>
        <w:t>]:</w:t>
      </w:r>
    </w:p>
    <w:p w14:paraId="613EED38" w14:textId="77777777" w:rsidR="00175609" w:rsidRPr="00A63559" w:rsidRDefault="00175609" w:rsidP="00EF078E">
      <w:pPr>
        <w:pStyle w:val="BodyText1"/>
        <w:spacing w:after="0" w:line="240" w:lineRule="auto"/>
        <w:rPr>
          <w:rFonts w:asciiTheme="minorHAnsi" w:hAnsiTheme="minorHAnsi" w:cstheme="minorHAnsi"/>
          <w:color w:val="auto"/>
          <w:highlight w:val="yellow"/>
          <w:lang w:val="en-GB"/>
        </w:rPr>
      </w:pPr>
    </w:p>
    <w:p w14:paraId="40DD7486" w14:textId="3FD69E0C" w:rsidR="00894D86" w:rsidRDefault="00AF2612" w:rsidP="00EF078E">
      <w:pPr>
        <w:pStyle w:val="BodyText1"/>
        <w:spacing w:after="0" w:line="240" w:lineRule="auto"/>
        <w:rPr>
          <w:rFonts w:asciiTheme="minorHAnsi" w:hAnsiTheme="minorHAnsi" w:cstheme="minorHAnsi"/>
          <w:color w:val="auto"/>
          <w:highlight w:val="yellow"/>
          <w:lang w:val="en-GB"/>
        </w:rPr>
      </w:pPr>
      <w:r w:rsidRPr="00A63559">
        <w:rPr>
          <w:rFonts w:asciiTheme="minorHAnsi" w:hAnsiTheme="minorHAnsi" w:cstheme="minorHAnsi"/>
          <w:color w:val="auto"/>
          <w:highlight w:val="yellow"/>
          <w:lang w:val="en-GB"/>
        </w:rPr>
        <w:t>[</w:t>
      </w:r>
      <w:r w:rsidR="00894D86" w:rsidRPr="00A63559">
        <w:rPr>
          <w:rFonts w:asciiTheme="minorHAnsi" w:hAnsiTheme="minorHAnsi" w:cstheme="minorHAnsi"/>
          <w:color w:val="auto"/>
          <w:highlight w:val="yellow"/>
          <w:lang w:val="en-GB"/>
        </w:rPr>
        <w:t>Job Title</w:t>
      </w:r>
      <w:r w:rsidRPr="00A63559">
        <w:rPr>
          <w:rFonts w:asciiTheme="minorHAnsi" w:hAnsiTheme="minorHAnsi" w:cstheme="minorHAnsi"/>
          <w:color w:val="auto"/>
          <w:highlight w:val="yellow"/>
          <w:lang w:val="en-GB"/>
        </w:rPr>
        <w:t>]</w:t>
      </w:r>
      <w:r w:rsidR="00894D86" w:rsidRPr="00A63559">
        <w:rPr>
          <w:rFonts w:asciiTheme="minorHAnsi" w:hAnsiTheme="minorHAnsi" w:cstheme="minorHAnsi"/>
          <w:color w:val="auto"/>
          <w:highlight w:val="yellow"/>
          <w:lang w:val="en-GB"/>
        </w:rPr>
        <w:t>:</w:t>
      </w:r>
    </w:p>
    <w:p w14:paraId="277A0C0D" w14:textId="77777777" w:rsidR="00175609" w:rsidRPr="00A63559" w:rsidRDefault="00175609" w:rsidP="00EF078E">
      <w:pPr>
        <w:pStyle w:val="BodyText1"/>
        <w:spacing w:after="0" w:line="240" w:lineRule="auto"/>
        <w:rPr>
          <w:rFonts w:asciiTheme="minorHAnsi" w:hAnsiTheme="minorHAnsi" w:cstheme="minorHAnsi"/>
          <w:color w:val="auto"/>
          <w:highlight w:val="yellow"/>
          <w:lang w:val="en-GB"/>
        </w:rPr>
      </w:pPr>
    </w:p>
    <w:p w14:paraId="12E10081" w14:textId="3BBCED71" w:rsidR="00AB0AC8" w:rsidRDefault="00AF2612" w:rsidP="00EF078E">
      <w:pPr>
        <w:pStyle w:val="BodyText1"/>
        <w:spacing w:after="0" w:line="240" w:lineRule="auto"/>
        <w:rPr>
          <w:rFonts w:asciiTheme="minorHAnsi" w:hAnsiTheme="minorHAnsi" w:cstheme="minorHAnsi"/>
          <w:color w:val="auto"/>
          <w:lang w:val="en-GB"/>
        </w:rPr>
      </w:pPr>
      <w:r w:rsidRPr="00A63559">
        <w:rPr>
          <w:rFonts w:cstheme="minorHAnsi"/>
          <w:color w:val="auto"/>
          <w:highlight w:val="yellow"/>
          <w:lang w:val="en-GB"/>
        </w:rPr>
        <w:t>[</w:t>
      </w:r>
      <w:r w:rsidR="00142C4B" w:rsidRPr="00A63559">
        <w:rPr>
          <w:rFonts w:cstheme="minorHAnsi"/>
          <w:color w:val="auto"/>
          <w:highlight w:val="yellow"/>
          <w:lang w:val="en-GB"/>
        </w:rPr>
        <w:t>E-Mail</w:t>
      </w:r>
      <w:r w:rsidRPr="00A63559">
        <w:rPr>
          <w:rFonts w:cstheme="minorHAnsi"/>
          <w:color w:val="auto"/>
          <w:highlight w:val="yellow"/>
          <w:lang w:val="en-GB"/>
        </w:rPr>
        <w:t>]</w:t>
      </w:r>
      <w:r w:rsidR="00142C4B" w:rsidRPr="00A63559">
        <w:rPr>
          <w:rFonts w:cstheme="minorHAnsi"/>
          <w:color w:val="auto"/>
          <w:highlight w:val="yellow"/>
          <w:lang w:val="en-GB"/>
        </w:rPr>
        <w:t>:</w:t>
      </w:r>
    </w:p>
    <w:p w14:paraId="017BDF16" w14:textId="77777777" w:rsidR="00894D86" w:rsidRDefault="00894D86" w:rsidP="00EF078E">
      <w:pPr>
        <w:pStyle w:val="BodyText1"/>
        <w:spacing w:after="0" w:line="240" w:lineRule="auto"/>
        <w:rPr>
          <w:rFonts w:asciiTheme="minorHAnsi" w:hAnsiTheme="minorHAnsi" w:cstheme="minorHAnsi"/>
          <w:color w:val="auto"/>
          <w:lang w:val="en-GB"/>
        </w:rPr>
      </w:pPr>
    </w:p>
    <w:p w14:paraId="10BAD1AD" w14:textId="178B5A41" w:rsidR="00894D86" w:rsidRPr="00CE0554" w:rsidRDefault="00894D86" w:rsidP="00EF078E">
      <w:pPr>
        <w:pStyle w:val="BodyText1"/>
        <w:spacing w:after="0" w:line="240" w:lineRule="auto"/>
        <w:rPr>
          <w:rFonts w:asciiTheme="minorHAnsi" w:hAnsiTheme="minorHAnsi" w:cstheme="minorHAnsi"/>
          <w:color w:val="auto"/>
          <w:lang w:val="en-GB"/>
        </w:rPr>
      </w:pPr>
      <w:r>
        <w:rPr>
          <w:rFonts w:asciiTheme="minorHAnsi" w:hAnsiTheme="minorHAnsi" w:cstheme="minorHAnsi"/>
          <w:color w:val="auto"/>
          <w:lang w:val="en-GB"/>
        </w:rPr>
        <w:t>On behal</w:t>
      </w:r>
      <w:r w:rsidR="00AB0AC8">
        <w:rPr>
          <w:rFonts w:asciiTheme="minorHAnsi" w:hAnsiTheme="minorHAnsi" w:cstheme="minorHAnsi"/>
          <w:color w:val="auto"/>
          <w:lang w:val="en-GB"/>
        </w:rPr>
        <w:t>f</w:t>
      </w:r>
      <w:r>
        <w:rPr>
          <w:rFonts w:asciiTheme="minorHAnsi" w:hAnsiTheme="minorHAnsi" w:cstheme="minorHAnsi"/>
          <w:color w:val="auto"/>
          <w:lang w:val="en-GB"/>
        </w:rPr>
        <w:t xml:space="preserve"> of [</w:t>
      </w:r>
      <w:r w:rsidR="00EE4803" w:rsidRPr="00AF2612">
        <w:rPr>
          <w:rFonts w:asciiTheme="minorHAnsi" w:hAnsiTheme="minorHAnsi" w:cstheme="minorHAnsi"/>
          <w:color w:val="auto"/>
          <w:highlight w:val="yellow"/>
          <w:lang w:val="en-GB"/>
        </w:rPr>
        <w:t>Customer</w:t>
      </w:r>
      <w:r w:rsidR="00EE4803">
        <w:rPr>
          <w:rFonts w:asciiTheme="minorHAnsi" w:hAnsiTheme="minorHAnsi" w:cstheme="minorHAnsi"/>
          <w:color w:val="auto"/>
          <w:lang w:val="en-GB"/>
        </w:rPr>
        <w:t>]</w:t>
      </w:r>
      <w:bookmarkEnd w:id="5"/>
    </w:p>
    <w:sectPr w:rsidR="00894D86" w:rsidRPr="00CE0554" w:rsidSect="00216897">
      <w:headerReference w:type="even" r:id="rId11"/>
      <w:headerReference w:type="default" r:id="rId12"/>
      <w:footerReference w:type="default" r:id="rId13"/>
      <w:headerReference w:type="first" r:id="rId14"/>
      <w:footerReference w:type="first" r:id="rId15"/>
      <w:type w:val="continuous"/>
      <w:pgSz w:w="11906" w:h="16838" w:code="9"/>
      <w:pgMar w:top="1985" w:right="1418" w:bottom="1418" w:left="1985" w:header="710" w:footer="7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84181" w14:textId="77777777" w:rsidR="008D26BA" w:rsidRPr="00493E52" w:rsidRDefault="008D26BA" w:rsidP="003A0E56">
      <w:pPr>
        <w:spacing w:after="0" w:line="240" w:lineRule="auto"/>
      </w:pPr>
      <w:r w:rsidRPr="00493E52">
        <w:separator/>
      </w:r>
    </w:p>
    <w:p w14:paraId="07A5B4EE" w14:textId="77777777" w:rsidR="008D26BA" w:rsidRPr="00493E52" w:rsidRDefault="008D26BA"/>
  </w:endnote>
  <w:endnote w:type="continuationSeparator" w:id="0">
    <w:p w14:paraId="4A13A271" w14:textId="77777777" w:rsidR="008D26BA" w:rsidRPr="00493E52" w:rsidRDefault="008D26BA" w:rsidP="003A0E56">
      <w:pPr>
        <w:spacing w:after="0" w:line="240" w:lineRule="auto"/>
      </w:pPr>
      <w:r w:rsidRPr="00493E52">
        <w:continuationSeparator/>
      </w:r>
    </w:p>
    <w:p w14:paraId="6E4B988C" w14:textId="77777777" w:rsidR="008D26BA" w:rsidRPr="00493E52" w:rsidRDefault="008D26BA"/>
  </w:endnote>
  <w:endnote w:type="continuationNotice" w:id="1">
    <w:p w14:paraId="50A0B0FA" w14:textId="77777777" w:rsidR="008D26BA" w:rsidRDefault="008D26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51F94D04-57C2-4F29-B860-040417E8541C}"/>
  </w:font>
  <w:font w:name="Times New Roman">
    <w:panose1 w:val="02020603050405020304"/>
    <w:charset w:val="00"/>
    <w:family w:val="roman"/>
    <w:pitch w:val="variable"/>
    <w:sig w:usb0="E0002EFF" w:usb1="C000785B" w:usb2="00000009" w:usb3="00000000" w:csb0="000001FF" w:csb1="00000000"/>
    <w:embedRegular r:id="rId2" w:fontKey="{246B852C-5DC9-465A-AB13-CBF0462EF1D5}"/>
    <w:embedBold r:id="rId3" w:fontKey="{6885E416-78D8-4BFE-A113-3AFD498823B7}"/>
    <w:embedItalic r:id="rId4" w:fontKey="{AC09B3F2-466D-4A5F-9F9A-6514A6D8DA1B}"/>
  </w:font>
  <w:font w:name="Courier New">
    <w:panose1 w:val="02070309020205020404"/>
    <w:charset w:val="00"/>
    <w:family w:val="modern"/>
    <w:pitch w:val="fixed"/>
    <w:sig w:usb0="E0002EFF" w:usb1="C0007843" w:usb2="00000009" w:usb3="00000000" w:csb0="000001FF" w:csb1="00000000"/>
    <w:embedRegular r:id="rId5" w:fontKey="{542E4731-D8B2-4710-9269-F9907A3B336C}"/>
  </w:font>
  <w:font w:name="Symbol">
    <w:panose1 w:val="05050102010706020507"/>
    <w:charset w:val="02"/>
    <w:family w:val="roman"/>
    <w:pitch w:val="variable"/>
    <w:sig w:usb0="00000000" w:usb1="10000000" w:usb2="00000000" w:usb3="00000000" w:csb0="80000000" w:csb1="00000000"/>
    <w:embedRegular r:id="rId6" w:fontKey="{740909D1-205E-48C1-863C-957928165AED}"/>
  </w:font>
  <w:font w:name="Lato">
    <w:panose1 w:val="020F0502020204030203"/>
    <w:charset w:val="00"/>
    <w:family w:val="swiss"/>
    <w:pitch w:val="variable"/>
    <w:sig w:usb0="800000AF" w:usb1="4000604A" w:usb2="00000000" w:usb3="00000000" w:csb0="00000093" w:csb1="00000000"/>
    <w:embedRegular r:id="rId7" w:fontKey="{2626B01D-8EEE-43F5-8906-D0186FC76B2A}"/>
    <w:embedBold r:id="rId8" w:fontKey="{DBF13465-FF9D-4A37-8D8F-04BBCD5D9F96}"/>
  </w:font>
  <w:font w:name="IberPangea Text">
    <w:panose1 w:val="020B0504000000000000"/>
    <w:charset w:val="00"/>
    <w:family w:val="swiss"/>
    <w:pitch w:val="variable"/>
    <w:sig w:usb0="A10002FF" w:usb1="5201E0FB" w:usb2="00000008" w:usb3="00000000" w:csb0="0000019F" w:csb1="00000000"/>
    <w:embedRegular r:id="rId9" w:fontKey="{05C0692E-64B6-471C-A7BE-02AA55DDDF8A}"/>
    <w:embedBold r:id="rId10" w:fontKey="{FA93991B-7773-4B6A-ADBA-F2C02C287D82}"/>
    <w:embedItalic r:id="rId11" w:fontKey="{E64D7A58-7060-48A9-A940-D8B7F3A6CA9E}"/>
  </w:font>
  <w:font w:name="Lato Light (Cuerpo)">
    <w:altName w:val="Lato Light"/>
    <w:charset w:val="00"/>
    <w:family w:val="swiss"/>
    <w:pitch w:val="variable"/>
    <w:sig w:usb0="E10002FF" w:usb1="5000ECFF" w:usb2="00000009" w:usb3="00000000" w:csb0="0000019F" w:csb1="00000000"/>
  </w:font>
  <w:font w:name="IberPangea Text Medium">
    <w:panose1 w:val="020B0604000000000000"/>
    <w:charset w:val="00"/>
    <w:family w:val="swiss"/>
    <w:pitch w:val="variable"/>
    <w:sig w:usb0="A10002FF" w:usb1="5201E0FB" w:usb2="00000008" w:usb3="00000000" w:csb0="0000019F" w:csb1="00000000"/>
    <w:embedRegular r:id="rId12" w:fontKey="{38D9B18C-048B-44BE-9AD5-0CFA74530A46}"/>
  </w:font>
  <w:font w:name="IberPangea Text SmBold">
    <w:panose1 w:val="020B0704000000000000"/>
    <w:charset w:val="00"/>
    <w:family w:val="swiss"/>
    <w:pitch w:val="variable"/>
    <w:sig w:usb0="A10002FF" w:usb1="5201E0FB" w:usb2="00000008" w:usb3="00000000" w:csb0="0000019F" w:csb1="00000000"/>
    <w:embedRegular r:id="rId13" w:fontKey="{6FE1F0AE-ADC4-40F2-A251-E563BEACABC9}"/>
    <w:embedBold r:id="rId14" w:fontKey="{584E8A2D-0272-41F7-94FC-71A4A936B619}"/>
  </w:font>
  <w:font w:name="IberPangea Text Light">
    <w:panose1 w:val="020B0404000000000000"/>
    <w:charset w:val="00"/>
    <w:family w:val="swiss"/>
    <w:pitch w:val="variable"/>
    <w:sig w:usb0="A10002FF" w:usb1="5201E0FB" w:usb2="00000008" w:usb3="00000000" w:csb0="0000019F" w:csb1="00000000"/>
    <w:embedRegular r:id="rId15" w:fontKey="{B8419083-6084-42EF-83B2-9D42578C8701}"/>
    <w:embedBold r:id="rId16" w:fontKey="{A3152391-7DDC-486B-BA66-7A8BEE135413}"/>
  </w:font>
  <w:font w:name="BlissPro-Bold">
    <w:altName w:val="Yu Gothic"/>
    <w:charset w:val="80"/>
    <w:family w:val="swiss"/>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embedRegular r:id="rId17" w:fontKey="{20D44F06-85F5-4B2B-82AA-FECCF66533FF}"/>
  </w:font>
  <w:font w:name="Calibri">
    <w:panose1 w:val="020F0502020204030204"/>
    <w:charset w:val="00"/>
    <w:family w:val="swiss"/>
    <w:pitch w:val="variable"/>
    <w:sig w:usb0="E4002EFF" w:usb1="C000247B" w:usb2="00000009" w:usb3="00000000" w:csb0="000001FF" w:csb1="00000000"/>
    <w:embedRegular r:id="rId18" w:fontKey="{03731B85-0F6D-41CA-B133-036BDAEF72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488D1" w14:textId="25D36079" w:rsidR="00E728E2" w:rsidRPr="00291FF6" w:rsidRDefault="00E42FB0" w:rsidP="00291FF6">
    <w:pPr>
      <w:pStyle w:val="Footer"/>
      <w:jc w:val="right"/>
      <w:rPr>
        <w:lang w:val="en-GB"/>
      </w:rPr>
    </w:pPr>
    <w:r>
      <w:rPr>
        <w:noProof/>
        <w:color w:val="00402A" w:themeColor="text2"/>
        <w:sz w:val="16"/>
        <w:szCs w:val="18"/>
        <w:lang w:val="en-GB"/>
      </w:rPr>
      <mc:AlternateContent>
        <mc:Choice Requires="wps">
          <w:drawing>
            <wp:anchor distT="0" distB="0" distL="114300" distR="114300" simplePos="0" relativeHeight="251658240" behindDoc="0" locked="0" layoutInCell="0" allowOverlap="1" wp14:anchorId="14F18629" wp14:editId="6E657FB6">
              <wp:simplePos x="0" y="0"/>
              <wp:positionH relativeFrom="page">
                <wp:align>left</wp:align>
              </wp:positionH>
              <wp:positionV relativeFrom="page">
                <wp:posOffset>10228183</wp:posOffset>
              </wp:positionV>
              <wp:extent cx="7560310" cy="273050"/>
              <wp:effectExtent l="0" t="0" r="2540" b="12700"/>
              <wp:wrapNone/>
              <wp:docPr id="1" name="Text Box 1"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DA53B6" w14:textId="46E15EFB" w:rsidR="00E42FB0" w:rsidRPr="00E42FB0" w:rsidRDefault="00E42FB0" w:rsidP="00E42FB0">
                          <w:pPr>
                            <w:spacing w:after="0"/>
                            <w:jc w:val="center"/>
                            <w:rPr>
                              <w:rFonts w:ascii="Calibri" w:hAnsi="Calibri" w:cs="Calibri"/>
                              <w:color w:val="008000"/>
                              <w:sz w:val="2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14F18629" id="_x0000_t202" coordsize="21600,21600" o:spt="202" path="m,l,21600r21600,l21600,xe">
              <v:stroke joinstyle="miter"/>
              <v:path gradientshapeok="t" o:connecttype="rect"/>
            </v:shapetype>
            <v:shape id="Text Box 1" o:spid="_x0000_s1026" type="#_x0000_t202" alt="{&quot;HashCode&quot;:1231056682,&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lef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" o:allowincell="f" filled="f" stroked="f" strokeweight=".5pt">
              <v:textbox inset="0,0,0,0">
                <w:txbxContent>
                  <w:p w14:paraId="4CDA53B6" w14:textId="46E15EFB" w:rsidR="00E42FB0" w:rsidRPr="00E42FB0" w:rsidRDefault="00E42FB0" w:rsidP="00E42FB0">
                    <w:pPr>
                      <w:spacing w:after="0"/>
                      <w:jc w:val="center"/>
                      <w:rPr>
                        <w:rFonts w:ascii="Calibri" w:hAnsi="Calibri" w:cs="Calibri"/>
                        <w:color w:val="008000"/>
                        <w:sz w:val="24"/>
                      </w:rPr>
                    </w:pPr>
                  </w:p>
                </w:txbxContent>
              </v:textbox>
              <w10:wrap anchorx="page" anchory="page"/>
            </v:shape>
          </w:pict>
        </mc:Fallback>
      </mc:AlternateContent>
    </w:r>
    <w:r w:rsidR="00291FF6" w:rsidRPr="00291FF6">
      <w:rPr>
        <w:color w:val="00402A" w:themeColor="text2"/>
        <w:sz w:val="16"/>
        <w:szCs w:val="18"/>
        <w:lang w:val="en-GB"/>
      </w:rPr>
      <w:t xml:space="preserve">Page </w:t>
    </w:r>
    <w:r w:rsidR="00291FF6" w:rsidRPr="00291FF6">
      <w:rPr>
        <w:color w:val="00402A" w:themeColor="text2"/>
        <w:sz w:val="16"/>
        <w:szCs w:val="18"/>
        <w:lang w:val="en-GB"/>
      </w:rPr>
      <w:fldChar w:fldCharType="begin"/>
    </w:r>
    <w:r w:rsidR="00291FF6" w:rsidRPr="00291FF6">
      <w:rPr>
        <w:color w:val="00402A" w:themeColor="text2"/>
        <w:sz w:val="16"/>
        <w:szCs w:val="18"/>
        <w:lang w:val="en-GB"/>
      </w:rPr>
      <w:instrText xml:space="preserve"> PAGE  \* MERGEFORMAT </w:instrText>
    </w:r>
    <w:r w:rsidR="00291FF6" w:rsidRPr="00291FF6">
      <w:rPr>
        <w:color w:val="00402A" w:themeColor="text2"/>
        <w:sz w:val="16"/>
        <w:szCs w:val="18"/>
        <w:lang w:val="en-GB"/>
      </w:rPr>
      <w:fldChar w:fldCharType="separate"/>
    </w:r>
    <w:r w:rsidR="00291FF6" w:rsidRPr="00291FF6">
      <w:rPr>
        <w:color w:val="00402A" w:themeColor="text2"/>
        <w:sz w:val="16"/>
        <w:szCs w:val="18"/>
        <w:lang w:val="en-GB"/>
      </w:rPr>
      <w:t>1</w:t>
    </w:r>
    <w:r w:rsidR="00291FF6" w:rsidRPr="00291FF6">
      <w:rPr>
        <w:color w:val="00402A" w:themeColor="text2"/>
        <w:sz w:val="16"/>
        <w:szCs w:val="18"/>
        <w:lang w:val="en-GB"/>
      </w:rPr>
      <w:fldChar w:fldCharType="end"/>
    </w:r>
    <w:r w:rsidR="00291FF6" w:rsidRPr="00291FF6">
      <w:rPr>
        <w:color w:val="00402A" w:themeColor="text2"/>
        <w:sz w:val="16"/>
        <w:szCs w:val="18"/>
        <w:lang w:val="en-GB"/>
      </w:rPr>
      <w:t xml:space="preserve"> of </w:t>
    </w:r>
    <w:r w:rsidR="00291FF6" w:rsidRPr="00291FF6">
      <w:rPr>
        <w:color w:val="00402A" w:themeColor="text2"/>
        <w:sz w:val="16"/>
        <w:szCs w:val="18"/>
        <w:lang w:val="en-GB"/>
      </w:rPr>
      <w:fldChar w:fldCharType="begin"/>
    </w:r>
    <w:r w:rsidR="00291FF6" w:rsidRPr="00291FF6">
      <w:rPr>
        <w:color w:val="00402A" w:themeColor="text2"/>
        <w:sz w:val="16"/>
        <w:szCs w:val="18"/>
        <w:lang w:val="en-GB"/>
      </w:rPr>
      <w:instrText xml:space="preserve"> NUMPAGES  \* MERGEFORMAT </w:instrText>
    </w:r>
    <w:r w:rsidR="00291FF6" w:rsidRPr="00291FF6">
      <w:rPr>
        <w:color w:val="00402A" w:themeColor="text2"/>
        <w:sz w:val="16"/>
        <w:szCs w:val="18"/>
        <w:lang w:val="en-GB"/>
      </w:rPr>
      <w:fldChar w:fldCharType="separate"/>
    </w:r>
    <w:r w:rsidR="00291FF6" w:rsidRPr="00291FF6">
      <w:rPr>
        <w:color w:val="00402A" w:themeColor="text2"/>
        <w:sz w:val="16"/>
        <w:szCs w:val="18"/>
        <w:lang w:val="en-GB"/>
      </w:rPr>
      <w:t>2</w:t>
    </w:r>
    <w:r w:rsidR="00291FF6" w:rsidRPr="00291FF6">
      <w:rPr>
        <w:color w:val="00402A" w:themeColor="text2"/>
        <w:sz w:val="16"/>
        <w:szCs w:val="18"/>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C847" w14:textId="601A7E84" w:rsidR="00291FF6" w:rsidRPr="00291FF6" w:rsidRDefault="00E42FB0" w:rsidP="00291FF6">
    <w:pPr>
      <w:pStyle w:val="Footer"/>
      <w:jc w:val="right"/>
      <w:rPr>
        <w:rFonts w:cstheme="minorHAnsi"/>
        <w:lang w:val="en-GB"/>
      </w:rPr>
    </w:pPr>
    <w:r>
      <w:rPr>
        <w:rFonts w:cstheme="minorHAnsi"/>
        <w:noProof/>
        <w:color w:val="00402A" w:themeColor="text2"/>
        <w:sz w:val="16"/>
        <w:szCs w:val="20"/>
        <w:lang w:val="en-GB"/>
      </w:rPr>
      <mc:AlternateContent>
        <mc:Choice Requires="wps">
          <w:drawing>
            <wp:anchor distT="0" distB="0" distL="114300" distR="114300" simplePos="0" relativeHeight="251658241" behindDoc="0" locked="0" layoutInCell="0" allowOverlap="1" wp14:anchorId="236DEE56" wp14:editId="73746FA8">
              <wp:simplePos x="0" y="0"/>
              <wp:positionH relativeFrom="page">
                <wp:posOffset>0</wp:posOffset>
              </wp:positionH>
              <wp:positionV relativeFrom="page">
                <wp:posOffset>10227945</wp:posOffset>
              </wp:positionV>
              <wp:extent cx="7560310" cy="273050"/>
              <wp:effectExtent l="0" t="0" r="2540" b="12700"/>
              <wp:wrapNone/>
              <wp:docPr id="2" name="Text Box 2" descr="{&quot;HashCode&quot;:123105668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193F44" w14:textId="54EC7AD6" w:rsidR="00E42FB0" w:rsidRPr="00E42FB0" w:rsidRDefault="00E42FB0" w:rsidP="00E42FB0">
                          <w:pPr>
                            <w:spacing w:after="0"/>
                            <w:jc w:val="center"/>
                            <w:rPr>
                              <w:rFonts w:ascii="Calibri" w:hAnsi="Calibri" w:cs="Calibri"/>
                              <w:color w:val="008000"/>
                              <w:sz w:val="2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236DEE56" id="_x0000_t202" coordsize="21600,21600" o:spt="202" path="m,l,21600r21600,l21600,xe">
              <v:stroke joinstyle="miter"/>
              <v:path gradientshapeok="t" o:connecttype="rect"/>
            </v:shapetype>
            <v:shape id="Text Box 2" o:spid="_x0000_s1027" type="#_x0000_t202" alt="{&quot;HashCode&quot;:1231056682,&quot;Height&quot;:841.0,&quot;Width&quot;:595.0,&quot;Placement&quot;:&quot;Footer&quot;,&quot;Index&quot;:&quot;FirstPage&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" o:allowincell="f" filled="f" stroked="f" strokeweight=".5pt">
              <v:textbox inset="0,0,0,0">
                <w:txbxContent>
                  <w:p w14:paraId="63193F44" w14:textId="54EC7AD6" w:rsidR="00E42FB0" w:rsidRPr="00E42FB0" w:rsidRDefault="00E42FB0" w:rsidP="00E42FB0">
                    <w:pPr>
                      <w:spacing w:after="0"/>
                      <w:jc w:val="center"/>
                      <w:rPr>
                        <w:rFonts w:ascii="Calibri" w:hAnsi="Calibri" w:cs="Calibri"/>
                        <w:color w:val="008000"/>
                        <w:sz w:val="24"/>
                      </w:rPr>
                    </w:pPr>
                  </w:p>
                </w:txbxContent>
              </v:textbox>
              <w10:wrap anchorx="page" anchory="page"/>
            </v:shape>
          </w:pict>
        </mc:Fallback>
      </mc:AlternateContent>
    </w:r>
    <w:r w:rsidR="00291FF6" w:rsidRPr="00291FF6">
      <w:rPr>
        <w:rFonts w:cstheme="minorHAnsi"/>
        <w:color w:val="00402A" w:themeColor="text2"/>
        <w:sz w:val="16"/>
        <w:szCs w:val="20"/>
        <w:lang w:val="en-GB"/>
      </w:rPr>
      <w:t xml:space="preserve">Page </w:t>
    </w:r>
    <w:r w:rsidR="00291FF6" w:rsidRPr="00291FF6">
      <w:rPr>
        <w:rFonts w:cstheme="minorHAnsi"/>
        <w:color w:val="00402A" w:themeColor="text2"/>
        <w:sz w:val="16"/>
        <w:szCs w:val="20"/>
        <w:lang w:val="en-GB"/>
      </w:rPr>
      <w:fldChar w:fldCharType="begin"/>
    </w:r>
    <w:r w:rsidR="00291FF6" w:rsidRPr="00291FF6">
      <w:rPr>
        <w:rFonts w:cstheme="minorHAnsi"/>
        <w:color w:val="00402A" w:themeColor="text2"/>
        <w:sz w:val="16"/>
        <w:szCs w:val="20"/>
        <w:lang w:val="en-GB"/>
      </w:rPr>
      <w:instrText xml:space="preserve"> PAGE  \* MERGEFORMAT </w:instrText>
    </w:r>
    <w:r w:rsidR="00291FF6" w:rsidRPr="00291FF6">
      <w:rPr>
        <w:rFonts w:cstheme="minorHAnsi"/>
        <w:color w:val="00402A" w:themeColor="text2"/>
        <w:sz w:val="16"/>
        <w:szCs w:val="20"/>
        <w:lang w:val="en-GB"/>
      </w:rPr>
      <w:fldChar w:fldCharType="separate"/>
    </w:r>
    <w:r w:rsidR="00291FF6" w:rsidRPr="00291FF6">
      <w:rPr>
        <w:rFonts w:cstheme="minorHAnsi"/>
        <w:noProof/>
        <w:color w:val="00402A" w:themeColor="text2"/>
        <w:sz w:val="16"/>
        <w:szCs w:val="20"/>
        <w:lang w:val="en-GB"/>
      </w:rPr>
      <w:t>1</w:t>
    </w:r>
    <w:r w:rsidR="00291FF6" w:rsidRPr="00291FF6">
      <w:rPr>
        <w:rFonts w:cstheme="minorHAnsi"/>
        <w:color w:val="00402A" w:themeColor="text2"/>
        <w:sz w:val="16"/>
        <w:szCs w:val="20"/>
        <w:lang w:val="en-GB"/>
      </w:rPr>
      <w:fldChar w:fldCharType="end"/>
    </w:r>
    <w:r w:rsidR="00291FF6" w:rsidRPr="00291FF6">
      <w:rPr>
        <w:rFonts w:cstheme="minorHAnsi"/>
        <w:color w:val="00402A" w:themeColor="text2"/>
        <w:sz w:val="16"/>
        <w:szCs w:val="20"/>
        <w:lang w:val="en-GB"/>
      </w:rPr>
      <w:t xml:space="preserve"> of </w:t>
    </w:r>
    <w:r w:rsidR="00291FF6" w:rsidRPr="00291FF6">
      <w:rPr>
        <w:rFonts w:cstheme="minorHAnsi"/>
        <w:color w:val="00402A" w:themeColor="text2"/>
        <w:sz w:val="16"/>
        <w:szCs w:val="20"/>
        <w:lang w:val="en-GB"/>
      </w:rPr>
      <w:fldChar w:fldCharType="begin"/>
    </w:r>
    <w:r w:rsidR="00291FF6" w:rsidRPr="00291FF6">
      <w:rPr>
        <w:rFonts w:cstheme="minorHAnsi"/>
        <w:color w:val="00402A" w:themeColor="text2"/>
        <w:sz w:val="16"/>
        <w:szCs w:val="20"/>
        <w:lang w:val="en-GB"/>
      </w:rPr>
      <w:instrText xml:space="preserve"> NUMPAGES  \* MERGEFORMAT </w:instrText>
    </w:r>
    <w:r w:rsidR="00291FF6" w:rsidRPr="00291FF6">
      <w:rPr>
        <w:rFonts w:cstheme="minorHAnsi"/>
        <w:color w:val="00402A" w:themeColor="text2"/>
        <w:sz w:val="16"/>
        <w:szCs w:val="20"/>
        <w:lang w:val="en-GB"/>
      </w:rPr>
      <w:fldChar w:fldCharType="separate"/>
    </w:r>
    <w:r w:rsidR="00291FF6" w:rsidRPr="00291FF6">
      <w:rPr>
        <w:rFonts w:cstheme="minorHAnsi"/>
        <w:noProof/>
        <w:color w:val="00402A" w:themeColor="text2"/>
        <w:sz w:val="16"/>
        <w:szCs w:val="20"/>
        <w:lang w:val="en-GB"/>
      </w:rPr>
      <w:t>1</w:t>
    </w:r>
    <w:r w:rsidR="00291FF6" w:rsidRPr="00291FF6">
      <w:rPr>
        <w:rFonts w:cstheme="minorHAnsi"/>
        <w:color w:val="00402A" w:themeColor="text2"/>
        <w:sz w:val="16"/>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E6FF5" w14:textId="77777777" w:rsidR="008D26BA" w:rsidRPr="00493E52" w:rsidRDefault="008D26BA" w:rsidP="003A0E56">
      <w:pPr>
        <w:spacing w:after="0" w:line="240" w:lineRule="auto"/>
      </w:pPr>
      <w:r w:rsidRPr="00493E52">
        <w:separator/>
      </w:r>
    </w:p>
    <w:p w14:paraId="713A0DBA" w14:textId="77777777" w:rsidR="008D26BA" w:rsidRPr="00493E52" w:rsidRDefault="008D26BA"/>
  </w:footnote>
  <w:footnote w:type="continuationSeparator" w:id="0">
    <w:p w14:paraId="7B6DE229" w14:textId="77777777" w:rsidR="008D26BA" w:rsidRPr="00493E52" w:rsidRDefault="008D26BA" w:rsidP="003A0E56">
      <w:pPr>
        <w:spacing w:after="0" w:line="240" w:lineRule="auto"/>
      </w:pPr>
      <w:r w:rsidRPr="00493E52">
        <w:continuationSeparator/>
      </w:r>
    </w:p>
    <w:p w14:paraId="418A43D1" w14:textId="77777777" w:rsidR="008D26BA" w:rsidRPr="00493E52" w:rsidRDefault="008D26BA"/>
  </w:footnote>
  <w:footnote w:type="continuationNotice" w:id="1">
    <w:p w14:paraId="0FF65B5C" w14:textId="77777777" w:rsidR="008D26BA" w:rsidRDefault="008D26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A971" w14:textId="04F82AEC" w:rsidR="00215836" w:rsidRDefault="00000000">
    <w:pPr>
      <w:pStyle w:val="Header"/>
    </w:pPr>
    <w:r>
      <w:rPr>
        <w:noProof/>
      </w:rPr>
      <w:pict w14:anchorId="5C42AD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2579" o:spid="_x0000_s1027" type="#_x0000_t136" style="position:absolute;margin-left:0;margin-top:0;width:419.55pt;height:179.8pt;rotation:315;z-index:-251654140;mso-position-horizontal:center;mso-position-horizontal-relative:margin;mso-position-vertical:center;mso-position-vertical-relative:margin" o:allowincell="f" fillcolor="silver" stroked="f">
          <v:fill opacity=".5"/>
          <v:textpath style="font-family:&quot;IberPangea Text&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175D" w14:textId="6B0F3E93" w:rsidR="00215836" w:rsidRDefault="00000000">
    <w:pPr>
      <w:pStyle w:val="Header"/>
    </w:pPr>
    <w:r>
      <w:rPr>
        <w:noProof/>
      </w:rPr>
      <w:pict w14:anchorId="4E95FC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2580" o:spid="_x0000_s1028" type="#_x0000_t136" style="position:absolute;margin-left:0;margin-top:0;width:419.55pt;height:179.8pt;rotation:315;z-index:-251652092;mso-position-horizontal:center;mso-position-horizontal-relative:margin;mso-position-vertical:center;mso-position-vertical-relative:margin" o:allowincell="f" fillcolor="silver" stroked="f">
          <v:fill opacity=".5"/>
          <v:textpath style="font-family:&quot;IberPangea Text&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C559" w14:textId="69E2141D" w:rsidR="00EF078E" w:rsidRDefault="00000000" w:rsidP="00C5097B">
    <w:pPr>
      <w:pStyle w:val="BodyText1"/>
      <w:rPr>
        <w:b/>
        <w:bCs/>
        <w:sz w:val="24"/>
      </w:rPr>
    </w:pPr>
    <w:r>
      <w:rPr>
        <w:noProof/>
      </w:rPr>
      <w:pict w14:anchorId="1CC045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762578" o:spid="_x0000_s1026" type="#_x0000_t136" style="position:absolute;margin-left:0;margin-top:0;width:419.55pt;height:179.8pt;rotation:315;z-index:-251656188;mso-position-horizontal:center;mso-position-horizontal-relative:margin;mso-position-vertical:center;mso-position-vertical-relative:margin" o:allowincell="f" fillcolor="silver" stroked="f">
          <v:fill opacity=".5"/>
          <v:textpath style="font-family:&quot;IberPangea Text&quot;;font-size:1pt" string="SAMPLE"/>
          <w10:wrap anchorx="margin" anchory="margin"/>
        </v:shape>
      </w:pict>
    </w:r>
  </w:p>
  <w:p w14:paraId="75CD329A" w14:textId="05572226" w:rsidR="00CA6C21" w:rsidRPr="00EF078E" w:rsidRDefault="002E5629" w:rsidP="00C5097B">
    <w:pPr>
      <w:pStyle w:val="BodyText1"/>
      <w:rPr>
        <w:b/>
        <w:bCs/>
        <w:sz w:val="24"/>
        <w:szCs w:val="24"/>
      </w:rPr>
    </w:pPr>
    <w:r w:rsidRPr="00EF078E">
      <w:rPr>
        <w:rFonts w:cstheme="minorHAnsi"/>
        <w:b/>
        <w:bCs/>
        <w:noProof/>
        <w:sz w:val="24"/>
        <w:szCs w:val="24"/>
      </w:rPr>
      <mc:AlternateContent>
        <mc:Choice Requires="wpg">
          <w:drawing>
            <wp:anchor distT="0" distB="0" distL="114300" distR="114300" simplePos="0" relativeHeight="251658244" behindDoc="1" locked="0" layoutInCell="1" allowOverlap="1" wp14:anchorId="5F69E890" wp14:editId="0568E550">
              <wp:simplePos x="0" y="0"/>
              <wp:positionH relativeFrom="column">
                <wp:posOffset>3968750</wp:posOffset>
              </wp:positionH>
              <wp:positionV relativeFrom="page">
                <wp:posOffset>560070</wp:posOffset>
              </wp:positionV>
              <wp:extent cx="1407167" cy="433705"/>
              <wp:effectExtent l="0" t="0" r="2540" b="4445"/>
              <wp:wrapNone/>
              <wp:docPr id="55" name="Group 55">
                <a:extLst xmlns:a="http://schemas.openxmlformats.org/drawingml/2006/main">
                  <a:ext uri="{FF2B5EF4-FFF2-40B4-BE49-F238E27FC236}">
                    <a16:creationId xmlns:a16="http://schemas.microsoft.com/office/drawing/2014/main" id="{004FA801-C998-6255-D6C0-2A78B62158C5}"/>
                  </a:ext>
                </a:extLst>
              </wp:docPr>
              <wp:cNvGraphicFramePr/>
              <a:graphic xmlns:a="http://schemas.openxmlformats.org/drawingml/2006/main">
                <a:graphicData uri="http://schemas.microsoft.com/office/word/2010/wordprocessingGroup">
                  <wpg:wgp>
                    <wpg:cNvGrpSpPr/>
                    <wpg:grpSpPr>
                      <a:xfrm>
                        <a:off x="0" y="0"/>
                        <a:ext cx="1407167" cy="433705"/>
                        <a:chOff x="0" y="0"/>
                        <a:chExt cx="6491475" cy="2002067"/>
                      </a:xfrm>
                    </wpg:grpSpPr>
                    <wps:wsp>
                      <wps:cNvPr id="1073887755" name="Forma libre 1073887755">
                        <a:extLst>
                          <a:ext uri="{FF2B5EF4-FFF2-40B4-BE49-F238E27FC236}">
                            <a16:creationId xmlns:a16="http://schemas.microsoft.com/office/drawing/2014/main" id="{5EF9A9D4-A1AA-3A6F-429D-BFFBFEACA4A8}"/>
                          </a:ext>
                        </a:extLst>
                      </wps:cNvPr>
                      <wps:cNvSpPr/>
                      <wps:spPr>
                        <a:xfrm>
                          <a:off x="845162" y="0"/>
                          <a:ext cx="725300" cy="1162344"/>
                        </a:xfrm>
                        <a:custGeom>
                          <a:avLst/>
                          <a:gdLst>
                            <a:gd name="connsiteX0" fmla="*/ 1 w 725300"/>
                            <a:gd name="connsiteY0" fmla="*/ 828517 h 1162344"/>
                            <a:gd name="connsiteX1" fmla="*/ 96082 w 725300"/>
                            <a:gd name="connsiteY1" fmla="*/ 1063101 h 1162344"/>
                            <a:gd name="connsiteX2" fmla="*/ 480404 w 725300"/>
                            <a:gd name="connsiteY2" fmla="*/ 1125772 h 1162344"/>
                            <a:gd name="connsiteX3" fmla="*/ 596046 w 725300"/>
                            <a:gd name="connsiteY3" fmla="*/ 0 h 1162344"/>
                            <a:gd name="connsiteX4" fmla="*/ 1 w 725300"/>
                            <a:gd name="connsiteY4" fmla="*/ 828517 h 1162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300" h="1162344">
                              <a:moveTo>
                                <a:pt x="1" y="828517"/>
                              </a:moveTo>
                              <a:cubicBezTo>
                                <a:pt x="-240" y="916325"/>
                                <a:pt x="34303" y="1000660"/>
                                <a:pt x="96082" y="1063101"/>
                              </a:cubicBezTo>
                              <a:cubicBezTo>
                                <a:pt x="215751" y="1182118"/>
                                <a:pt x="377419" y="1182118"/>
                                <a:pt x="480404" y="1125772"/>
                              </a:cubicBezTo>
                              <a:cubicBezTo>
                                <a:pt x="606977" y="1057352"/>
                                <a:pt x="890616" y="852091"/>
                                <a:pt x="596046" y="0"/>
                              </a:cubicBezTo>
                              <a:cubicBezTo>
                                <a:pt x="596046" y="402472"/>
                                <a:pt x="1" y="443294"/>
                                <a:pt x="1" y="828517"/>
                              </a:cubicBezTo>
                              <a:close/>
                            </a:path>
                          </a:pathLst>
                        </a:custGeom>
                        <a:solidFill>
                          <a:srgbClr val="FF9C1A"/>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6054699" name="Forma libre 1646054699">
                        <a:extLst>
                          <a:ext uri="{FF2B5EF4-FFF2-40B4-BE49-F238E27FC236}">
                            <a16:creationId xmlns:a16="http://schemas.microsoft.com/office/drawing/2014/main" id="{37E5191D-DC97-49E1-AF6E-C64B2E3F3113}"/>
                          </a:ext>
                        </a:extLst>
                      </wps:cNvPr>
                      <wps:cNvSpPr/>
                      <wps:spPr>
                        <a:xfrm>
                          <a:off x="422868" y="0"/>
                          <a:ext cx="693851" cy="1162344"/>
                        </a:xfrm>
                        <a:custGeom>
                          <a:avLst/>
                          <a:gdLst>
                            <a:gd name="connsiteX0" fmla="*/ 693852 w 693851"/>
                            <a:gd name="connsiteY0" fmla="*/ 352451 h 1162344"/>
                            <a:gd name="connsiteX1" fmla="*/ 595470 w 693851"/>
                            <a:gd name="connsiteY1" fmla="*/ 0 h 1162344"/>
                            <a:gd name="connsiteX2" fmla="*/ 1 w 693851"/>
                            <a:gd name="connsiteY2" fmla="*/ 828517 h 1162344"/>
                            <a:gd name="connsiteX3" fmla="*/ 96082 w 693851"/>
                            <a:gd name="connsiteY3" fmla="*/ 1063101 h 1162344"/>
                            <a:gd name="connsiteX4" fmla="*/ 480404 w 693851"/>
                            <a:gd name="connsiteY4" fmla="*/ 1125772 h 1162344"/>
                            <a:gd name="connsiteX5" fmla="*/ 693852 w 693851"/>
                            <a:gd name="connsiteY5" fmla="*/ 352451 h 1162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3851" h="1162344">
                              <a:moveTo>
                                <a:pt x="693852" y="352451"/>
                              </a:moveTo>
                              <a:cubicBezTo>
                                <a:pt x="674291" y="246658"/>
                                <a:pt x="642647" y="139140"/>
                                <a:pt x="595470" y="0"/>
                              </a:cubicBezTo>
                              <a:cubicBezTo>
                                <a:pt x="595470" y="402472"/>
                                <a:pt x="1" y="443294"/>
                                <a:pt x="1" y="828517"/>
                              </a:cubicBezTo>
                              <a:cubicBezTo>
                                <a:pt x="-240" y="916325"/>
                                <a:pt x="34303" y="1000660"/>
                                <a:pt x="96082" y="1063101"/>
                              </a:cubicBezTo>
                              <a:cubicBezTo>
                                <a:pt x="215176" y="1182118"/>
                                <a:pt x="378570" y="1182118"/>
                                <a:pt x="480404" y="1125772"/>
                              </a:cubicBezTo>
                              <a:cubicBezTo>
                                <a:pt x="242791" y="873364"/>
                                <a:pt x="326790" y="581285"/>
                                <a:pt x="693852" y="352451"/>
                              </a:cubicBezTo>
                              <a:close/>
                            </a:path>
                          </a:pathLst>
                        </a:custGeom>
                        <a:solidFill>
                          <a:srgbClr val="0DA9FF"/>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546070" name="Forma libre 1382546070">
                        <a:extLst>
                          <a:ext uri="{FF2B5EF4-FFF2-40B4-BE49-F238E27FC236}">
                            <a16:creationId xmlns:a16="http://schemas.microsoft.com/office/drawing/2014/main" id="{9672A81B-7029-98B1-21FB-A524BB212FEA}"/>
                          </a:ext>
                        </a:extLst>
                      </wps:cNvPr>
                      <wps:cNvSpPr/>
                      <wps:spPr>
                        <a:xfrm>
                          <a:off x="0" y="0"/>
                          <a:ext cx="693850" cy="1436250"/>
                        </a:xfrm>
                        <a:custGeom>
                          <a:avLst/>
                          <a:gdLst>
                            <a:gd name="connsiteX0" fmla="*/ 693851 w 693850"/>
                            <a:gd name="connsiteY0" fmla="*/ 352451 h 1436250"/>
                            <a:gd name="connsiteX1" fmla="*/ 596044 w 693850"/>
                            <a:gd name="connsiteY1" fmla="*/ 0 h 1436250"/>
                            <a:gd name="connsiteX2" fmla="*/ 0 w 693850"/>
                            <a:gd name="connsiteY2" fmla="*/ 828517 h 1436250"/>
                            <a:gd name="connsiteX3" fmla="*/ 160518 w 693850"/>
                            <a:gd name="connsiteY3" fmla="*/ 1113698 h 1436250"/>
                            <a:gd name="connsiteX4" fmla="*/ 145559 w 693850"/>
                            <a:gd name="connsiteY4" fmla="*/ 1436250 h 1436250"/>
                            <a:gd name="connsiteX5" fmla="*/ 221503 w 693850"/>
                            <a:gd name="connsiteY5" fmla="*/ 1423601 h 1436250"/>
                            <a:gd name="connsiteX6" fmla="*/ 209996 w 693850"/>
                            <a:gd name="connsiteY6" fmla="*/ 1137846 h 1436250"/>
                            <a:gd name="connsiteX7" fmla="*/ 480978 w 693850"/>
                            <a:gd name="connsiteY7" fmla="*/ 1125772 h 1436250"/>
                            <a:gd name="connsiteX8" fmla="*/ 693851 w 693850"/>
                            <a:gd name="connsiteY8" fmla="*/ 352451 h 143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850" h="1436250">
                              <a:moveTo>
                                <a:pt x="693851" y="352451"/>
                              </a:moveTo>
                              <a:cubicBezTo>
                                <a:pt x="674290" y="246658"/>
                                <a:pt x="643222" y="139140"/>
                                <a:pt x="596044" y="0"/>
                              </a:cubicBezTo>
                              <a:cubicBezTo>
                                <a:pt x="596044" y="402472"/>
                                <a:pt x="0" y="443294"/>
                                <a:pt x="0" y="828517"/>
                              </a:cubicBezTo>
                              <a:cubicBezTo>
                                <a:pt x="0" y="1026304"/>
                                <a:pt x="160518" y="1113698"/>
                                <a:pt x="160518" y="1113698"/>
                              </a:cubicBezTo>
                              <a:cubicBezTo>
                                <a:pt x="135871" y="1219398"/>
                                <a:pt x="130796" y="1328721"/>
                                <a:pt x="145559" y="1436250"/>
                              </a:cubicBezTo>
                              <a:lnTo>
                                <a:pt x="221503" y="1423601"/>
                              </a:lnTo>
                              <a:cubicBezTo>
                                <a:pt x="184682" y="1293660"/>
                                <a:pt x="207120" y="1152220"/>
                                <a:pt x="209996" y="1137846"/>
                              </a:cubicBezTo>
                              <a:cubicBezTo>
                                <a:pt x="307228" y="1177518"/>
                                <a:pt x="408486" y="1165444"/>
                                <a:pt x="480978" y="1125772"/>
                              </a:cubicBezTo>
                              <a:cubicBezTo>
                                <a:pt x="243366" y="873364"/>
                                <a:pt x="327364" y="581285"/>
                                <a:pt x="693851" y="352451"/>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1787054" name="Forma libre 1341787054">
                        <a:extLst>
                          <a:ext uri="{FF2B5EF4-FFF2-40B4-BE49-F238E27FC236}">
                            <a16:creationId xmlns:a16="http://schemas.microsoft.com/office/drawing/2014/main" id="{6C158FC6-E43E-0176-B4BF-EF6A755C9282}"/>
                          </a:ext>
                        </a:extLst>
                      </wps:cNvPr>
                      <wps:cNvSpPr/>
                      <wps:spPr>
                        <a:xfrm>
                          <a:off x="1824379" y="325402"/>
                          <a:ext cx="601261" cy="786599"/>
                        </a:xfrm>
                        <a:custGeom>
                          <a:avLst/>
                          <a:gdLst>
                            <a:gd name="connsiteX0" fmla="*/ 438403 w 601261"/>
                            <a:gd name="connsiteY0" fmla="*/ 654330 h 786599"/>
                            <a:gd name="connsiteX1" fmla="*/ 310104 w 601261"/>
                            <a:gd name="connsiteY1" fmla="*/ 684228 h 786599"/>
                            <a:gd name="connsiteX2" fmla="*/ 174326 w 601261"/>
                            <a:gd name="connsiteY2" fmla="*/ 642831 h 786599"/>
                            <a:gd name="connsiteX3" fmla="*/ 98382 w 601261"/>
                            <a:gd name="connsiteY3" fmla="*/ 538188 h 786599"/>
                            <a:gd name="connsiteX4" fmla="*/ 0 w 601261"/>
                            <a:gd name="connsiteY4" fmla="*/ 579586 h 786599"/>
                            <a:gd name="connsiteX5" fmla="*/ 63862 w 601261"/>
                            <a:gd name="connsiteY5" fmla="*/ 689403 h 786599"/>
                            <a:gd name="connsiteX6" fmla="*/ 169723 w 601261"/>
                            <a:gd name="connsiteY6" fmla="*/ 761273 h 786599"/>
                            <a:gd name="connsiteX7" fmla="*/ 310104 w 601261"/>
                            <a:gd name="connsiteY7" fmla="*/ 786571 h 786599"/>
                            <a:gd name="connsiteX8" fmla="*/ 464869 w 601261"/>
                            <a:gd name="connsiteY8" fmla="*/ 758398 h 786599"/>
                            <a:gd name="connsiteX9" fmla="*/ 565552 w 601261"/>
                            <a:gd name="connsiteY9" fmla="*/ 681928 h 786599"/>
                            <a:gd name="connsiteX10" fmla="*/ 601222 w 601261"/>
                            <a:gd name="connsiteY10" fmla="*/ 566362 h 786599"/>
                            <a:gd name="connsiteX11" fmla="*/ 575908 w 601261"/>
                            <a:gd name="connsiteY11" fmla="*/ 471493 h 786599"/>
                            <a:gd name="connsiteX12" fmla="*/ 499964 w 601261"/>
                            <a:gd name="connsiteY12" fmla="*/ 399048 h 786599"/>
                            <a:gd name="connsiteX13" fmla="*/ 372240 w 601261"/>
                            <a:gd name="connsiteY13" fmla="*/ 347302 h 786599"/>
                            <a:gd name="connsiteX14" fmla="*/ 278461 w 601261"/>
                            <a:gd name="connsiteY14" fmla="*/ 322004 h 786599"/>
                            <a:gd name="connsiteX15" fmla="*/ 177778 w 601261"/>
                            <a:gd name="connsiteY15" fmla="*/ 279456 h 786599"/>
                            <a:gd name="connsiteX16" fmla="*/ 143258 w 601261"/>
                            <a:gd name="connsiteY16" fmla="*/ 205862 h 786599"/>
                            <a:gd name="connsiteX17" fmla="*/ 186408 w 601261"/>
                            <a:gd name="connsiteY17" fmla="*/ 130542 h 786599"/>
                            <a:gd name="connsiteX18" fmla="*/ 300899 w 601261"/>
                            <a:gd name="connsiteY18" fmla="*/ 102369 h 786599"/>
                            <a:gd name="connsiteX19" fmla="*/ 419417 w 601261"/>
                            <a:gd name="connsiteY19" fmla="*/ 133417 h 786599"/>
                            <a:gd name="connsiteX20" fmla="*/ 488457 w 601261"/>
                            <a:gd name="connsiteY20" fmla="*/ 229435 h 786599"/>
                            <a:gd name="connsiteX21" fmla="*/ 587990 w 601261"/>
                            <a:gd name="connsiteY21" fmla="*/ 192638 h 786599"/>
                            <a:gd name="connsiteX22" fmla="*/ 528731 w 601261"/>
                            <a:gd name="connsiteY22" fmla="*/ 86270 h 786599"/>
                            <a:gd name="connsiteX23" fmla="*/ 431499 w 601261"/>
                            <a:gd name="connsiteY23" fmla="*/ 21874 h 786599"/>
                            <a:gd name="connsiteX24" fmla="*/ 300324 w 601261"/>
                            <a:gd name="connsiteY24" fmla="*/ 26 h 786599"/>
                            <a:gd name="connsiteX25" fmla="*/ 156490 w 601261"/>
                            <a:gd name="connsiteY25" fmla="*/ 27049 h 786599"/>
                            <a:gd name="connsiteX26" fmla="*/ 60985 w 601261"/>
                            <a:gd name="connsiteY26" fmla="*/ 102944 h 786599"/>
                            <a:gd name="connsiteX27" fmla="*/ 26465 w 601261"/>
                            <a:gd name="connsiteY27" fmla="*/ 214486 h 786599"/>
                            <a:gd name="connsiteX28" fmla="*/ 116793 w 601261"/>
                            <a:gd name="connsiteY28" fmla="*/ 378925 h 786599"/>
                            <a:gd name="connsiteX29" fmla="*/ 228407 w 601261"/>
                            <a:gd name="connsiteY29" fmla="*/ 426646 h 786599"/>
                            <a:gd name="connsiteX30" fmla="*/ 321611 w 601261"/>
                            <a:gd name="connsiteY30" fmla="*/ 451944 h 786599"/>
                            <a:gd name="connsiteX31" fmla="*/ 416541 w 601261"/>
                            <a:gd name="connsiteY31" fmla="*/ 484717 h 786599"/>
                            <a:gd name="connsiteX32" fmla="*/ 469471 w 601261"/>
                            <a:gd name="connsiteY32" fmla="*/ 524389 h 786599"/>
                            <a:gd name="connsiteX33" fmla="*/ 486731 w 601261"/>
                            <a:gd name="connsiteY33" fmla="*/ 576136 h 786599"/>
                            <a:gd name="connsiteX34" fmla="*/ 438403 w 601261"/>
                            <a:gd name="connsiteY34" fmla="*/ 654330 h 786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1261" h="786599">
                              <a:moveTo>
                                <a:pt x="438403" y="654330"/>
                              </a:moveTo>
                              <a:cubicBezTo>
                                <a:pt x="406760" y="673879"/>
                                <a:pt x="363610" y="684228"/>
                                <a:pt x="310104" y="684228"/>
                              </a:cubicBezTo>
                              <a:cubicBezTo>
                                <a:pt x="256598" y="684228"/>
                                <a:pt x="209996" y="670429"/>
                                <a:pt x="174326" y="642831"/>
                              </a:cubicBezTo>
                              <a:cubicBezTo>
                                <a:pt x="138765" y="616665"/>
                                <a:pt x="112224" y="580097"/>
                                <a:pt x="98382" y="538188"/>
                              </a:cubicBezTo>
                              <a:lnTo>
                                <a:pt x="0" y="579586"/>
                              </a:lnTo>
                              <a:cubicBezTo>
                                <a:pt x="13072" y="620385"/>
                                <a:pt x="34860" y="657855"/>
                                <a:pt x="63862" y="689403"/>
                              </a:cubicBezTo>
                              <a:cubicBezTo>
                                <a:pt x="93262" y="721043"/>
                                <a:pt x="129456" y="745617"/>
                                <a:pt x="169723" y="761273"/>
                              </a:cubicBezTo>
                              <a:cubicBezTo>
                                <a:pt x="214472" y="778574"/>
                                <a:pt x="262127" y="787163"/>
                                <a:pt x="310104" y="786571"/>
                              </a:cubicBezTo>
                              <a:cubicBezTo>
                                <a:pt x="369363" y="786571"/>
                                <a:pt x="421143" y="777372"/>
                                <a:pt x="464869" y="758398"/>
                              </a:cubicBezTo>
                              <a:cubicBezTo>
                                <a:pt x="508594" y="739424"/>
                                <a:pt x="541963" y="714701"/>
                                <a:pt x="565552" y="681928"/>
                              </a:cubicBezTo>
                              <a:cubicBezTo>
                                <a:pt x="589549" y="648230"/>
                                <a:pt x="602057" y="607713"/>
                                <a:pt x="601222" y="566362"/>
                              </a:cubicBezTo>
                              <a:cubicBezTo>
                                <a:pt x="601746" y="533002"/>
                                <a:pt x="592984" y="500161"/>
                                <a:pt x="575908" y="471493"/>
                              </a:cubicBezTo>
                              <a:cubicBezTo>
                                <a:pt x="559413" y="443895"/>
                                <a:pt x="534098" y="419747"/>
                                <a:pt x="499964" y="399048"/>
                              </a:cubicBezTo>
                              <a:cubicBezTo>
                                <a:pt x="466595" y="378350"/>
                                <a:pt x="423445" y="361101"/>
                                <a:pt x="372240" y="347302"/>
                              </a:cubicBezTo>
                              <a:lnTo>
                                <a:pt x="278461" y="322004"/>
                              </a:lnTo>
                              <a:cubicBezTo>
                                <a:pt x="234736" y="309929"/>
                                <a:pt x="201366" y="295555"/>
                                <a:pt x="177778" y="279456"/>
                              </a:cubicBezTo>
                              <a:cubicBezTo>
                                <a:pt x="154189" y="263358"/>
                                <a:pt x="143258" y="238634"/>
                                <a:pt x="143258" y="205862"/>
                              </a:cubicBezTo>
                              <a:cubicBezTo>
                                <a:pt x="143258" y="173089"/>
                                <a:pt x="157641" y="149516"/>
                                <a:pt x="186408" y="130542"/>
                              </a:cubicBezTo>
                              <a:cubicBezTo>
                                <a:pt x="215174" y="111568"/>
                                <a:pt x="253146" y="102369"/>
                                <a:pt x="300899" y="102369"/>
                              </a:cubicBezTo>
                              <a:cubicBezTo>
                                <a:pt x="348651" y="102369"/>
                                <a:pt x="386623" y="112718"/>
                                <a:pt x="419417" y="133417"/>
                              </a:cubicBezTo>
                              <a:cubicBezTo>
                                <a:pt x="452211" y="154115"/>
                                <a:pt x="475800" y="186313"/>
                                <a:pt x="488457" y="229435"/>
                              </a:cubicBezTo>
                              <a:lnTo>
                                <a:pt x="587990" y="192638"/>
                              </a:lnTo>
                              <a:cubicBezTo>
                                <a:pt x="576742" y="153075"/>
                                <a:pt x="556456" y="116662"/>
                                <a:pt x="528731" y="86270"/>
                              </a:cubicBezTo>
                              <a:cubicBezTo>
                                <a:pt x="501580" y="57769"/>
                                <a:pt x="468344" y="35760"/>
                                <a:pt x="431499" y="21874"/>
                              </a:cubicBezTo>
                              <a:cubicBezTo>
                                <a:pt x="389408" y="6902"/>
                                <a:pt x="344998" y="-497"/>
                                <a:pt x="300324" y="26"/>
                              </a:cubicBezTo>
                              <a:cubicBezTo>
                                <a:pt x="245667" y="26"/>
                                <a:pt x="197914" y="8650"/>
                                <a:pt x="156490" y="27049"/>
                              </a:cubicBezTo>
                              <a:cubicBezTo>
                                <a:pt x="115066" y="45448"/>
                                <a:pt x="83423" y="70171"/>
                                <a:pt x="60985" y="102944"/>
                              </a:cubicBezTo>
                              <a:cubicBezTo>
                                <a:pt x="37891" y="135504"/>
                                <a:pt x="25798" y="174578"/>
                                <a:pt x="26465" y="214486"/>
                              </a:cubicBezTo>
                              <a:cubicBezTo>
                                <a:pt x="24624" y="281584"/>
                                <a:pt x="59162" y="344450"/>
                                <a:pt x="116793" y="378925"/>
                              </a:cubicBezTo>
                              <a:cubicBezTo>
                                <a:pt x="151405" y="400313"/>
                                <a:pt x="189026" y="416400"/>
                                <a:pt x="228407" y="426646"/>
                              </a:cubicBezTo>
                              <a:lnTo>
                                <a:pt x="321611" y="451944"/>
                              </a:lnTo>
                              <a:cubicBezTo>
                                <a:pt x="354232" y="459804"/>
                                <a:pt x="386019" y="470780"/>
                                <a:pt x="416541" y="484717"/>
                              </a:cubicBezTo>
                              <a:cubicBezTo>
                                <a:pt x="440705" y="496216"/>
                                <a:pt x="458540" y="509440"/>
                                <a:pt x="469471" y="524389"/>
                              </a:cubicBezTo>
                              <a:cubicBezTo>
                                <a:pt x="480909" y="539195"/>
                                <a:pt x="486990" y="557432"/>
                                <a:pt x="486731" y="576136"/>
                              </a:cubicBezTo>
                              <a:cubicBezTo>
                                <a:pt x="486731" y="608909"/>
                                <a:pt x="470622" y="634782"/>
                                <a:pt x="438403" y="654330"/>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615015" name="Forma libre 177615015">
                        <a:extLst>
                          <a:ext uri="{FF2B5EF4-FFF2-40B4-BE49-F238E27FC236}">
                            <a16:creationId xmlns:a16="http://schemas.microsoft.com/office/drawing/2014/main" id="{159CC178-26DA-8F32-F589-977B8F0EBD2C}"/>
                          </a:ext>
                        </a:extLst>
                      </wps:cNvPr>
                      <wps:cNvSpPr/>
                      <wps:spPr>
                        <a:xfrm>
                          <a:off x="2511326" y="336927"/>
                          <a:ext cx="563825" cy="762971"/>
                        </a:xfrm>
                        <a:custGeom>
                          <a:avLst/>
                          <a:gdLst>
                            <a:gd name="connsiteX0" fmla="*/ 112190 w 563825"/>
                            <a:gd name="connsiteY0" fmla="*/ 492741 h 762971"/>
                            <a:gd name="connsiteX1" fmla="*/ 282488 w 563825"/>
                            <a:gd name="connsiteY1" fmla="*/ 492741 h 762971"/>
                            <a:gd name="connsiteX2" fmla="*/ 432074 w 563825"/>
                            <a:gd name="connsiteY2" fmla="*/ 463418 h 762971"/>
                            <a:gd name="connsiteX3" fmla="*/ 529306 w 563825"/>
                            <a:gd name="connsiteY3" fmla="*/ 378324 h 762971"/>
                            <a:gd name="connsiteX4" fmla="*/ 563826 w 563825"/>
                            <a:gd name="connsiteY4" fmla="*/ 247808 h 762971"/>
                            <a:gd name="connsiteX5" fmla="*/ 488457 w 563825"/>
                            <a:gd name="connsiteY5" fmla="*/ 66120 h 762971"/>
                            <a:gd name="connsiteX6" fmla="*/ 281337 w 563825"/>
                            <a:gd name="connsiteY6" fmla="*/ 0 h 762971"/>
                            <a:gd name="connsiteX7" fmla="*/ 0 w 563825"/>
                            <a:gd name="connsiteY7" fmla="*/ 0 h 762971"/>
                            <a:gd name="connsiteX8" fmla="*/ 0 w 563825"/>
                            <a:gd name="connsiteY8" fmla="*/ 762972 h 762971"/>
                            <a:gd name="connsiteX9" fmla="*/ 112190 w 563825"/>
                            <a:gd name="connsiteY9" fmla="*/ 762972 h 762971"/>
                            <a:gd name="connsiteX10" fmla="*/ 272707 w 563825"/>
                            <a:gd name="connsiteY10" fmla="*/ 101768 h 762971"/>
                            <a:gd name="connsiteX11" fmla="*/ 399856 w 563825"/>
                            <a:gd name="connsiteY11" fmla="*/ 137990 h 762971"/>
                            <a:gd name="connsiteX12" fmla="*/ 445883 w 563825"/>
                            <a:gd name="connsiteY12" fmla="*/ 247808 h 762971"/>
                            <a:gd name="connsiteX13" fmla="*/ 399856 w 563825"/>
                            <a:gd name="connsiteY13" fmla="*/ 356475 h 762971"/>
                            <a:gd name="connsiteX14" fmla="*/ 272707 w 563825"/>
                            <a:gd name="connsiteY14" fmla="*/ 393273 h 762971"/>
                            <a:gd name="connsiteX15" fmla="*/ 112190 w 563825"/>
                            <a:gd name="connsiteY15" fmla="*/ 393273 h 762971"/>
                            <a:gd name="connsiteX16" fmla="*/ 112190 w 563825"/>
                            <a:gd name="connsiteY16" fmla="*/ 101768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3825" h="762971">
                              <a:moveTo>
                                <a:pt x="112190" y="492741"/>
                              </a:moveTo>
                              <a:lnTo>
                                <a:pt x="282488" y="492741"/>
                              </a:lnTo>
                              <a:cubicBezTo>
                                <a:pt x="340597" y="492741"/>
                                <a:pt x="390650" y="482966"/>
                                <a:pt x="432074" y="463418"/>
                              </a:cubicBezTo>
                              <a:cubicBezTo>
                                <a:pt x="472169" y="445255"/>
                                <a:pt x="505999" y="415650"/>
                                <a:pt x="529306" y="378324"/>
                              </a:cubicBezTo>
                              <a:cubicBezTo>
                                <a:pt x="552319" y="341526"/>
                                <a:pt x="563826" y="297829"/>
                                <a:pt x="563826" y="247808"/>
                              </a:cubicBezTo>
                              <a:cubicBezTo>
                                <a:pt x="563826" y="170763"/>
                                <a:pt x="538511" y="110392"/>
                                <a:pt x="488457" y="66120"/>
                              </a:cubicBezTo>
                              <a:cubicBezTo>
                                <a:pt x="438403" y="21848"/>
                                <a:pt x="369363" y="0"/>
                                <a:pt x="281337" y="0"/>
                              </a:cubicBezTo>
                              <a:lnTo>
                                <a:pt x="0" y="0"/>
                              </a:lnTo>
                              <a:lnTo>
                                <a:pt x="0" y="762972"/>
                              </a:lnTo>
                              <a:lnTo>
                                <a:pt x="112190" y="762972"/>
                              </a:lnTo>
                              <a:close/>
                              <a:moveTo>
                                <a:pt x="272707" y="101768"/>
                              </a:moveTo>
                              <a:cubicBezTo>
                                <a:pt x="326789" y="101768"/>
                                <a:pt x="369363" y="113842"/>
                                <a:pt x="399856" y="137990"/>
                              </a:cubicBezTo>
                              <a:cubicBezTo>
                                <a:pt x="430349" y="162139"/>
                                <a:pt x="445883" y="198936"/>
                                <a:pt x="445883" y="247808"/>
                              </a:cubicBezTo>
                              <a:cubicBezTo>
                                <a:pt x="445883" y="296679"/>
                                <a:pt x="430349" y="331752"/>
                                <a:pt x="399856" y="356475"/>
                              </a:cubicBezTo>
                              <a:cubicBezTo>
                                <a:pt x="369363" y="381199"/>
                                <a:pt x="326789" y="393273"/>
                                <a:pt x="272707" y="393273"/>
                              </a:cubicBezTo>
                              <a:lnTo>
                                <a:pt x="112190" y="393273"/>
                              </a:lnTo>
                              <a:lnTo>
                                <a:pt x="112190" y="101768"/>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2296664" name="Forma libre 1212296664">
                        <a:extLst>
                          <a:ext uri="{FF2B5EF4-FFF2-40B4-BE49-F238E27FC236}">
                            <a16:creationId xmlns:a16="http://schemas.microsoft.com/office/drawing/2014/main" id="{E2397993-FFE6-5B53-28DE-39620633F9D1}"/>
                          </a:ext>
                        </a:extLst>
                      </wps:cNvPr>
                      <wps:cNvSpPr/>
                      <wps:spPr>
                        <a:xfrm>
                          <a:off x="3347283" y="336927"/>
                          <a:ext cx="521250" cy="762971"/>
                        </a:xfrm>
                        <a:custGeom>
                          <a:avLst/>
                          <a:gdLst>
                            <a:gd name="connsiteX0" fmla="*/ 521251 w 521250"/>
                            <a:gd name="connsiteY0" fmla="*/ 661779 h 762971"/>
                            <a:gd name="connsiteX1" fmla="*/ 112190 w 521250"/>
                            <a:gd name="connsiteY1" fmla="*/ 661779 h 762971"/>
                            <a:gd name="connsiteX2" fmla="*/ 112190 w 521250"/>
                            <a:gd name="connsiteY2" fmla="*/ 426045 h 762971"/>
                            <a:gd name="connsiteX3" fmla="*/ 476375 w 521250"/>
                            <a:gd name="connsiteY3" fmla="*/ 426045 h 762971"/>
                            <a:gd name="connsiteX4" fmla="*/ 476375 w 521250"/>
                            <a:gd name="connsiteY4" fmla="*/ 326002 h 762971"/>
                            <a:gd name="connsiteX5" fmla="*/ 112190 w 521250"/>
                            <a:gd name="connsiteY5" fmla="*/ 326002 h 762971"/>
                            <a:gd name="connsiteX6" fmla="*/ 112190 w 521250"/>
                            <a:gd name="connsiteY6" fmla="*/ 101768 h 762971"/>
                            <a:gd name="connsiteX7" fmla="*/ 521251 w 521250"/>
                            <a:gd name="connsiteY7" fmla="*/ 101768 h 762971"/>
                            <a:gd name="connsiteX8" fmla="*/ 521251 w 521250"/>
                            <a:gd name="connsiteY8" fmla="*/ 0 h 762971"/>
                            <a:gd name="connsiteX9" fmla="*/ 112190 w 521250"/>
                            <a:gd name="connsiteY9" fmla="*/ 0 h 762971"/>
                            <a:gd name="connsiteX10" fmla="*/ 47177 w 521250"/>
                            <a:gd name="connsiteY10" fmla="*/ 0 h 762971"/>
                            <a:gd name="connsiteX11" fmla="*/ 0 w 521250"/>
                            <a:gd name="connsiteY11" fmla="*/ 0 h 762971"/>
                            <a:gd name="connsiteX12" fmla="*/ 0 w 521250"/>
                            <a:gd name="connsiteY12" fmla="*/ 762972 h 762971"/>
                            <a:gd name="connsiteX13" fmla="*/ 47177 w 521250"/>
                            <a:gd name="connsiteY13" fmla="*/ 762972 h 762971"/>
                            <a:gd name="connsiteX14" fmla="*/ 112190 w 521250"/>
                            <a:gd name="connsiteY14" fmla="*/ 762972 h 762971"/>
                            <a:gd name="connsiteX15" fmla="*/ 521251 w 521250"/>
                            <a:gd name="connsiteY15" fmla="*/ 762972 h 762971"/>
                            <a:gd name="connsiteX16" fmla="*/ 521251 w 521250"/>
                            <a:gd name="connsiteY16" fmla="*/ 661779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21250" h="762971">
                              <a:moveTo>
                                <a:pt x="521251" y="661779"/>
                              </a:moveTo>
                              <a:lnTo>
                                <a:pt x="112190" y="661779"/>
                              </a:lnTo>
                              <a:lnTo>
                                <a:pt x="112190" y="426045"/>
                              </a:lnTo>
                              <a:lnTo>
                                <a:pt x="476375" y="426045"/>
                              </a:lnTo>
                              <a:lnTo>
                                <a:pt x="476375" y="326002"/>
                              </a:lnTo>
                              <a:lnTo>
                                <a:pt x="112190" y="326002"/>
                              </a:lnTo>
                              <a:lnTo>
                                <a:pt x="112190" y="101768"/>
                              </a:lnTo>
                              <a:lnTo>
                                <a:pt x="521251" y="101768"/>
                              </a:lnTo>
                              <a:lnTo>
                                <a:pt x="521251" y="0"/>
                              </a:lnTo>
                              <a:lnTo>
                                <a:pt x="112190" y="0"/>
                              </a:lnTo>
                              <a:lnTo>
                                <a:pt x="47177" y="0"/>
                              </a:lnTo>
                              <a:lnTo>
                                <a:pt x="0" y="0"/>
                              </a:lnTo>
                              <a:lnTo>
                                <a:pt x="0" y="762972"/>
                              </a:lnTo>
                              <a:lnTo>
                                <a:pt x="47177" y="762972"/>
                              </a:lnTo>
                              <a:lnTo>
                                <a:pt x="112190" y="762972"/>
                              </a:lnTo>
                              <a:lnTo>
                                <a:pt x="521251" y="762972"/>
                              </a:lnTo>
                              <a:lnTo>
                                <a:pt x="521251" y="661779"/>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037006" name="Forma libre 1550037006">
                        <a:extLst>
                          <a:ext uri="{FF2B5EF4-FFF2-40B4-BE49-F238E27FC236}">
                            <a16:creationId xmlns:a16="http://schemas.microsoft.com/office/drawing/2014/main" id="{DF039AF8-0F1C-BCC6-378E-7E0607642953}"/>
                          </a:ext>
                        </a:extLst>
                      </wps:cNvPr>
                      <wps:cNvSpPr/>
                      <wps:spPr>
                        <a:xfrm>
                          <a:off x="3930095" y="535270"/>
                          <a:ext cx="475224" cy="564628"/>
                        </a:xfrm>
                        <a:custGeom>
                          <a:avLst/>
                          <a:gdLst>
                            <a:gd name="connsiteX0" fmla="*/ 107012 w 475224"/>
                            <a:gd name="connsiteY0" fmla="*/ 236327 h 564628"/>
                            <a:gd name="connsiteX1" fmla="*/ 145559 w 475224"/>
                            <a:gd name="connsiteY1" fmla="*/ 132834 h 564628"/>
                            <a:gd name="connsiteX2" fmla="*/ 245092 w 475224"/>
                            <a:gd name="connsiteY2" fmla="*/ 94887 h 564628"/>
                            <a:gd name="connsiteX3" fmla="*/ 333693 w 475224"/>
                            <a:gd name="connsiteY3" fmla="*/ 132259 h 564628"/>
                            <a:gd name="connsiteX4" fmla="*/ 367638 w 475224"/>
                            <a:gd name="connsiteY4" fmla="*/ 232302 h 564628"/>
                            <a:gd name="connsiteX5" fmla="*/ 367638 w 475224"/>
                            <a:gd name="connsiteY5" fmla="*/ 564629 h 564628"/>
                            <a:gd name="connsiteX6" fmla="*/ 475225 w 475224"/>
                            <a:gd name="connsiteY6" fmla="*/ 564629 h 564628"/>
                            <a:gd name="connsiteX7" fmla="*/ 475225 w 475224"/>
                            <a:gd name="connsiteY7" fmla="*/ 215053 h 564628"/>
                            <a:gd name="connsiteX8" fmla="*/ 448759 w 475224"/>
                            <a:gd name="connsiteY8" fmla="*/ 101211 h 564628"/>
                            <a:gd name="connsiteX9" fmla="*/ 376268 w 475224"/>
                            <a:gd name="connsiteY9" fmla="*/ 26466 h 564628"/>
                            <a:gd name="connsiteX10" fmla="*/ 163970 w 475224"/>
                            <a:gd name="connsiteY10" fmla="*/ 29916 h 564628"/>
                            <a:gd name="connsiteX11" fmla="*/ 107012 w 475224"/>
                            <a:gd name="connsiteY11" fmla="*/ 93162 h 564628"/>
                            <a:gd name="connsiteX12" fmla="*/ 107012 w 475224"/>
                            <a:gd name="connsiteY12" fmla="*/ 10942 h 564628"/>
                            <a:gd name="connsiteX13" fmla="*/ 0 w 475224"/>
                            <a:gd name="connsiteY13" fmla="*/ 10942 h 564628"/>
                            <a:gd name="connsiteX14" fmla="*/ 0 w 475224"/>
                            <a:gd name="connsiteY14" fmla="*/ 564629 h 564628"/>
                            <a:gd name="connsiteX15" fmla="*/ 107012 w 475224"/>
                            <a:gd name="connsiteY15" fmla="*/ 564629 h 564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75224" h="564628">
                              <a:moveTo>
                                <a:pt x="107012" y="236327"/>
                              </a:moveTo>
                              <a:cubicBezTo>
                                <a:pt x="107012" y="192055"/>
                                <a:pt x="119669" y="157557"/>
                                <a:pt x="145559" y="132834"/>
                              </a:cubicBezTo>
                              <a:cubicBezTo>
                                <a:pt x="171449" y="108111"/>
                                <a:pt x="204819" y="94887"/>
                                <a:pt x="245092" y="94887"/>
                              </a:cubicBezTo>
                              <a:cubicBezTo>
                                <a:pt x="278685" y="93742"/>
                                <a:pt x="311082" y="107409"/>
                                <a:pt x="333693" y="132259"/>
                              </a:cubicBezTo>
                              <a:cubicBezTo>
                                <a:pt x="356131" y="156982"/>
                                <a:pt x="367638" y="190330"/>
                                <a:pt x="367638" y="232302"/>
                              </a:cubicBezTo>
                              <a:lnTo>
                                <a:pt x="367638" y="564629"/>
                              </a:lnTo>
                              <a:lnTo>
                                <a:pt x="475225" y="564629"/>
                              </a:lnTo>
                              <a:lnTo>
                                <a:pt x="475225" y="215053"/>
                              </a:lnTo>
                              <a:cubicBezTo>
                                <a:pt x="475225" y="171356"/>
                                <a:pt x="466595" y="133409"/>
                                <a:pt x="448759" y="101211"/>
                              </a:cubicBezTo>
                              <a:cubicBezTo>
                                <a:pt x="432247" y="69882"/>
                                <a:pt x="407088" y="43939"/>
                                <a:pt x="376268" y="26466"/>
                              </a:cubicBezTo>
                              <a:cubicBezTo>
                                <a:pt x="309880" y="-10015"/>
                                <a:pt x="229138" y="-8704"/>
                                <a:pt x="163970" y="29916"/>
                              </a:cubicBezTo>
                              <a:cubicBezTo>
                                <a:pt x="139501" y="45331"/>
                                <a:pt x="119784" y="67225"/>
                                <a:pt x="107012" y="93162"/>
                              </a:cubicBezTo>
                              <a:lnTo>
                                <a:pt x="107012" y="10942"/>
                              </a:lnTo>
                              <a:lnTo>
                                <a:pt x="0" y="10942"/>
                              </a:lnTo>
                              <a:lnTo>
                                <a:pt x="0" y="564629"/>
                              </a:lnTo>
                              <a:lnTo>
                                <a:pt x="107012" y="564629"/>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8452587" name="Forma libre 468452587">
                        <a:extLst>
                          <a:ext uri="{FF2B5EF4-FFF2-40B4-BE49-F238E27FC236}">
                            <a16:creationId xmlns:a16="http://schemas.microsoft.com/office/drawing/2014/main" id="{65624190-1579-FE7D-26BD-75562C71BC3B}"/>
                          </a:ext>
                        </a:extLst>
                      </wps:cNvPr>
                      <wps:cNvSpPr/>
                      <wps:spPr>
                        <a:xfrm>
                          <a:off x="4474900" y="535248"/>
                          <a:ext cx="521901" cy="576762"/>
                        </a:xfrm>
                        <a:custGeom>
                          <a:avLst/>
                          <a:gdLst>
                            <a:gd name="connsiteX0" fmla="*/ 512081 w 521901"/>
                            <a:gd name="connsiteY0" fmla="*/ 438160 h 576762"/>
                            <a:gd name="connsiteX1" fmla="*/ 429233 w 521901"/>
                            <a:gd name="connsiteY1" fmla="*/ 386988 h 576762"/>
                            <a:gd name="connsiteX2" fmla="*/ 387809 w 521901"/>
                            <a:gd name="connsiteY2" fmla="*/ 442184 h 576762"/>
                            <a:gd name="connsiteX3" fmla="*/ 334303 w 521901"/>
                            <a:gd name="connsiteY3" fmla="*/ 472657 h 576762"/>
                            <a:gd name="connsiteX4" fmla="*/ 271592 w 521901"/>
                            <a:gd name="connsiteY4" fmla="*/ 481857 h 576762"/>
                            <a:gd name="connsiteX5" fmla="*/ 187593 w 521901"/>
                            <a:gd name="connsiteY5" fmla="*/ 460008 h 576762"/>
                            <a:gd name="connsiteX6" fmla="*/ 128909 w 521901"/>
                            <a:gd name="connsiteY6" fmla="*/ 395038 h 576762"/>
                            <a:gd name="connsiteX7" fmla="*/ 108773 w 521901"/>
                            <a:gd name="connsiteY7" fmla="*/ 312818 h 576762"/>
                            <a:gd name="connsiteX8" fmla="*/ 520711 w 521901"/>
                            <a:gd name="connsiteY8" fmla="*/ 312818 h 576762"/>
                            <a:gd name="connsiteX9" fmla="*/ 521861 w 521901"/>
                            <a:gd name="connsiteY9" fmla="*/ 297869 h 576762"/>
                            <a:gd name="connsiteX10" fmla="*/ 521861 w 521901"/>
                            <a:gd name="connsiteY10" fmla="*/ 283495 h 576762"/>
                            <a:gd name="connsiteX11" fmla="*/ 489067 w 521901"/>
                            <a:gd name="connsiteY11" fmla="*/ 134581 h 576762"/>
                            <a:gd name="connsiteX12" fmla="*/ 265838 w 521901"/>
                            <a:gd name="connsiteY12" fmla="*/ 40 h 576762"/>
                            <a:gd name="connsiteX13" fmla="*/ 158251 w 521901"/>
                            <a:gd name="connsiteY13" fmla="*/ 20164 h 576762"/>
                            <a:gd name="connsiteX14" fmla="*/ 74253 w 521901"/>
                            <a:gd name="connsiteY14" fmla="*/ 78810 h 576762"/>
                            <a:gd name="connsiteX15" fmla="*/ 19021 w 521901"/>
                            <a:gd name="connsiteY15" fmla="*/ 169653 h 576762"/>
                            <a:gd name="connsiteX16" fmla="*/ 35 w 521901"/>
                            <a:gd name="connsiteY16" fmla="*/ 288095 h 576762"/>
                            <a:gd name="connsiteX17" fmla="*/ 34555 w 521901"/>
                            <a:gd name="connsiteY17" fmla="*/ 438735 h 576762"/>
                            <a:gd name="connsiteX18" fmla="*/ 130635 w 521901"/>
                            <a:gd name="connsiteY18" fmla="*/ 539928 h 576762"/>
                            <a:gd name="connsiteX19" fmla="*/ 271592 w 521901"/>
                            <a:gd name="connsiteY19" fmla="*/ 576725 h 576762"/>
                            <a:gd name="connsiteX20" fmla="*/ 364796 w 521901"/>
                            <a:gd name="connsiteY20" fmla="*/ 562926 h 576762"/>
                            <a:gd name="connsiteX21" fmla="*/ 447643 w 521901"/>
                            <a:gd name="connsiteY21" fmla="*/ 518079 h 576762"/>
                            <a:gd name="connsiteX22" fmla="*/ 512081 w 521901"/>
                            <a:gd name="connsiteY22" fmla="*/ 438160 h 576762"/>
                            <a:gd name="connsiteX23" fmla="*/ 149621 w 521901"/>
                            <a:gd name="connsiteY23" fmla="*/ 141480 h 576762"/>
                            <a:gd name="connsiteX24" fmla="*/ 199675 w 521901"/>
                            <a:gd name="connsiteY24" fmla="*/ 102958 h 576762"/>
                            <a:gd name="connsiteX25" fmla="*/ 264688 w 521901"/>
                            <a:gd name="connsiteY25" fmla="*/ 90884 h 576762"/>
                            <a:gd name="connsiteX26" fmla="*/ 372275 w 521901"/>
                            <a:gd name="connsiteY26" fmla="*/ 138605 h 576762"/>
                            <a:gd name="connsiteX27" fmla="*/ 410822 w 521901"/>
                            <a:gd name="connsiteY27" fmla="*/ 233474 h 576762"/>
                            <a:gd name="connsiteX28" fmla="*/ 112225 w 521901"/>
                            <a:gd name="connsiteY28" fmla="*/ 233474 h 576762"/>
                            <a:gd name="connsiteX29" fmla="*/ 118553 w 521901"/>
                            <a:gd name="connsiteY29" fmla="*/ 203576 h 576762"/>
                            <a:gd name="connsiteX30" fmla="*/ 149621 w 521901"/>
                            <a:gd name="connsiteY30" fmla="*/ 141480 h 576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1901" h="576762">
                              <a:moveTo>
                                <a:pt x="512081" y="438160"/>
                              </a:moveTo>
                              <a:lnTo>
                                <a:pt x="429233" y="386988"/>
                              </a:lnTo>
                              <a:cubicBezTo>
                                <a:pt x="418952" y="407784"/>
                                <a:pt x="404908" y="426499"/>
                                <a:pt x="387809" y="442184"/>
                              </a:cubicBezTo>
                              <a:cubicBezTo>
                                <a:pt x="372350" y="456041"/>
                                <a:pt x="354106" y="466430"/>
                                <a:pt x="334303" y="472657"/>
                              </a:cubicBezTo>
                              <a:cubicBezTo>
                                <a:pt x="313953" y="478729"/>
                                <a:pt x="292827" y="481828"/>
                                <a:pt x="271592" y="481857"/>
                              </a:cubicBezTo>
                              <a:cubicBezTo>
                                <a:pt x="242135" y="482276"/>
                                <a:pt x="213109" y="474727"/>
                                <a:pt x="187593" y="460008"/>
                              </a:cubicBezTo>
                              <a:cubicBezTo>
                                <a:pt x="162031" y="444634"/>
                                <a:pt x="141607" y="422020"/>
                                <a:pt x="128909" y="395038"/>
                              </a:cubicBezTo>
                              <a:cubicBezTo>
                                <a:pt x="117098" y="369136"/>
                                <a:pt x="110268" y="341244"/>
                                <a:pt x="108773" y="312818"/>
                              </a:cubicBezTo>
                              <a:lnTo>
                                <a:pt x="520711" y="312818"/>
                              </a:lnTo>
                              <a:cubicBezTo>
                                <a:pt x="521649" y="307891"/>
                                <a:pt x="522034" y="302877"/>
                                <a:pt x="521861" y="297869"/>
                              </a:cubicBezTo>
                              <a:lnTo>
                                <a:pt x="521861" y="283495"/>
                              </a:lnTo>
                              <a:cubicBezTo>
                                <a:pt x="521861" y="226574"/>
                                <a:pt x="510930" y="177128"/>
                                <a:pt x="489067" y="134581"/>
                              </a:cubicBezTo>
                              <a:cubicBezTo>
                                <a:pt x="446671" y="50625"/>
                                <a:pt x="359922" y="-1656"/>
                                <a:pt x="265838" y="40"/>
                              </a:cubicBezTo>
                              <a:cubicBezTo>
                                <a:pt x="229011" y="-282"/>
                                <a:pt x="192472" y="6554"/>
                                <a:pt x="158251" y="20164"/>
                              </a:cubicBezTo>
                              <a:cubicBezTo>
                                <a:pt x="126447" y="33612"/>
                                <a:pt x="97830" y="53592"/>
                                <a:pt x="74253" y="78810"/>
                              </a:cubicBezTo>
                              <a:cubicBezTo>
                                <a:pt x="49669" y="104884"/>
                                <a:pt x="30850" y="135834"/>
                                <a:pt x="19021" y="169653"/>
                              </a:cubicBezTo>
                              <a:cubicBezTo>
                                <a:pt x="5886" y="207739"/>
                                <a:pt x="-535" y="247813"/>
                                <a:pt x="35" y="288095"/>
                              </a:cubicBezTo>
                              <a:cubicBezTo>
                                <a:pt x="35" y="345016"/>
                                <a:pt x="11541" y="395613"/>
                                <a:pt x="34555" y="438735"/>
                              </a:cubicBezTo>
                              <a:cubicBezTo>
                                <a:pt x="56682" y="480638"/>
                                <a:pt x="89925" y="515647"/>
                                <a:pt x="130635" y="539928"/>
                              </a:cubicBezTo>
                              <a:cubicBezTo>
                                <a:pt x="173377" y="564823"/>
                                <a:pt x="222125" y="577547"/>
                                <a:pt x="271592" y="576725"/>
                              </a:cubicBezTo>
                              <a:cubicBezTo>
                                <a:pt x="303172" y="576731"/>
                                <a:pt x="334573" y="572079"/>
                                <a:pt x="364796" y="562926"/>
                              </a:cubicBezTo>
                              <a:cubicBezTo>
                                <a:pt x="395075" y="553525"/>
                                <a:pt x="423220" y="538289"/>
                                <a:pt x="447643" y="518079"/>
                              </a:cubicBezTo>
                              <a:cubicBezTo>
                                <a:pt x="473982" y="495748"/>
                                <a:pt x="495851" y="468632"/>
                                <a:pt x="512081" y="438160"/>
                              </a:cubicBezTo>
                              <a:close/>
                              <a:moveTo>
                                <a:pt x="149621" y="141480"/>
                              </a:moveTo>
                              <a:cubicBezTo>
                                <a:pt x="162779" y="124617"/>
                                <a:pt x="179999" y="111364"/>
                                <a:pt x="199675" y="102958"/>
                              </a:cubicBezTo>
                              <a:cubicBezTo>
                                <a:pt x="220347" y="94713"/>
                                <a:pt x="242434" y="90608"/>
                                <a:pt x="264688" y="90884"/>
                              </a:cubicBezTo>
                              <a:cubicBezTo>
                                <a:pt x="305945" y="89625"/>
                                <a:pt x="345533" y="107184"/>
                                <a:pt x="372275" y="138605"/>
                              </a:cubicBezTo>
                              <a:cubicBezTo>
                                <a:pt x="392412" y="161604"/>
                                <a:pt x="405069" y="193227"/>
                                <a:pt x="410822" y="233474"/>
                              </a:cubicBezTo>
                              <a:lnTo>
                                <a:pt x="112225" y="233474"/>
                              </a:lnTo>
                              <a:cubicBezTo>
                                <a:pt x="113605" y="223366"/>
                                <a:pt x="115717" y="213373"/>
                                <a:pt x="118553" y="203576"/>
                              </a:cubicBezTo>
                              <a:cubicBezTo>
                                <a:pt x="124899" y="181106"/>
                                <a:pt x="135439" y="160034"/>
                                <a:pt x="149621" y="141480"/>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3399215" name="Forma libre 953399215">
                        <a:extLst>
                          <a:ext uri="{FF2B5EF4-FFF2-40B4-BE49-F238E27FC236}">
                            <a16:creationId xmlns:a16="http://schemas.microsoft.com/office/drawing/2014/main" id="{DA147F59-C501-2CEC-F863-B2D6A30B2501}"/>
                          </a:ext>
                        </a:extLst>
                      </wps:cNvPr>
                      <wps:cNvSpPr/>
                      <wps:spPr>
                        <a:xfrm>
                          <a:off x="5068678" y="535278"/>
                          <a:ext cx="288816" cy="564621"/>
                        </a:xfrm>
                        <a:custGeom>
                          <a:avLst/>
                          <a:gdLst>
                            <a:gd name="connsiteX0" fmla="*/ 288817 w 288816"/>
                            <a:gd name="connsiteY0" fmla="*/ 113278 h 564621"/>
                            <a:gd name="connsiteX1" fmla="*/ 288817 w 288816"/>
                            <a:gd name="connsiteY1" fmla="*/ 10 h 564621"/>
                            <a:gd name="connsiteX2" fmla="*/ 257174 w 288816"/>
                            <a:gd name="connsiteY2" fmla="*/ 10 h 564621"/>
                            <a:gd name="connsiteX3" fmla="*/ 169148 w 288816"/>
                            <a:gd name="connsiteY3" fmla="*/ 25309 h 564621"/>
                            <a:gd name="connsiteX4" fmla="*/ 107012 w 288816"/>
                            <a:gd name="connsiteY4" fmla="*/ 101778 h 564621"/>
                            <a:gd name="connsiteX5" fmla="*/ 107012 w 288816"/>
                            <a:gd name="connsiteY5" fmla="*/ 10935 h 564621"/>
                            <a:gd name="connsiteX6" fmla="*/ 0 w 288816"/>
                            <a:gd name="connsiteY6" fmla="*/ 10935 h 564621"/>
                            <a:gd name="connsiteX7" fmla="*/ 0 w 288816"/>
                            <a:gd name="connsiteY7" fmla="*/ 564621 h 564621"/>
                            <a:gd name="connsiteX8" fmla="*/ 107012 w 288816"/>
                            <a:gd name="connsiteY8" fmla="*/ 564621 h 564621"/>
                            <a:gd name="connsiteX9" fmla="*/ 107012 w 288816"/>
                            <a:gd name="connsiteY9" fmla="*/ 269092 h 564621"/>
                            <a:gd name="connsiteX10" fmla="*/ 142682 w 288816"/>
                            <a:gd name="connsiteY10" fmla="*/ 155825 h 564621"/>
                            <a:gd name="connsiteX11" fmla="*/ 234160 w 288816"/>
                            <a:gd name="connsiteY11" fmla="*/ 113278 h 56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88816" h="564621">
                              <a:moveTo>
                                <a:pt x="288817" y="113278"/>
                              </a:moveTo>
                              <a:lnTo>
                                <a:pt x="288817" y="10"/>
                              </a:lnTo>
                              <a:lnTo>
                                <a:pt x="257174" y="10"/>
                              </a:lnTo>
                              <a:cubicBezTo>
                                <a:pt x="225990" y="-346"/>
                                <a:pt x="195383" y="8451"/>
                                <a:pt x="169148" y="25309"/>
                              </a:cubicBezTo>
                              <a:cubicBezTo>
                                <a:pt x="141526" y="44317"/>
                                <a:pt x="119957" y="70863"/>
                                <a:pt x="107012" y="101778"/>
                              </a:cubicBezTo>
                              <a:lnTo>
                                <a:pt x="107012" y="10935"/>
                              </a:lnTo>
                              <a:lnTo>
                                <a:pt x="0" y="10935"/>
                              </a:lnTo>
                              <a:lnTo>
                                <a:pt x="0" y="564621"/>
                              </a:lnTo>
                              <a:lnTo>
                                <a:pt x="107012" y="564621"/>
                              </a:lnTo>
                              <a:lnTo>
                                <a:pt x="107012" y="269092"/>
                              </a:lnTo>
                              <a:cubicBezTo>
                                <a:pt x="107012" y="221945"/>
                                <a:pt x="118518" y="184573"/>
                                <a:pt x="142682" y="155825"/>
                              </a:cubicBezTo>
                              <a:cubicBezTo>
                                <a:pt x="165051" y="128393"/>
                                <a:pt x="198760" y="112714"/>
                                <a:pt x="234160" y="113278"/>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5204290" name="Forma libre 2135204290">
                        <a:extLst>
                          <a:ext uri="{FF2B5EF4-FFF2-40B4-BE49-F238E27FC236}">
                            <a16:creationId xmlns:a16="http://schemas.microsoft.com/office/drawing/2014/main" id="{FF3BFE7A-FCA9-E2BE-5BED-E64A4FA767D2}"/>
                          </a:ext>
                        </a:extLst>
                      </wps:cNvPr>
                      <wps:cNvSpPr/>
                      <wps:spPr>
                        <a:xfrm>
                          <a:off x="5362638" y="535228"/>
                          <a:ext cx="533368" cy="758435"/>
                        </a:xfrm>
                        <a:custGeom>
                          <a:avLst/>
                          <a:gdLst>
                            <a:gd name="connsiteX0" fmla="*/ 120855 w 533368"/>
                            <a:gd name="connsiteY0" fmla="*/ 491076 h 758435"/>
                            <a:gd name="connsiteX1" fmla="*/ 246277 w 533368"/>
                            <a:gd name="connsiteY1" fmla="*/ 525573 h 758435"/>
                            <a:gd name="connsiteX2" fmla="*/ 413123 w 533368"/>
                            <a:gd name="connsiteY2" fmla="*/ 440479 h 758435"/>
                            <a:gd name="connsiteX3" fmla="*/ 425205 w 533368"/>
                            <a:gd name="connsiteY3" fmla="*/ 420930 h 758435"/>
                            <a:gd name="connsiteX4" fmla="*/ 425205 w 533368"/>
                            <a:gd name="connsiteY4" fmla="*/ 499125 h 758435"/>
                            <a:gd name="connsiteX5" fmla="*/ 402192 w 533368"/>
                            <a:gd name="connsiteY5" fmla="*/ 589969 h 758435"/>
                            <a:gd name="connsiteX6" fmla="*/ 341207 w 533368"/>
                            <a:gd name="connsiteY6" fmla="*/ 645165 h 758435"/>
                            <a:gd name="connsiteX7" fmla="*/ 257209 w 533368"/>
                            <a:gd name="connsiteY7" fmla="*/ 663564 h 758435"/>
                            <a:gd name="connsiteX8" fmla="*/ 161128 w 533368"/>
                            <a:gd name="connsiteY8" fmla="*/ 638265 h 758435"/>
                            <a:gd name="connsiteX9" fmla="*/ 90362 w 533368"/>
                            <a:gd name="connsiteY9" fmla="*/ 566970 h 758435"/>
                            <a:gd name="connsiteX10" fmla="*/ 15569 w 533368"/>
                            <a:gd name="connsiteY10" fmla="*/ 626766 h 758435"/>
                            <a:gd name="connsiteX11" fmla="*/ 162854 w 533368"/>
                            <a:gd name="connsiteY11" fmla="*/ 744633 h 758435"/>
                            <a:gd name="connsiteX12" fmla="*/ 399315 w 533368"/>
                            <a:gd name="connsiteY12" fmla="*/ 727959 h 758435"/>
                            <a:gd name="connsiteX13" fmla="*/ 497122 w 533368"/>
                            <a:gd name="connsiteY13" fmla="*/ 638265 h 758435"/>
                            <a:gd name="connsiteX14" fmla="*/ 533368 w 533368"/>
                            <a:gd name="connsiteY14" fmla="*/ 493950 h 758435"/>
                            <a:gd name="connsiteX15" fmla="*/ 533368 w 533368"/>
                            <a:gd name="connsiteY15" fmla="*/ 10984 h 758435"/>
                            <a:gd name="connsiteX16" fmla="*/ 425205 w 533368"/>
                            <a:gd name="connsiteY16" fmla="*/ 10984 h 758435"/>
                            <a:gd name="connsiteX17" fmla="*/ 425205 w 533368"/>
                            <a:gd name="connsiteY17" fmla="*/ 104127 h 758435"/>
                            <a:gd name="connsiteX18" fmla="*/ 413123 w 533368"/>
                            <a:gd name="connsiteY18" fmla="*/ 84579 h 758435"/>
                            <a:gd name="connsiteX19" fmla="*/ 346385 w 533368"/>
                            <a:gd name="connsiteY19" fmla="*/ 23058 h 758435"/>
                            <a:gd name="connsiteX20" fmla="*/ 246277 w 533368"/>
                            <a:gd name="connsiteY20" fmla="*/ 60 h 758435"/>
                            <a:gd name="connsiteX21" fmla="*/ 149046 w 533368"/>
                            <a:gd name="connsiteY21" fmla="*/ 19608 h 758435"/>
                            <a:gd name="connsiteX22" fmla="*/ 70226 w 533368"/>
                            <a:gd name="connsiteY22" fmla="*/ 74804 h 758435"/>
                            <a:gd name="connsiteX23" fmla="*/ 18446 w 533368"/>
                            <a:gd name="connsiteY23" fmla="*/ 158174 h 758435"/>
                            <a:gd name="connsiteX24" fmla="*/ 35 w 533368"/>
                            <a:gd name="connsiteY24" fmla="*/ 262816 h 758435"/>
                            <a:gd name="connsiteX25" fmla="*/ 32829 w 533368"/>
                            <a:gd name="connsiteY25" fmla="*/ 397357 h 758435"/>
                            <a:gd name="connsiteX26" fmla="*/ 120855 w 533368"/>
                            <a:gd name="connsiteY26" fmla="*/ 491076 h 758435"/>
                            <a:gd name="connsiteX27" fmla="*/ 130060 w 533368"/>
                            <a:gd name="connsiteY27" fmla="*/ 175997 h 758435"/>
                            <a:gd name="connsiteX28" fmla="*/ 186442 w 533368"/>
                            <a:gd name="connsiteY28" fmla="*/ 117351 h 758435"/>
                            <a:gd name="connsiteX29" fmla="*/ 350412 w 533368"/>
                            <a:gd name="connsiteY29" fmla="*/ 117351 h 758435"/>
                            <a:gd name="connsiteX30" fmla="*/ 406795 w 533368"/>
                            <a:gd name="connsiteY30" fmla="*/ 175997 h 758435"/>
                            <a:gd name="connsiteX31" fmla="*/ 427507 w 533368"/>
                            <a:gd name="connsiteY31" fmla="*/ 262816 h 758435"/>
                            <a:gd name="connsiteX32" fmla="*/ 406795 w 533368"/>
                            <a:gd name="connsiteY32" fmla="*/ 348485 h 758435"/>
                            <a:gd name="connsiteX33" fmla="*/ 350412 w 533368"/>
                            <a:gd name="connsiteY33" fmla="*/ 407131 h 758435"/>
                            <a:gd name="connsiteX34" fmla="*/ 186442 w 533368"/>
                            <a:gd name="connsiteY34" fmla="*/ 407131 h 758435"/>
                            <a:gd name="connsiteX35" fmla="*/ 130060 w 533368"/>
                            <a:gd name="connsiteY35" fmla="*/ 348485 h 758435"/>
                            <a:gd name="connsiteX36" fmla="*/ 109348 w 533368"/>
                            <a:gd name="connsiteY36" fmla="*/ 262816 h 758435"/>
                            <a:gd name="connsiteX37" fmla="*/ 130060 w 533368"/>
                            <a:gd name="connsiteY37" fmla="*/ 175997 h 758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33368" h="758435">
                              <a:moveTo>
                                <a:pt x="120855" y="491076"/>
                              </a:moveTo>
                              <a:cubicBezTo>
                                <a:pt x="158539" y="514212"/>
                                <a:pt x="202034" y="526177"/>
                                <a:pt x="246277" y="525573"/>
                              </a:cubicBezTo>
                              <a:cubicBezTo>
                                <a:pt x="312958" y="528390"/>
                                <a:pt x="376302" y="496106"/>
                                <a:pt x="413123" y="440479"/>
                              </a:cubicBezTo>
                              <a:cubicBezTo>
                                <a:pt x="417669" y="434310"/>
                                <a:pt x="421753" y="427772"/>
                                <a:pt x="425205" y="420930"/>
                              </a:cubicBezTo>
                              <a:lnTo>
                                <a:pt x="425205" y="499125"/>
                              </a:lnTo>
                              <a:cubicBezTo>
                                <a:pt x="425205" y="535347"/>
                                <a:pt x="417726" y="565820"/>
                                <a:pt x="402192" y="589969"/>
                              </a:cubicBezTo>
                              <a:cubicBezTo>
                                <a:pt x="387809" y="614019"/>
                                <a:pt x="366579" y="633234"/>
                                <a:pt x="341207" y="645165"/>
                              </a:cubicBezTo>
                              <a:cubicBezTo>
                                <a:pt x="314972" y="657521"/>
                                <a:pt x="286263" y="663811"/>
                                <a:pt x="257209" y="663564"/>
                              </a:cubicBezTo>
                              <a:cubicBezTo>
                                <a:pt x="223494" y="663943"/>
                                <a:pt x="190297" y="655204"/>
                                <a:pt x="161128" y="638265"/>
                              </a:cubicBezTo>
                              <a:cubicBezTo>
                                <a:pt x="132247" y="620413"/>
                                <a:pt x="107968" y="595983"/>
                                <a:pt x="90362" y="566970"/>
                              </a:cubicBezTo>
                              <a:lnTo>
                                <a:pt x="15569" y="626766"/>
                              </a:lnTo>
                              <a:cubicBezTo>
                                <a:pt x="46925" y="684164"/>
                                <a:pt x="99970" y="726619"/>
                                <a:pt x="162854" y="744633"/>
                              </a:cubicBezTo>
                              <a:cubicBezTo>
                                <a:pt x="241099" y="767654"/>
                                <a:pt x="325040" y="761732"/>
                                <a:pt x="399315" y="727959"/>
                              </a:cubicBezTo>
                              <a:cubicBezTo>
                                <a:pt x="440049" y="708313"/>
                                <a:pt x="474051" y="677115"/>
                                <a:pt x="497122" y="638265"/>
                              </a:cubicBezTo>
                              <a:cubicBezTo>
                                <a:pt x="521286" y="598593"/>
                                <a:pt x="533368" y="550296"/>
                                <a:pt x="533368" y="493950"/>
                              </a:cubicBezTo>
                              <a:lnTo>
                                <a:pt x="533368" y="10984"/>
                              </a:lnTo>
                              <a:lnTo>
                                <a:pt x="425205" y="10984"/>
                              </a:lnTo>
                              <a:lnTo>
                                <a:pt x="425205" y="104127"/>
                              </a:lnTo>
                              <a:cubicBezTo>
                                <a:pt x="421753" y="97285"/>
                                <a:pt x="417669" y="90748"/>
                                <a:pt x="413123" y="84579"/>
                              </a:cubicBezTo>
                              <a:cubicBezTo>
                                <a:pt x="396036" y="59125"/>
                                <a:pt x="373138" y="38053"/>
                                <a:pt x="346385" y="23058"/>
                              </a:cubicBezTo>
                              <a:cubicBezTo>
                                <a:pt x="315490" y="7137"/>
                                <a:pt x="281027" y="-774"/>
                                <a:pt x="246277" y="60"/>
                              </a:cubicBezTo>
                              <a:cubicBezTo>
                                <a:pt x="212908" y="-21"/>
                                <a:pt x="179827" y="6631"/>
                                <a:pt x="149046" y="19608"/>
                              </a:cubicBezTo>
                              <a:cubicBezTo>
                                <a:pt x="119302" y="32453"/>
                                <a:pt x="92491" y="51237"/>
                                <a:pt x="70226" y="74804"/>
                              </a:cubicBezTo>
                              <a:cubicBezTo>
                                <a:pt x="47845" y="99079"/>
                                <a:pt x="30297" y="127367"/>
                                <a:pt x="18446" y="158174"/>
                              </a:cubicBezTo>
                              <a:cubicBezTo>
                                <a:pt x="6019" y="191648"/>
                                <a:pt x="-253" y="227106"/>
                                <a:pt x="35" y="262816"/>
                              </a:cubicBezTo>
                              <a:cubicBezTo>
                                <a:pt x="-713" y="309727"/>
                                <a:pt x="10564" y="356052"/>
                                <a:pt x="32829" y="397357"/>
                              </a:cubicBezTo>
                              <a:cubicBezTo>
                                <a:pt x="53541" y="435695"/>
                                <a:pt x="83861" y="467991"/>
                                <a:pt x="120855" y="491076"/>
                              </a:cubicBezTo>
                              <a:close/>
                              <a:moveTo>
                                <a:pt x="130060" y="175997"/>
                              </a:moveTo>
                              <a:cubicBezTo>
                                <a:pt x="143063" y="151619"/>
                                <a:pt x="162567" y="131317"/>
                                <a:pt x="186442" y="117351"/>
                              </a:cubicBezTo>
                              <a:cubicBezTo>
                                <a:pt x="237417" y="88995"/>
                                <a:pt x="299438" y="88995"/>
                                <a:pt x="350412" y="117351"/>
                              </a:cubicBezTo>
                              <a:cubicBezTo>
                                <a:pt x="374001" y="131634"/>
                                <a:pt x="393448" y="151855"/>
                                <a:pt x="406795" y="175997"/>
                              </a:cubicBezTo>
                              <a:cubicBezTo>
                                <a:pt x="421006" y="202704"/>
                                <a:pt x="428082" y="232585"/>
                                <a:pt x="427507" y="262816"/>
                              </a:cubicBezTo>
                              <a:cubicBezTo>
                                <a:pt x="428024" y="292674"/>
                                <a:pt x="420890" y="322164"/>
                                <a:pt x="406795" y="348485"/>
                              </a:cubicBezTo>
                              <a:cubicBezTo>
                                <a:pt x="393448" y="372628"/>
                                <a:pt x="374001" y="392849"/>
                                <a:pt x="350412" y="407131"/>
                              </a:cubicBezTo>
                              <a:cubicBezTo>
                                <a:pt x="299438" y="435488"/>
                                <a:pt x="237417" y="435488"/>
                                <a:pt x="186442" y="407131"/>
                              </a:cubicBezTo>
                              <a:cubicBezTo>
                                <a:pt x="162567" y="393166"/>
                                <a:pt x="143063" y="372864"/>
                                <a:pt x="130060" y="348485"/>
                              </a:cubicBezTo>
                              <a:cubicBezTo>
                                <a:pt x="115964" y="322164"/>
                                <a:pt x="108830" y="292674"/>
                                <a:pt x="109348" y="262816"/>
                              </a:cubicBezTo>
                              <a:cubicBezTo>
                                <a:pt x="108773" y="232585"/>
                                <a:pt x="115850" y="202704"/>
                                <a:pt x="130060" y="175997"/>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4061916" name="Forma libre 1104061916">
                        <a:extLst>
                          <a:ext uri="{FF2B5EF4-FFF2-40B4-BE49-F238E27FC236}">
                            <a16:creationId xmlns:a16="http://schemas.microsoft.com/office/drawing/2014/main" id="{A94EA5BC-2D07-2939-180B-B7F98AC3897C}"/>
                          </a:ext>
                        </a:extLst>
                      </wps:cNvPr>
                      <wps:cNvSpPr/>
                      <wps:spPr>
                        <a:xfrm>
                          <a:off x="5939156" y="546212"/>
                          <a:ext cx="552319" cy="734223"/>
                        </a:xfrm>
                        <a:custGeom>
                          <a:avLst/>
                          <a:gdLst>
                            <a:gd name="connsiteX0" fmla="*/ 84574 w 552319"/>
                            <a:gd name="connsiteY0" fmla="*/ 734224 h 734223"/>
                            <a:gd name="connsiteX1" fmla="*/ 202517 w 552319"/>
                            <a:gd name="connsiteY1" fmla="*/ 734224 h 734223"/>
                            <a:gd name="connsiteX2" fmla="*/ 552319 w 552319"/>
                            <a:gd name="connsiteY2" fmla="*/ 0 h 734223"/>
                            <a:gd name="connsiteX3" fmla="*/ 434951 w 552319"/>
                            <a:gd name="connsiteY3" fmla="*/ 0 h 734223"/>
                            <a:gd name="connsiteX4" fmla="*/ 308378 w 552319"/>
                            <a:gd name="connsiteY4" fmla="*/ 261607 h 734223"/>
                            <a:gd name="connsiteX5" fmla="*/ 276735 w 552319"/>
                            <a:gd name="connsiteY5" fmla="*/ 330027 h 734223"/>
                            <a:gd name="connsiteX6" fmla="*/ 245091 w 552319"/>
                            <a:gd name="connsiteY6" fmla="*/ 260457 h 734223"/>
                            <a:gd name="connsiteX7" fmla="*/ 121970 w 552319"/>
                            <a:gd name="connsiteY7" fmla="*/ 0 h 734223"/>
                            <a:gd name="connsiteX8" fmla="*/ 0 w 552319"/>
                            <a:gd name="connsiteY8" fmla="*/ 0 h 734223"/>
                            <a:gd name="connsiteX9" fmla="*/ 220928 w 552319"/>
                            <a:gd name="connsiteY9" fmla="*/ 449044 h 734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2319" h="734223">
                              <a:moveTo>
                                <a:pt x="84574" y="734224"/>
                              </a:moveTo>
                              <a:lnTo>
                                <a:pt x="202517" y="734224"/>
                              </a:lnTo>
                              <a:lnTo>
                                <a:pt x="552319" y="0"/>
                              </a:lnTo>
                              <a:lnTo>
                                <a:pt x="434951" y="0"/>
                              </a:lnTo>
                              <a:lnTo>
                                <a:pt x="308378" y="261607"/>
                              </a:lnTo>
                              <a:cubicBezTo>
                                <a:pt x="300323" y="278281"/>
                                <a:pt x="289968" y="301279"/>
                                <a:pt x="276735" y="330027"/>
                              </a:cubicBezTo>
                              <a:lnTo>
                                <a:pt x="245091" y="260457"/>
                              </a:lnTo>
                              <a:lnTo>
                                <a:pt x="121970" y="0"/>
                              </a:lnTo>
                              <a:lnTo>
                                <a:pt x="0" y="0"/>
                              </a:lnTo>
                              <a:lnTo>
                                <a:pt x="220928" y="449044"/>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134157" name="Forma libre 571134157">
                        <a:extLst>
                          <a:ext uri="{FF2B5EF4-FFF2-40B4-BE49-F238E27FC236}">
                            <a16:creationId xmlns:a16="http://schemas.microsoft.com/office/drawing/2014/main" id="{C8040783-0DFB-9C3F-C958-E1356CA7A471}"/>
                          </a:ext>
                        </a:extLst>
                      </wps:cNvPr>
                      <wps:cNvSpPr/>
                      <wps:spPr>
                        <a:xfrm>
                          <a:off x="1853721" y="1226965"/>
                          <a:ext cx="636317" cy="762971"/>
                        </a:xfrm>
                        <a:custGeom>
                          <a:avLst/>
                          <a:gdLst>
                            <a:gd name="connsiteX0" fmla="*/ 524128 w 636317"/>
                            <a:gd name="connsiteY0" fmla="*/ 475492 h 762971"/>
                            <a:gd name="connsiteX1" fmla="*/ 524128 w 636317"/>
                            <a:gd name="connsiteY1" fmla="*/ 573235 h 762971"/>
                            <a:gd name="connsiteX2" fmla="*/ 466595 w 636317"/>
                            <a:gd name="connsiteY2" fmla="*/ 493891 h 762971"/>
                            <a:gd name="connsiteX3" fmla="*/ 101259 w 636317"/>
                            <a:gd name="connsiteY3" fmla="*/ 0 h 762971"/>
                            <a:gd name="connsiteX4" fmla="*/ 0 w 636317"/>
                            <a:gd name="connsiteY4" fmla="*/ 0 h 762971"/>
                            <a:gd name="connsiteX5" fmla="*/ 0 w 636317"/>
                            <a:gd name="connsiteY5" fmla="*/ 762972 h 762971"/>
                            <a:gd name="connsiteX6" fmla="*/ 112190 w 636317"/>
                            <a:gd name="connsiteY6" fmla="*/ 762972 h 762971"/>
                            <a:gd name="connsiteX7" fmla="*/ 112190 w 636317"/>
                            <a:gd name="connsiteY7" fmla="*/ 189737 h 762971"/>
                            <a:gd name="connsiteX8" fmla="*/ 169723 w 636317"/>
                            <a:gd name="connsiteY8" fmla="*/ 269081 h 762971"/>
                            <a:gd name="connsiteX9" fmla="*/ 535059 w 636317"/>
                            <a:gd name="connsiteY9" fmla="*/ 762972 h 762971"/>
                            <a:gd name="connsiteX10" fmla="*/ 636318 w 636317"/>
                            <a:gd name="connsiteY10" fmla="*/ 762972 h 762971"/>
                            <a:gd name="connsiteX11" fmla="*/ 636318 w 636317"/>
                            <a:gd name="connsiteY11" fmla="*/ 0 h 762971"/>
                            <a:gd name="connsiteX12" fmla="*/ 524128 w 636317"/>
                            <a:gd name="connsiteY12" fmla="*/ 0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6317" h="762971">
                              <a:moveTo>
                                <a:pt x="524128" y="475492"/>
                              </a:moveTo>
                              <a:lnTo>
                                <a:pt x="524128" y="573235"/>
                              </a:lnTo>
                              <a:lnTo>
                                <a:pt x="466595" y="493891"/>
                              </a:lnTo>
                              <a:lnTo>
                                <a:pt x="101259" y="0"/>
                              </a:lnTo>
                              <a:lnTo>
                                <a:pt x="0" y="0"/>
                              </a:lnTo>
                              <a:lnTo>
                                <a:pt x="0" y="762972"/>
                              </a:lnTo>
                              <a:lnTo>
                                <a:pt x="112190" y="762972"/>
                              </a:lnTo>
                              <a:lnTo>
                                <a:pt x="112190" y="189737"/>
                              </a:lnTo>
                              <a:cubicBezTo>
                                <a:pt x="135778" y="223084"/>
                                <a:pt x="155340" y="249533"/>
                                <a:pt x="169723" y="269081"/>
                              </a:cubicBezTo>
                              <a:lnTo>
                                <a:pt x="535059" y="762972"/>
                              </a:lnTo>
                              <a:lnTo>
                                <a:pt x="636318" y="762972"/>
                              </a:lnTo>
                              <a:lnTo>
                                <a:pt x="636318" y="0"/>
                              </a:lnTo>
                              <a:lnTo>
                                <a:pt x="524128" y="0"/>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1413891" name="Forma libre 1401413891">
                        <a:extLst>
                          <a:ext uri="{FF2B5EF4-FFF2-40B4-BE49-F238E27FC236}">
                            <a16:creationId xmlns:a16="http://schemas.microsoft.com/office/drawing/2014/main" id="{DD445F36-6476-7C39-76A0-FB8B00C146F0}"/>
                          </a:ext>
                        </a:extLst>
                      </wps:cNvPr>
                      <wps:cNvSpPr/>
                      <wps:spPr>
                        <a:xfrm>
                          <a:off x="2576879" y="1425295"/>
                          <a:ext cx="521901" cy="576752"/>
                        </a:xfrm>
                        <a:custGeom>
                          <a:avLst/>
                          <a:gdLst>
                            <a:gd name="connsiteX0" fmla="*/ 397590 w 521901"/>
                            <a:gd name="connsiteY0" fmla="*/ 35678 h 576752"/>
                            <a:gd name="connsiteX1" fmla="*/ 265838 w 521901"/>
                            <a:gd name="connsiteY1" fmla="*/ 31 h 576752"/>
                            <a:gd name="connsiteX2" fmla="*/ 158251 w 521901"/>
                            <a:gd name="connsiteY2" fmla="*/ 20154 h 576752"/>
                            <a:gd name="connsiteX3" fmla="*/ 74253 w 521901"/>
                            <a:gd name="connsiteY3" fmla="*/ 78800 h 576752"/>
                            <a:gd name="connsiteX4" fmla="*/ 19021 w 521901"/>
                            <a:gd name="connsiteY4" fmla="*/ 169644 h 576752"/>
                            <a:gd name="connsiteX5" fmla="*/ 35 w 521901"/>
                            <a:gd name="connsiteY5" fmla="*/ 288086 h 576752"/>
                            <a:gd name="connsiteX6" fmla="*/ 34555 w 521901"/>
                            <a:gd name="connsiteY6" fmla="*/ 438725 h 576752"/>
                            <a:gd name="connsiteX7" fmla="*/ 130635 w 521901"/>
                            <a:gd name="connsiteY7" fmla="*/ 539918 h 576752"/>
                            <a:gd name="connsiteX8" fmla="*/ 271592 w 521901"/>
                            <a:gd name="connsiteY8" fmla="*/ 576715 h 576752"/>
                            <a:gd name="connsiteX9" fmla="*/ 364796 w 521901"/>
                            <a:gd name="connsiteY9" fmla="*/ 562916 h 576752"/>
                            <a:gd name="connsiteX10" fmla="*/ 447644 w 521901"/>
                            <a:gd name="connsiteY10" fmla="*/ 518070 h 576752"/>
                            <a:gd name="connsiteX11" fmla="*/ 512081 w 521901"/>
                            <a:gd name="connsiteY11" fmla="*/ 438150 h 576752"/>
                            <a:gd name="connsiteX12" fmla="*/ 429233 w 521901"/>
                            <a:gd name="connsiteY12" fmla="*/ 386979 h 576752"/>
                            <a:gd name="connsiteX13" fmla="*/ 387809 w 521901"/>
                            <a:gd name="connsiteY13" fmla="*/ 442175 h 576752"/>
                            <a:gd name="connsiteX14" fmla="*/ 334303 w 521901"/>
                            <a:gd name="connsiteY14" fmla="*/ 472648 h 576752"/>
                            <a:gd name="connsiteX15" fmla="*/ 271592 w 521901"/>
                            <a:gd name="connsiteY15" fmla="*/ 481847 h 576752"/>
                            <a:gd name="connsiteX16" fmla="*/ 187593 w 521901"/>
                            <a:gd name="connsiteY16" fmla="*/ 459999 h 576752"/>
                            <a:gd name="connsiteX17" fmla="*/ 128909 w 521901"/>
                            <a:gd name="connsiteY17" fmla="*/ 395028 h 576752"/>
                            <a:gd name="connsiteX18" fmla="*/ 108773 w 521901"/>
                            <a:gd name="connsiteY18" fmla="*/ 312809 h 576752"/>
                            <a:gd name="connsiteX19" fmla="*/ 520711 w 521901"/>
                            <a:gd name="connsiteY19" fmla="*/ 312809 h 576752"/>
                            <a:gd name="connsiteX20" fmla="*/ 521861 w 521901"/>
                            <a:gd name="connsiteY20" fmla="*/ 297860 h 576752"/>
                            <a:gd name="connsiteX21" fmla="*/ 521861 w 521901"/>
                            <a:gd name="connsiteY21" fmla="*/ 283486 h 576752"/>
                            <a:gd name="connsiteX22" fmla="*/ 489067 w 521901"/>
                            <a:gd name="connsiteY22" fmla="*/ 134571 h 576752"/>
                            <a:gd name="connsiteX23" fmla="*/ 397590 w 521901"/>
                            <a:gd name="connsiteY23" fmla="*/ 35678 h 576752"/>
                            <a:gd name="connsiteX24" fmla="*/ 149621 w 521901"/>
                            <a:gd name="connsiteY24" fmla="*/ 141471 h 576752"/>
                            <a:gd name="connsiteX25" fmla="*/ 199675 w 521901"/>
                            <a:gd name="connsiteY25" fmla="*/ 102948 h 576752"/>
                            <a:gd name="connsiteX26" fmla="*/ 264688 w 521901"/>
                            <a:gd name="connsiteY26" fmla="*/ 90874 h 576752"/>
                            <a:gd name="connsiteX27" fmla="*/ 372275 w 521901"/>
                            <a:gd name="connsiteY27" fmla="*/ 138596 h 576752"/>
                            <a:gd name="connsiteX28" fmla="*/ 410822 w 521901"/>
                            <a:gd name="connsiteY28" fmla="*/ 233464 h 576752"/>
                            <a:gd name="connsiteX29" fmla="*/ 112225 w 521901"/>
                            <a:gd name="connsiteY29" fmla="*/ 233464 h 576752"/>
                            <a:gd name="connsiteX30" fmla="*/ 118553 w 521901"/>
                            <a:gd name="connsiteY30" fmla="*/ 203566 h 576752"/>
                            <a:gd name="connsiteX31" fmla="*/ 149621 w 521901"/>
                            <a:gd name="connsiteY31" fmla="*/ 141471 h 5767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21901" h="576752">
                              <a:moveTo>
                                <a:pt x="397590" y="35678"/>
                              </a:moveTo>
                              <a:cubicBezTo>
                                <a:pt x="357898" y="11656"/>
                                <a:pt x="312233" y="-700"/>
                                <a:pt x="265838" y="31"/>
                              </a:cubicBezTo>
                              <a:cubicBezTo>
                                <a:pt x="229011" y="-291"/>
                                <a:pt x="192472" y="6545"/>
                                <a:pt x="158251" y="20154"/>
                              </a:cubicBezTo>
                              <a:cubicBezTo>
                                <a:pt x="126447" y="33602"/>
                                <a:pt x="97830" y="53582"/>
                                <a:pt x="74253" y="78800"/>
                              </a:cubicBezTo>
                              <a:cubicBezTo>
                                <a:pt x="49669" y="104874"/>
                                <a:pt x="30850" y="135825"/>
                                <a:pt x="19021" y="169644"/>
                              </a:cubicBezTo>
                              <a:cubicBezTo>
                                <a:pt x="5886" y="207729"/>
                                <a:pt x="-535" y="247804"/>
                                <a:pt x="35" y="288086"/>
                              </a:cubicBezTo>
                              <a:cubicBezTo>
                                <a:pt x="35" y="345007"/>
                                <a:pt x="11541" y="395603"/>
                                <a:pt x="34555" y="438725"/>
                              </a:cubicBezTo>
                              <a:cubicBezTo>
                                <a:pt x="56682" y="480628"/>
                                <a:pt x="89925" y="515638"/>
                                <a:pt x="130635" y="539918"/>
                              </a:cubicBezTo>
                              <a:cubicBezTo>
                                <a:pt x="173377" y="564814"/>
                                <a:pt x="222125" y="577538"/>
                                <a:pt x="271592" y="576715"/>
                              </a:cubicBezTo>
                              <a:cubicBezTo>
                                <a:pt x="303172" y="576721"/>
                                <a:pt x="334574" y="572070"/>
                                <a:pt x="364796" y="562916"/>
                              </a:cubicBezTo>
                              <a:cubicBezTo>
                                <a:pt x="395075" y="553516"/>
                                <a:pt x="423221" y="538279"/>
                                <a:pt x="447644" y="518070"/>
                              </a:cubicBezTo>
                              <a:cubicBezTo>
                                <a:pt x="473982" y="495738"/>
                                <a:pt x="495851" y="468623"/>
                                <a:pt x="512081" y="438150"/>
                              </a:cubicBezTo>
                              <a:lnTo>
                                <a:pt x="429233" y="386979"/>
                              </a:lnTo>
                              <a:cubicBezTo>
                                <a:pt x="418952" y="407775"/>
                                <a:pt x="404908" y="426490"/>
                                <a:pt x="387809" y="442175"/>
                              </a:cubicBezTo>
                              <a:cubicBezTo>
                                <a:pt x="372350" y="456031"/>
                                <a:pt x="354112" y="466421"/>
                                <a:pt x="334303" y="472648"/>
                              </a:cubicBezTo>
                              <a:cubicBezTo>
                                <a:pt x="313954" y="478719"/>
                                <a:pt x="292828" y="481818"/>
                                <a:pt x="271592" y="481847"/>
                              </a:cubicBezTo>
                              <a:cubicBezTo>
                                <a:pt x="242135" y="482267"/>
                                <a:pt x="213109" y="474718"/>
                                <a:pt x="187593" y="459999"/>
                              </a:cubicBezTo>
                              <a:cubicBezTo>
                                <a:pt x="162031" y="444624"/>
                                <a:pt x="141607" y="422011"/>
                                <a:pt x="128909" y="395028"/>
                              </a:cubicBezTo>
                              <a:cubicBezTo>
                                <a:pt x="117104" y="369126"/>
                                <a:pt x="110269" y="341235"/>
                                <a:pt x="108773" y="312809"/>
                              </a:cubicBezTo>
                              <a:lnTo>
                                <a:pt x="520711" y="312809"/>
                              </a:lnTo>
                              <a:cubicBezTo>
                                <a:pt x="521649" y="307881"/>
                                <a:pt x="522034" y="302868"/>
                                <a:pt x="521861" y="297860"/>
                              </a:cubicBezTo>
                              <a:lnTo>
                                <a:pt x="521861" y="283486"/>
                              </a:lnTo>
                              <a:cubicBezTo>
                                <a:pt x="521861" y="226565"/>
                                <a:pt x="510930" y="177118"/>
                                <a:pt x="489067" y="134571"/>
                              </a:cubicBezTo>
                              <a:cubicBezTo>
                                <a:pt x="468223" y="93853"/>
                                <a:pt x="436574" y="59642"/>
                                <a:pt x="397590" y="35678"/>
                              </a:cubicBezTo>
                              <a:close/>
                              <a:moveTo>
                                <a:pt x="149621" y="141471"/>
                              </a:moveTo>
                              <a:cubicBezTo>
                                <a:pt x="162779" y="124607"/>
                                <a:pt x="179999" y="111354"/>
                                <a:pt x="199675" y="102948"/>
                              </a:cubicBezTo>
                              <a:cubicBezTo>
                                <a:pt x="220347" y="94704"/>
                                <a:pt x="242434" y="90598"/>
                                <a:pt x="264688" y="90874"/>
                              </a:cubicBezTo>
                              <a:cubicBezTo>
                                <a:pt x="305945" y="89615"/>
                                <a:pt x="345533" y="107174"/>
                                <a:pt x="372275" y="138596"/>
                              </a:cubicBezTo>
                              <a:cubicBezTo>
                                <a:pt x="392412" y="161594"/>
                                <a:pt x="405069" y="193217"/>
                                <a:pt x="410822" y="233464"/>
                              </a:cubicBezTo>
                              <a:lnTo>
                                <a:pt x="112225" y="233464"/>
                              </a:lnTo>
                              <a:cubicBezTo>
                                <a:pt x="113606" y="223356"/>
                                <a:pt x="115717" y="213364"/>
                                <a:pt x="118553" y="203566"/>
                              </a:cubicBezTo>
                              <a:cubicBezTo>
                                <a:pt x="124899" y="181097"/>
                                <a:pt x="135439" y="160025"/>
                                <a:pt x="149621" y="141471"/>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1397436" name="Forma libre 691397436">
                        <a:extLst>
                          <a:ext uri="{FF2B5EF4-FFF2-40B4-BE49-F238E27FC236}">
                            <a16:creationId xmlns:a16="http://schemas.microsoft.com/office/drawing/2014/main" id="{7BEFFB81-265F-4D7F-E7FB-AEB54D3CF2E5}"/>
                          </a:ext>
                        </a:extLst>
                      </wps:cNvPr>
                      <wps:cNvSpPr/>
                      <wps:spPr>
                        <a:xfrm>
                          <a:off x="3102192" y="1254563"/>
                          <a:ext cx="337719" cy="735373"/>
                        </a:xfrm>
                        <a:custGeom>
                          <a:avLst/>
                          <a:gdLst>
                            <a:gd name="connsiteX0" fmla="*/ 209996 w 337719"/>
                            <a:gd name="connsiteY0" fmla="*/ 0 h 735373"/>
                            <a:gd name="connsiteX1" fmla="*/ 102409 w 337719"/>
                            <a:gd name="connsiteY1" fmla="*/ 64971 h 735373"/>
                            <a:gd name="connsiteX2" fmla="*/ 102409 w 337719"/>
                            <a:gd name="connsiteY2" fmla="*/ 181687 h 735373"/>
                            <a:gd name="connsiteX3" fmla="*/ 0 w 337719"/>
                            <a:gd name="connsiteY3" fmla="*/ 181687 h 735373"/>
                            <a:gd name="connsiteX4" fmla="*/ 0 w 337719"/>
                            <a:gd name="connsiteY4" fmla="*/ 271381 h 735373"/>
                            <a:gd name="connsiteX5" fmla="*/ 102409 w 337719"/>
                            <a:gd name="connsiteY5" fmla="*/ 271381 h 735373"/>
                            <a:gd name="connsiteX6" fmla="*/ 102409 w 337719"/>
                            <a:gd name="connsiteY6" fmla="*/ 564036 h 735373"/>
                            <a:gd name="connsiteX7" fmla="*/ 121395 w 337719"/>
                            <a:gd name="connsiteY7" fmla="*/ 653730 h 735373"/>
                            <a:gd name="connsiteX8" fmla="*/ 177777 w 337719"/>
                            <a:gd name="connsiteY8" fmla="*/ 714100 h 735373"/>
                            <a:gd name="connsiteX9" fmla="*/ 269255 w 337719"/>
                            <a:gd name="connsiteY9" fmla="*/ 735374 h 735373"/>
                            <a:gd name="connsiteX10" fmla="*/ 337720 w 337719"/>
                            <a:gd name="connsiteY10" fmla="*/ 735374 h 735373"/>
                            <a:gd name="connsiteX11" fmla="*/ 337720 w 337719"/>
                            <a:gd name="connsiteY11" fmla="*/ 641655 h 735373"/>
                            <a:gd name="connsiteX12" fmla="*/ 281337 w 337719"/>
                            <a:gd name="connsiteY12" fmla="*/ 641655 h 735373"/>
                            <a:gd name="connsiteX13" fmla="*/ 227256 w 337719"/>
                            <a:gd name="connsiteY13" fmla="*/ 619807 h 735373"/>
                            <a:gd name="connsiteX14" fmla="*/ 209996 w 337719"/>
                            <a:gd name="connsiteY14" fmla="*/ 556561 h 735373"/>
                            <a:gd name="connsiteX15" fmla="*/ 209996 w 337719"/>
                            <a:gd name="connsiteY15" fmla="*/ 271381 h 735373"/>
                            <a:gd name="connsiteX16" fmla="*/ 337720 w 337719"/>
                            <a:gd name="connsiteY16" fmla="*/ 271381 h 735373"/>
                            <a:gd name="connsiteX17" fmla="*/ 337720 w 337719"/>
                            <a:gd name="connsiteY17" fmla="*/ 181687 h 735373"/>
                            <a:gd name="connsiteX18" fmla="*/ 209996 w 337719"/>
                            <a:gd name="connsiteY18" fmla="*/ 181687 h 735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7719" h="735373">
                              <a:moveTo>
                                <a:pt x="209996" y="0"/>
                              </a:moveTo>
                              <a:lnTo>
                                <a:pt x="102409" y="64971"/>
                              </a:lnTo>
                              <a:lnTo>
                                <a:pt x="102409" y="181687"/>
                              </a:lnTo>
                              <a:lnTo>
                                <a:pt x="0" y="181687"/>
                              </a:lnTo>
                              <a:lnTo>
                                <a:pt x="0" y="271381"/>
                              </a:lnTo>
                              <a:lnTo>
                                <a:pt x="102409" y="271381"/>
                              </a:lnTo>
                              <a:lnTo>
                                <a:pt x="102409" y="564036"/>
                              </a:lnTo>
                              <a:cubicBezTo>
                                <a:pt x="101891" y="594980"/>
                                <a:pt x="108381" y="625643"/>
                                <a:pt x="121395" y="653730"/>
                              </a:cubicBezTo>
                              <a:cubicBezTo>
                                <a:pt x="133672" y="679074"/>
                                <a:pt x="153326" y="700112"/>
                                <a:pt x="177777" y="714100"/>
                              </a:cubicBezTo>
                              <a:cubicBezTo>
                                <a:pt x="201942" y="727899"/>
                                <a:pt x="232434" y="735374"/>
                                <a:pt x="269255" y="735374"/>
                              </a:cubicBezTo>
                              <a:lnTo>
                                <a:pt x="337720" y="735374"/>
                              </a:lnTo>
                              <a:lnTo>
                                <a:pt x="337720" y="641655"/>
                              </a:lnTo>
                              <a:lnTo>
                                <a:pt x="281337" y="641655"/>
                              </a:lnTo>
                              <a:cubicBezTo>
                                <a:pt x="256598" y="641655"/>
                                <a:pt x="238187" y="634181"/>
                                <a:pt x="227256" y="619807"/>
                              </a:cubicBezTo>
                              <a:cubicBezTo>
                                <a:pt x="216325" y="605433"/>
                                <a:pt x="209996" y="584159"/>
                                <a:pt x="209996" y="556561"/>
                              </a:cubicBezTo>
                              <a:lnTo>
                                <a:pt x="209996" y="271381"/>
                              </a:lnTo>
                              <a:lnTo>
                                <a:pt x="337720" y="271381"/>
                              </a:lnTo>
                              <a:lnTo>
                                <a:pt x="337720" y="181687"/>
                              </a:lnTo>
                              <a:lnTo>
                                <a:pt x="209996" y="181687"/>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882133" name="Forma libre 190882133">
                        <a:extLst>
                          <a:ext uri="{FF2B5EF4-FFF2-40B4-BE49-F238E27FC236}">
                            <a16:creationId xmlns:a16="http://schemas.microsoft.com/office/drawing/2014/main" id="{734834C3-DF70-DF20-4F03-9FDBDC9FE5E4}"/>
                          </a:ext>
                        </a:extLst>
                      </wps:cNvPr>
                      <wps:cNvSpPr/>
                      <wps:spPr>
                        <a:xfrm>
                          <a:off x="3472131" y="1436250"/>
                          <a:ext cx="802588" cy="553686"/>
                        </a:xfrm>
                        <a:custGeom>
                          <a:avLst/>
                          <a:gdLst>
                            <a:gd name="connsiteX0" fmla="*/ 602948 w 802588"/>
                            <a:gd name="connsiteY0" fmla="*/ 297829 h 553686"/>
                            <a:gd name="connsiteX1" fmla="*/ 589140 w 802588"/>
                            <a:gd name="connsiteY1" fmla="*/ 344976 h 553686"/>
                            <a:gd name="connsiteX2" fmla="*/ 574757 w 802588"/>
                            <a:gd name="connsiteY2" fmla="*/ 396722 h 553686"/>
                            <a:gd name="connsiteX3" fmla="*/ 543114 w 802588"/>
                            <a:gd name="connsiteY3" fmla="*/ 298404 h 553686"/>
                            <a:gd name="connsiteX4" fmla="*/ 448184 w 802588"/>
                            <a:gd name="connsiteY4" fmla="*/ 0 h 553686"/>
                            <a:gd name="connsiteX5" fmla="*/ 355555 w 802588"/>
                            <a:gd name="connsiteY5" fmla="*/ 0 h 553686"/>
                            <a:gd name="connsiteX6" fmla="*/ 261776 w 802588"/>
                            <a:gd name="connsiteY6" fmla="*/ 297829 h 553686"/>
                            <a:gd name="connsiteX7" fmla="*/ 247393 w 802588"/>
                            <a:gd name="connsiteY7" fmla="*/ 346126 h 553686"/>
                            <a:gd name="connsiteX8" fmla="*/ 231284 w 802588"/>
                            <a:gd name="connsiteY8" fmla="*/ 397872 h 553686"/>
                            <a:gd name="connsiteX9" fmla="*/ 216325 w 802588"/>
                            <a:gd name="connsiteY9" fmla="*/ 346126 h 553686"/>
                            <a:gd name="connsiteX10" fmla="*/ 201942 w 802588"/>
                            <a:gd name="connsiteY10" fmla="*/ 297829 h 553686"/>
                            <a:gd name="connsiteX11" fmla="*/ 113916 w 802588"/>
                            <a:gd name="connsiteY11" fmla="*/ 0 h 553686"/>
                            <a:gd name="connsiteX12" fmla="*/ 0 w 802588"/>
                            <a:gd name="connsiteY12" fmla="*/ 0 h 553686"/>
                            <a:gd name="connsiteX13" fmla="*/ 176052 w 802588"/>
                            <a:gd name="connsiteY13" fmla="*/ 553686 h 553686"/>
                            <a:gd name="connsiteX14" fmla="*/ 277310 w 802588"/>
                            <a:gd name="connsiteY14" fmla="*/ 553686 h 553686"/>
                            <a:gd name="connsiteX15" fmla="*/ 371089 w 802588"/>
                            <a:gd name="connsiteY15" fmla="*/ 256432 h 553686"/>
                            <a:gd name="connsiteX16" fmla="*/ 400431 w 802588"/>
                            <a:gd name="connsiteY16" fmla="*/ 159264 h 553686"/>
                            <a:gd name="connsiteX17" fmla="*/ 432074 w 802588"/>
                            <a:gd name="connsiteY17" fmla="*/ 256432 h 553686"/>
                            <a:gd name="connsiteX18" fmla="*/ 525854 w 802588"/>
                            <a:gd name="connsiteY18" fmla="*/ 553686 h 553686"/>
                            <a:gd name="connsiteX19" fmla="*/ 628263 w 802588"/>
                            <a:gd name="connsiteY19" fmla="*/ 553686 h 553686"/>
                            <a:gd name="connsiteX20" fmla="*/ 802589 w 802588"/>
                            <a:gd name="connsiteY20" fmla="*/ 0 h 553686"/>
                            <a:gd name="connsiteX21" fmla="*/ 691550 w 802588"/>
                            <a:gd name="connsiteY21" fmla="*/ 0 h 55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02588" h="553686">
                              <a:moveTo>
                                <a:pt x="602948" y="297829"/>
                              </a:moveTo>
                              <a:cubicBezTo>
                                <a:pt x="597770" y="313353"/>
                                <a:pt x="593168" y="329452"/>
                                <a:pt x="589140" y="344976"/>
                              </a:cubicBezTo>
                              <a:cubicBezTo>
                                <a:pt x="585113" y="360500"/>
                                <a:pt x="579935" y="377749"/>
                                <a:pt x="574757" y="396722"/>
                              </a:cubicBezTo>
                              <a:lnTo>
                                <a:pt x="543114" y="298404"/>
                              </a:lnTo>
                              <a:lnTo>
                                <a:pt x="448184" y="0"/>
                              </a:lnTo>
                              <a:lnTo>
                                <a:pt x="355555" y="0"/>
                              </a:lnTo>
                              <a:lnTo>
                                <a:pt x="261776" y="297829"/>
                              </a:lnTo>
                              <a:cubicBezTo>
                                <a:pt x="256598" y="314503"/>
                                <a:pt x="251995" y="330602"/>
                                <a:pt x="247393" y="346126"/>
                              </a:cubicBezTo>
                              <a:cubicBezTo>
                                <a:pt x="242790" y="361650"/>
                                <a:pt x="237037" y="378899"/>
                                <a:pt x="231284" y="397872"/>
                              </a:cubicBezTo>
                              <a:cubicBezTo>
                                <a:pt x="225530" y="378899"/>
                                <a:pt x="220352" y="361650"/>
                                <a:pt x="216325" y="346126"/>
                              </a:cubicBezTo>
                              <a:cubicBezTo>
                                <a:pt x="212297" y="330602"/>
                                <a:pt x="207120" y="314503"/>
                                <a:pt x="201942" y="297829"/>
                              </a:cubicBezTo>
                              <a:lnTo>
                                <a:pt x="113916" y="0"/>
                              </a:lnTo>
                              <a:lnTo>
                                <a:pt x="0" y="0"/>
                              </a:lnTo>
                              <a:lnTo>
                                <a:pt x="176052" y="553686"/>
                              </a:lnTo>
                              <a:lnTo>
                                <a:pt x="277310" y="553686"/>
                              </a:lnTo>
                              <a:lnTo>
                                <a:pt x="371089" y="256432"/>
                              </a:lnTo>
                              <a:cubicBezTo>
                                <a:pt x="379144" y="232284"/>
                                <a:pt x="388925" y="200086"/>
                                <a:pt x="400431" y="159264"/>
                              </a:cubicBezTo>
                              <a:cubicBezTo>
                                <a:pt x="414239" y="200086"/>
                                <a:pt x="424595" y="232284"/>
                                <a:pt x="432074" y="256432"/>
                              </a:cubicBezTo>
                              <a:lnTo>
                                <a:pt x="525854" y="553686"/>
                              </a:lnTo>
                              <a:lnTo>
                                <a:pt x="628263" y="553686"/>
                              </a:lnTo>
                              <a:lnTo>
                                <a:pt x="802589" y="0"/>
                              </a:lnTo>
                              <a:lnTo>
                                <a:pt x="691550" y="0"/>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6378440" name="Forma libre 1876378440">
                        <a:extLst>
                          <a:ext uri="{FF2B5EF4-FFF2-40B4-BE49-F238E27FC236}">
                            <a16:creationId xmlns:a16="http://schemas.microsoft.com/office/drawing/2014/main" id="{108B4D1D-C9E6-D65F-48C5-F06C6E2D3A55}"/>
                          </a:ext>
                        </a:extLst>
                      </wps:cNvPr>
                      <wps:cNvSpPr/>
                      <wps:spPr>
                        <a:xfrm>
                          <a:off x="4275241" y="1425269"/>
                          <a:ext cx="561603" cy="576767"/>
                        </a:xfrm>
                        <a:custGeom>
                          <a:avLst/>
                          <a:gdLst>
                            <a:gd name="connsiteX0" fmla="*/ 425224 w 561603"/>
                            <a:gd name="connsiteY0" fmla="*/ 36279 h 576767"/>
                            <a:gd name="connsiteX1" fmla="*/ 280240 w 561603"/>
                            <a:gd name="connsiteY1" fmla="*/ 57 h 576767"/>
                            <a:gd name="connsiteX2" fmla="*/ 169201 w 561603"/>
                            <a:gd name="connsiteY2" fmla="*/ 20755 h 576767"/>
                            <a:gd name="connsiteX3" fmla="*/ 79449 w 561603"/>
                            <a:gd name="connsiteY3" fmla="*/ 80551 h 576767"/>
                            <a:gd name="connsiteX4" fmla="*/ 20766 w 561603"/>
                            <a:gd name="connsiteY4" fmla="*/ 171970 h 576767"/>
                            <a:gd name="connsiteX5" fmla="*/ 53 w 561603"/>
                            <a:gd name="connsiteY5" fmla="*/ 288112 h 576767"/>
                            <a:gd name="connsiteX6" fmla="*/ 36299 w 561603"/>
                            <a:gd name="connsiteY6" fmla="*/ 438176 h 576767"/>
                            <a:gd name="connsiteX7" fmla="*/ 136982 w 561603"/>
                            <a:gd name="connsiteY7" fmla="*/ 539944 h 576767"/>
                            <a:gd name="connsiteX8" fmla="*/ 281391 w 561603"/>
                            <a:gd name="connsiteY8" fmla="*/ 576742 h 576767"/>
                            <a:gd name="connsiteX9" fmla="*/ 392430 w 561603"/>
                            <a:gd name="connsiteY9" fmla="*/ 555468 h 576767"/>
                            <a:gd name="connsiteX10" fmla="*/ 481607 w 561603"/>
                            <a:gd name="connsiteY10" fmla="*/ 495672 h 576767"/>
                            <a:gd name="connsiteX11" fmla="*/ 540866 w 561603"/>
                            <a:gd name="connsiteY11" fmla="*/ 404829 h 576767"/>
                            <a:gd name="connsiteX12" fmla="*/ 561578 w 561603"/>
                            <a:gd name="connsiteY12" fmla="*/ 288112 h 576767"/>
                            <a:gd name="connsiteX13" fmla="*/ 524757 w 561603"/>
                            <a:gd name="connsiteY13" fmla="*/ 136897 h 576767"/>
                            <a:gd name="connsiteX14" fmla="*/ 425224 w 561603"/>
                            <a:gd name="connsiteY14" fmla="*/ 36279 h 576767"/>
                            <a:gd name="connsiteX15" fmla="*/ 439607 w 561603"/>
                            <a:gd name="connsiteY15" fmla="*/ 368606 h 576767"/>
                            <a:gd name="connsiteX16" fmla="*/ 403362 w 561603"/>
                            <a:gd name="connsiteY16" fmla="*/ 428977 h 576767"/>
                            <a:gd name="connsiteX17" fmla="*/ 348705 w 561603"/>
                            <a:gd name="connsiteY17" fmla="*/ 466349 h 576767"/>
                            <a:gd name="connsiteX18" fmla="*/ 280240 w 561603"/>
                            <a:gd name="connsiteY18" fmla="*/ 479574 h 576767"/>
                            <a:gd name="connsiteX19" fmla="*/ 193365 w 561603"/>
                            <a:gd name="connsiteY19" fmla="*/ 456575 h 576767"/>
                            <a:gd name="connsiteX20" fmla="*/ 132380 w 561603"/>
                            <a:gd name="connsiteY20" fmla="*/ 391030 h 576767"/>
                            <a:gd name="connsiteX21" fmla="*/ 109942 w 561603"/>
                            <a:gd name="connsiteY21" fmla="*/ 288112 h 576767"/>
                            <a:gd name="connsiteX22" fmla="*/ 122599 w 561603"/>
                            <a:gd name="connsiteY22" fmla="*/ 207042 h 576767"/>
                            <a:gd name="connsiteX23" fmla="*/ 158270 w 561603"/>
                            <a:gd name="connsiteY23" fmla="*/ 147247 h 576767"/>
                            <a:gd name="connsiteX24" fmla="*/ 212351 w 561603"/>
                            <a:gd name="connsiteY24" fmla="*/ 109874 h 576767"/>
                            <a:gd name="connsiteX25" fmla="*/ 280240 w 561603"/>
                            <a:gd name="connsiteY25" fmla="*/ 97225 h 576767"/>
                            <a:gd name="connsiteX26" fmla="*/ 368842 w 561603"/>
                            <a:gd name="connsiteY26" fmla="*/ 120223 h 576767"/>
                            <a:gd name="connsiteX27" fmla="*/ 429827 w 561603"/>
                            <a:gd name="connsiteY27" fmla="*/ 185194 h 576767"/>
                            <a:gd name="connsiteX28" fmla="*/ 452265 w 561603"/>
                            <a:gd name="connsiteY28" fmla="*/ 288112 h 576767"/>
                            <a:gd name="connsiteX29" fmla="*/ 439607 w 561603"/>
                            <a:gd name="connsiteY29" fmla="*/ 368606 h 576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1603" h="576767">
                              <a:moveTo>
                                <a:pt x="425224" y="36279"/>
                              </a:moveTo>
                              <a:cubicBezTo>
                                <a:pt x="380975" y="11550"/>
                                <a:pt x="330927" y="-955"/>
                                <a:pt x="280240" y="57"/>
                              </a:cubicBezTo>
                              <a:cubicBezTo>
                                <a:pt x="242228" y="-357"/>
                                <a:pt x="204509" y="6675"/>
                                <a:pt x="169201" y="20755"/>
                              </a:cubicBezTo>
                              <a:cubicBezTo>
                                <a:pt x="135487" y="34301"/>
                                <a:pt x="104931" y="54661"/>
                                <a:pt x="79449" y="80551"/>
                              </a:cubicBezTo>
                              <a:cubicBezTo>
                                <a:pt x="53674" y="106562"/>
                                <a:pt x="33682" y="137714"/>
                                <a:pt x="20766" y="171970"/>
                              </a:cubicBezTo>
                              <a:cubicBezTo>
                                <a:pt x="6578" y="209026"/>
                                <a:pt x="-447" y="248440"/>
                                <a:pt x="53" y="288112"/>
                              </a:cubicBezTo>
                              <a:cubicBezTo>
                                <a:pt x="-925" y="340410"/>
                                <a:pt x="11554" y="392082"/>
                                <a:pt x="36299" y="438176"/>
                              </a:cubicBezTo>
                              <a:cubicBezTo>
                                <a:pt x="59819" y="480735"/>
                                <a:pt x="94667" y="515963"/>
                                <a:pt x="136982" y="539944"/>
                              </a:cubicBezTo>
                              <a:cubicBezTo>
                                <a:pt x="181030" y="564725"/>
                                <a:pt x="230848" y="577420"/>
                                <a:pt x="281391" y="576742"/>
                              </a:cubicBezTo>
                              <a:cubicBezTo>
                                <a:pt x="319432" y="576914"/>
                                <a:pt x="357145" y="569687"/>
                                <a:pt x="392430" y="555468"/>
                              </a:cubicBezTo>
                              <a:cubicBezTo>
                                <a:pt x="425857" y="541692"/>
                                <a:pt x="456183" y="521362"/>
                                <a:pt x="481607" y="495672"/>
                              </a:cubicBezTo>
                              <a:cubicBezTo>
                                <a:pt x="507612" y="469960"/>
                                <a:pt x="527817" y="438987"/>
                                <a:pt x="540866" y="404829"/>
                              </a:cubicBezTo>
                              <a:cubicBezTo>
                                <a:pt x="555059" y="367571"/>
                                <a:pt x="562084" y="327974"/>
                                <a:pt x="561578" y="288112"/>
                              </a:cubicBezTo>
                              <a:cubicBezTo>
                                <a:pt x="561578" y="230616"/>
                                <a:pt x="549496" y="180019"/>
                                <a:pt x="524757" y="136897"/>
                              </a:cubicBezTo>
                              <a:cubicBezTo>
                                <a:pt x="501628" y="94730"/>
                                <a:pt x="467149" y="59876"/>
                                <a:pt x="425224" y="36279"/>
                              </a:cubicBezTo>
                              <a:close/>
                              <a:moveTo>
                                <a:pt x="439607" y="368606"/>
                              </a:moveTo>
                              <a:cubicBezTo>
                                <a:pt x="431489" y="390857"/>
                                <a:pt x="419183" y="411349"/>
                                <a:pt x="403362" y="428977"/>
                              </a:cubicBezTo>
                              <a:cubicBezTo>
                                <a:pt x="388115" y="445300"/>
                                <a:pt x="369451" y="458058"/>
                                <a:pt x="348705" y="466349"/>
                              </a:cubicBezTo>
                              <a:cubicBezTo>
                                <a:pt x="326986" y="475244"/>
                                <a:pt x="303714" y="479740"/>
                                <a:pt x="280240" y="479574"/>
                              </a:cubicBezTo>
                              <a:cubicBezTo>
                                <a:pt x="249713" y="480080"/>
                                <a:pt x="219640" y="472122"/>
                                <a:pt x="193365" y="456575"/>
                              </a:cubicBezTo>
                              <a:cubicBezTo>
                                <a:pt x="167228" y="440953"/>
                                <a:pt x="146073" y="418220"/>
                                <a:pt x="132380" y="391030"/>
                              </a:cubicBezTo>
                              <a:cubicBezTo>
                                <a:pt x="116702" y="359033"/>
                                <a:pt x="109004" y="323725"/>
                                <a:pt x="109942" y="288112"/>
                              </a:cubicBezTo>
                              <a:cubicBezTo>
                                <a:pt x="109614" y="260571"/>
                                <a:pt x="113889" y="233174"/>
                                <a:pt x="122599" y="207042"/>
                              </a:cubicBezTo>
                              <a:cubicBezTo>
                                <a:pt x="130429" y="184952"/>
                                <a:pt x="142552" y="164633"/>
                                <a:pt x="158270" y="147247"/>
                              </a:cubicBezTo>
                              <a:cubicBezTo>
                                <a:pt x="173096" y="130705"/>
                                <a:pt x="191628" y="117895"/>
                                <a:pt x="212351" y="109874"/>
                              </a:cubicBezTo>
                              <a:cubicBezTo>
                                <a:pt x="233943" y="101278"/>
                                <a:pt x="257003" y="96984"/>
                                <a:pt x="280240" y="97225"/>
                              </a:cubicBezTo>
                              <a:cubicBezTo>
                                <a:pt x="311343" y="96483"/>
                                <a:pt x="342031" y="104452"/>
                                <a:pt x="368842" y="120223"/>
                              </a:cubicBezTo>
                              <a:cubicBezTo>
                                <a:pt x="395082" y="135460"/>
                                <a:pt x="416289" y="158050"/>
                                <a:pt x="429827" y="185194"/>
                              </a:cubicBezTo>
                              <a:cubicBezTo>
                                <a:pt x="444785" y="213942"/>
                                <a:pt x="452265" y="247865"/>
                                <a:pt x="452265" y="288112"/>
                              </a:cubicBezTo>
                              <a:cubicBezTo>
                                <a:pt x="452696" y="315468"/>
                                <a:pt x="448416" y="342699"/>
                                <a:pt x="439607" y="368606"/>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905110" name="Forma libre 1758905110">
                        <a:extLst>
                          <a:ext uri="{FF2B5EF4-FFF2-40B4-BE49-F238E27FC236}">
                            <a16:creationId xmlns:a16="http://schemas.microsoft.com/office/drawing/2014/main" id="{4E7AE6AA-0622-5773-638F-416F85B65181}"/>
                          </a:ext>
                        </a:extLst>
                      </wps:cNvPr>
                      <wps:cNvSpPr/>
                      <wps:spPr>
                        <a:xfrm>
                          <a:off x="4907585" y="1425316"/>
                          <a:ext cx="288816" cy="564621"/>
                        </a:xfrm>
                        <a:custGeom>
                          <a:avLst/>
                          <a:gdLst>
                            <a:gd name="connsiteX0" fmla="*/ 169148 w 288816"/>
                            <a:gd name="connsiteY0" fmla="*/ 25309 h 564621"/>
                            <a:gd name="connsiteX1" fmla="*/ 106436 w 288816"/>
                            <a:gd name="connsiteY1" fmla="*/ 101778 h 564621"/>
                            <a:gd name="connsiteX2" fmla="*/ 106436 w 288816"/>
                            <a:gd name="connsiteY2" fmla="*/ 10935 h 564621"/>
                            <a:gd name="connsiteX3" fmla="*/ 0 w 288816"/>
                            <a:gd name="connsiteY3" fmla="*/ 10935 h 564621"/>
                            <a:gd name="connsiteX4" fmla="*/ 0 w 288816"/>
                            <a:gd name="connsiteY4" fmla="*/ 564621 h 564621"/>
                            <a:gd name="connsiteX5" fmla="*/ 106436 w 288816"/>
                            <a:gd name="connsiteY5" fmla="*/ 564621 h 564621"/>
                            <a:gd name="connsiteX6" fmla="*/ 106436 w 288816"/>
                            <a:gd name="connsiteY6" fmla="*/ 269092 h 564621"/>
                            <a:gd name="connsiteX7" fmla="*/ 142682 w 288816"/>
                            <a:gd name="connsiteY7" fmla="*/ 155825 h 564621"/>
                            <a:gd name="connsiteX8" fmla="*/ 234160 w 288816"/>
                            <a:gd name="connsiteY8" fmla="*/ 113277 h 564621"/>
                            <a:gd name="connsiteX9" fmla="*/ 288817 w 288816"/>
                            <a:gd name="connsiteY9" fmla="*/ 113277 h 564621"/>
                            <a:gd name="connsiteX10" fmla="*/ 288817 w 288816"/>
                            <a:gd name="connsiteY10" fmla="*/ 10 h 564621"/>
                            <a:gd name="connsiteX11" fmla="*/ 257174 w 288816"/>
                            <a:gd name="connsiteY11" fmla="*/ 10 h 564621"/>
                            <a:gd name="connsiteX12" fmla="*/ 169148 w 288816"/>
                            <a:gd name="connsiteY12" fmla="*/ 25309 h 564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8816" h="564621">
                              <a:moveTo>
                                <a:pt x="169148" y="25309"/>
                              </a:moveTo>
                              <a:cubicBezTo>
                                <a:pt x="143833" y="41982"/>
                                <a:pt x="122546" y="67281"/>
                                <a:pt x="106436" y="101778"/>
                              </a:cubicBezTo>
                              <a:lnTo>
                                <a:pt x="106436" y="10935"/>
                              </a:lnTo>
                              <a:lnTo>
                                <a:pt x="0" y="10935"/>
                              </a:lnTo>
                              <a:lnTo>
                                <a:pt x="0" y="564621"/>
                              </a:lnTo>
                              <a:lnTo>
                                <a:pt x="106436" y="564621"/>
                              </a:lnTo>
                              <a:lnTo>
                                <a:pt x="106436" y="269092"/>
                              </a:lnTo>
                              <a:cubicBezTo>
                                <a:pt x="106436" y="221945"/>
                                <a:pt x="118518" y="184573"/>
                                <a:pt x="142682" y="155825"/>
                              </a:cubicBezTo>
                              <a:cubicBezTo>
                                <a:pt x="165051" y="128393"/>
                                <a:pt x="198760" y="112720"/>
                                <a:pt x="234160" y="113277"/>
                              </a:cubicBezTo>
                              <a:lnTo>
                                <a:pt x="288817" y="113277"/>
                              </a:lnTo>
                              <a:lnTo>
                                <a:pt x="288817" y="10"/>
                              </a:lnTo>
                              <a:lnTo>
                                <a:pt x="257174" y="10"/>
                              </a:lnTo>
                              <a:cubicBezTo>
                                <a:pt x="225985" y="-346"/>
                                <a:pt x="195383" y="8451"/>
                                <a:pt x="169148" y="25309"/>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9183197" name="Forma libre 949183197">
                        <a:extLst>
                          <a:ext uri="{FF2B5EF4-FFF2-40B4-BE49-F238E27FC236}">
                            <a16:creationId xmlns:a16="http://schemas.microsoft.com/office/drawing/2014/main" id="{C66B1926-90DD-86A0-5E11-63652DEA21EF}"/>
                          </a:ext>
                        </a:extLst>
                      </wps:cNvPr>
                      <wps:cNvSpPr/>
                      <wps:spPr>
                        <a:xfrm>
                          <a:off x="5246455" y="1226965"/>
                          <a:ext cx="474073" cy="762971"/>
                        </a:xfrm>
                        <a:custGeom>
                          <a:avLst/>
                          <a:gdLst>
                            <a:gd name="connsiteX0" fmla="*/ 465444 w 474073"/>
                            <a:gd name="connsiteY0" fmla="*/ 209285 h 762971"/>
                            <a:gd name="connsiteX1" fmla="*/ 333118 w 474073"/>
                            <a:gd name="connsiteY1" fmla="*/ 209285 h 762971"/>
                            <a:gd name="connsiteX2" fmla="*/ 107587 w 474073"/>
                            <a:gd name="connsiteY2" fmla="*/ 458818 h 762971"/>
                            <a:gd name="connsiteX3" fmla="*/ 107587 w 474073"/>
                            <a:gd name="connsiteY3" fmla="*/ 0 h 762971"/>
                            <a:gd name="connsiteX4" fmla="*/ 0 w 474073"/>
                            <a:gd name="connsiteY4" fmla="*/ 0 h 762971"/>
                            <a:gd name="connsiteX5" fmla="*/ 0 w 474073"/>
                            <a:gd name="connsiteY5" fmla="*/ 762972 h 762971"/>
                            <a:gd name="connsiteX6" fmla="*/ 107587 w 474073"/>
                            <a:gd name="connsiteY6" fmla="*/ 762972 h 762971"/>
                            <a:gd name="connsiteX7" fmla="*/ 107587 w 474073"/>
                            <a:gd name="connsiteY7" fmla="*/ 485841 h 762971"/>
                            <a:gd name="connsiteX8" fmla="*/ 342323 w 474073"/>
                            <a:gd name="connsiteY8" fmla="*/ 762972 h 762971"/>
                            <a:gd name="connsiteX9" fmla="*/ 474074 w 474073"/>
                            <a:gd name="connsiteY9" fmla="*/ 762972 h 762971"/>
                            <a:gd name="connsiteX10" fmla="*/ 221503 w 474073"/>
                            <a:gd name="connsiteY10" fmla="*/ 470317 h 762971"/>
                            <a:gd name="connsiteX11" fmla="*/ 465444 w 474073"/>
                            <a:gd name="connsiteY11" fmla="*/ 209285 h 762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74073" h="762971">
                              <a:moveTo>
                                <a:pt x="465444" y="209285"/>
                              </a:moveTo>
                              <a:lnTo>
                                <a:pt x="333118" y="209285"/>
                              </a:lnTo>
                              <a:lnTo>
                                <a:pt x="107587" y="458818"/>
                              </a:lnTo>
                              <a:lnTo>
                                <a:pt x="107587" y="0"/>
                              </a:lnTo>
                              <a:lnTo>
                                <a:pt x="0" y="0"/>
                              </a:lnTo>
                              <a:lnTo>
                                <a:pt x="0" y="762972"/>
                              </a:lnTo>
                              <a:lnTo>
                                <a:pt x="107587" y="762972"/>
                              </a:lnTo>
                              <a:lnTo>
                                <a:pt x="107587" y="485841"/>
                              </a:lnTo>
                              <a:lnTo>
                                <a:pt x="342323" y="762972"/>
                              </a:lnTo>
                              <a:lnTo>
                                <a:pt x="474074" y="762972"/>
                              </a:lnTo>
                              <a:lnTo>
                                <a:pt x="221503" y="470317"/>
                              </a:lnTo>
                              <a:lnTo>
                                <a:pt x="465444" y="209285"/>
                              </a:ln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2047422" name="Forma libre 972047422">
                        <a:extLst>
                          <a:ext uri="{FF2B5EF4-FFF2-40B4-BE49-F238E27FC236}">
                            <a16:creationId xmlns:a16="http://schemas.microsoft.com/office/drawing/2014/main" id="{B1174DB9-69FF-2572-7B8F-0FAD8A481BE3}"/>
                          </a:ext>
                        </a:extLst>
                      </wps:cNvPr>
                      <wps:cNvSpPr/>
                      <wps:spPr>
                        <a:xfrm>
                          <a:off x="5696366" y="1425325"/>
                          <a:ext cx="464347" cy="576742"/>
                        </a:xfrm>
                        <a:custGeom>
                          <a:avLst/>
                          <a:gdLst>
                            <a:gd name="connsiteX0" fmla="*/ 422293 w 464347"/>
                            <a:gd name="connsiteY0" fmla="*/ 309904 h 576742"/>
                            <a:gd name="connsiteX1" fmla="*/ 292844 w 464347"/>
                            <a:gd name="connsiteY1" fmla="*/ 248383 h 576742"/>
                            <a:gd name="connsiteX2" fmla="*/ 238763 w 464347"/>
                            <a:gd name="connsiteY2" fmla="*/ 235734 h 576742"/>
                            <a:gd name="connsiteX3" fmla="*/ 180654 w 464347"/>
                            <a:gd name="connsiteY3" fmla="*/ 216761 h 576742"/>
                            <a:gd name="connsiteX4" fmla="*/ 140381 w 464347"/>
                            <a:gd name="connsiteY4" fmla="*/ 193187 h 576742"/>
                            <a:gd name="connsiteX5" fmla="*/ 125422 w 464347"/>
                            <a:gd name="connsiteY5" fmla="*/ 155815 h 576742"/>
                            <a:gd name="connsiteX6" fmla="*/ 154189 w 464347"/>
                            <a:gd name="connsiteY6" fmla="*/ 109818 h 576742"/>
                            <a:gd name="connsiteX7" fmla="*/ 229557 w 464347"/>
                            <a:gd name="connsiteY7" fmla="*/ 91419 h 576742"/>
                            <a:gd name="connsiteX8" fmla="*/ 315282 w 464347"/>
                            <a:gd name="connsiteY8" fmla="*/ 112693 h 576742"/>
                            <a:gd name="connsiteX9" fmla="*/ 368213 w 464347"/>
                            <a:gd name="connsiteY9" fmla="*/ 185138 h 576742"/>
                            <a:gd name="connsiteX10" fmla="*/ 457389 w 464347"/>
                            <a:gd name="connsiteY10" fmla="*/ 152940 h 576742"/>
                            <a:gd name="connsiteX11" fmla="*/ 410787 w 464347"/>
                            <a:gd name="connsiteY11" fmla="*/ 68996 h 576742"/>
                            <a:gd name="connsiteX12" fmla="*/ 331966 w 464347"/>
                            <a:gd name="connsiteY12" fmla="*/ 17825 h 576742"/>
                            <a:gd name="connsiteX13" fmla="*/ 120244 w 464347"/>
                            <a:gd name="connsiteY13" fmla="*/ 20124 h 576742"/>
                            <a:gd name="connsiteX14" fmla="*/ 46027 w 464347"/>
                            <a:gd name="connsiteY14" fmla="*/ 75895 h 576742"/>
                            <a:gd name="connsiteX15" fmla="*/ 19561 w 464347"/>
                            <a:gd name="connsiteY15" fmla="*/ 156965 h 576742"/>
                            <a:gd name="connsiteX16" fmla="*/ 59834 w 464347"/>
                            <a:gd name="connsiteY16" fmla="*/ 259883 h 576742"/>
                            <a:gd name="connsiteX17" fmla="*/ 189284 w 464347"/>
                            <a:gd name="connsiteY17" fmla="*/ 323703 h 576742"/>
                            <a:gd name="connsiteX18" fmla="*/ 245091 w 464347"/>
                            <a:gd name="connsiteY18" fmla="*/ 338077 h 576742"/>
                            <a:gd name="connsiteX19" fmla="*/ 331966 w 464347"/>
                            <a:gd name="connsiteY19" fmla="*/ 367975 h 576742"/>
                            <a:gd name="connsiteX20" fmla="*/ 359583 w 464347"/>
                            <a:gd name="connsiteY20" fmla="*/ 415122 h 576742"/>
                            <a:gd name="connsiteX21" fmla="*/ 326788 w 464347"/>
                            <a:gd name="connsiteY21" fmla="*/ 465718 h 576742"/>
                            <a:gd name="connsiteX22" fmla="*/ 236461 w 464347"/>
                            <a:gd name="connsiteY22" fmla="*/ 485842 h 576742"/>
                            <a:gd name="connsiteX23" fmla="*/ 173175 w 464347"/>
                            <a:gd name="connsiteY23" fmla="*/ 474918 h 576742"/>
                            <a:gd name="connsiteX24" fmla="*/ 120244 w 464347"/>
                            <a:gd name="connsiteY24" fmla="*/ 442145 h 576742"/>
                            <a:gd name="connsiteX25" fmla="*/ 86875 w 464347"/>
                            <a:gd name="connsiteY25" fmla="*/ 385799 h 576742"/>
                            <a:gd name="connsiteX26" fmla="*/ 0 w 464347"/>
                            <a:gd name="connsiteY26" fmla="*/ 423746 h 576742"/>
                            <a:gd name="connsiteX27" fmla="*/ 135778 w 464347"/>
                            <a:gd name="connsiteY27" fmla="*/ 560012 h 576742"/>
                            <a:gd name="connsiteX28" fmla="*/ 236461 w 464347"/>
                            <a:gd name="connsiteY28" fmla="*/ 576686 h 576742"/>
                            <a:gd name="connsiteX29" fmla="*/ 357281 w 464347"/>
                            <a:gd name="connsiteY29" fmla="*/ 555412 h 576742"/>
                            <a:gd name="connsiteX30" fmla="*/ 436102 w 464347"/>
                            <a:gd name="connsiteY30" fmla="*/ 496766 h 576742"/>
                            <a:gd name="connsiteX31" fmla="*/ 464293 w 464347"/>
                            <a:gd name="connsiteY31" fmla="*/ 412247 h 576742"/>
                            <a:gd name="connsiteX32" fmla="*/ 422293 w 464347"/>
                            <a:gd name="connsiteY32" fmla="*/ 309904 h 576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64347" h="576742">
                              <a:moveTo>
                                <a:pt x="422293" y="309904"/>
                              </a:moveTo>
                              <a:cubicBezTo>
                                <a:pt x="394103" y="283456"/>
                                <a:pt x="350953" y="263332"/>
                                <a:pt x="292844" y="248383"/>
                              </a:cubicBezTo>
                              <a:lnTo>
                                <a:pt x="238763" y="235734"/>
                              </a:lnTo>
                              <a:cubicBezTo>
                                <a:pt x="219086" y="230439"/>
                                <a:pt x="199698" y="224109"/>
                                <a:pt x="180654" y="216761"/>
                              </a:cubicBezTo>
                              <a:cubicBezTo>
                                <a:pt x="165926" y="211431"/>
                                <a:pt x="152233" y="203439"/>
                                <a:pt x="140381" y="193187"/>
                              </a:cubicBezTo>
                              <a:cubicBezTo>
                                <a:pt x="130198" y="183499"/>
                                <a:pt x="124732" y="169855"/>
                                <a:pt x="125422" y="155815"/>
                              </a:cubicBezTo>
                              <a:cubicBezTo>
                                <a:pt x="125422" y="136841"/>
                                <a:pt x="134627" y="121892"/>
                                <a:pt x="154189" y="109818"/>
                              </a:cubicBezTo>
                              <a:cubicBezTo>
                                <a:pt x="173750" y="97744"/>
                                <a:pt x="198490" y="91419"/>
                                <a:pt x="229557" y="91419"/>
                              </a:cubicBezTo>
                              <a:cubicBezTo>
                                <a:pt x="259475" y="91011"/>
                                <a:pt x="288989" y="98342"/>
                                <a:pt x="315282" y="112693"/>
                              </a:cubicBezTo>
                              <a:cubicBezTo>
                                <a:pt x="340596" y="127067"/>
                                <a:pt x="357856" y="151215"/>
                                <a:pt x="368213" y="185138"/>
                              </a:cubicBezTo>
                              <a:lnTo>
                                <a:pt x="457389" y="152940"/>
                              </a:lnTo>
                              <a:cubicBezTo>
                                <a:pt x="449392" y="121392"/>
                                <a:pt x="433340" y="92460"/>
                                <a:pt x="410787" y="68996"/>
                              </a:cubicBezTo>
                              <a:cubicBezTo>
                                <a:pt x="388637" y="46342"/>
                                <a:pt x="361711" y="28869"/>
                                <a:pt x="331966" y="17825"/>
                              </a:cubicBezTo>
                              <a:cubicBezTo>
                                <a:pt x="263387" y="-6709"/>
                                <a:pt x="188306" y="-5893"/>
                                <a:pt x="120244" y="20124"/>
                              </a:cubicBezTo>
                              <a:cubicBezTo>
                                <a:pt x="91075" y="31957"/>
                                <a:pt x="65473" y="51178"/>
                                <a:pt x="46027" y="75895"/>
                              </a:cubicBezTo>
                              <a:cubicBezTo>
                                <a:pt x="28363" y="99193"/>
                                <a:pt x="19043" y="127745"/>
                                <a:pt x="19561" y="156965"/>
                              </a:cubicBezTo>
                              <a:cubicBezTo>
                                <a:pt x="18468" y="195309"/>
                                <a:pt x="33024" y="232451"/>
                                <a:pt x="59834" y="259883"/>
                              </a:cubicBezTo>
                              <a:cubicBezTo>
                                <a:pt x="86702" y="287866"/>
                                <a:pt x="129852" y="309139"/>
                                <a:pt x="189284" y="323703"/>
                              </a:cubicBezTo>
                              <a:lnTo>
                                <a:pt x="245091" y="338077"/>
                              </a:lnTo>
                              <a:cubicBezTo>
                                <a:pt x="284214" y="346702"/>
                                <a:pt x="312980" y="356476"/>
                                <a:pt x="331966" y="367975"/>
                              </a:cubicBezTo>
                              <a:cubicBezTo>
                                <a:pt x="349284" y="377261"/>
                                <a:pt x="359985" y="395470"/>
                                <a:pt x="359583" y="415122"/>
                              </a:cubicBezTo>
                              <a:cubicBezTo>
                                <a:pt x="359583" y="435820"/>
                                <a:pt x="348651" y="452494"/>
                                <a:pt x="326788" y="465718"/>
                              </a:cubicBezTo>
                              <a:cubicBezTo>
                                <a:pt x="304926" y="478942"/>
                                <a:pt x="275008" y="485842"/>
                                <a:pt x="236461" y="485842"/>
                              </a:cubicBezTo>
                              <a:cubicBezTo>
                                <a:pt x="214886" y="486009"/>
                                <a:pt x="193427" y="482306"/>
                                <a:pt x="173175" y="474918"/>
                              </a:cubicBezTo>
                              <a:cubicBezTo>
                                <a:pt x="153211" y="468334"/>
                                <a:pt x="135030" y="457105"/>
                                <a:pt x="120244" y="442145"/>
                              </a:cubicBezTo>
                              <a:cubicBezTo>
                                <a:pt x="104883" y="426230"/>
                                <a:pt x="93434" y="406929"/>
                                <a:pt x="86875" y="385799"/>
                              </a:cubicBezTo>
                              <a:lnTo>
                                <a:pt x="0" y="423746"/>
                              </a:lnTo>
                              <a:cubicBezTo>
                                <a:pt x="20941" y="488188"/>
                                <a:pt x="71398" y="538790"/>
                                <a:pt x="135778" y="560012"/>
                              </a:cubicBezTo>
                              <a:cubicBezTo>
                                <a:pt x="168170" y="571172"/>
                                <a:pt x="202229" y="576806"/>
                                <a:pt x="236461" y="576686"/>
                              </a:cubicBezTo>
                              <a:cubicBezTo>
                                <a:pt x="277712" y="577468"/>
                                <a:pt x="318734" y="570240"/>
                                <a:pt x="357281" y="555412"/>
                              </a:cubicBezTo>
                              <a:cubicBezTo>
                                <a:pt x="388349" y="543286"/>
                                <a:pt x="415562" y="523030"/>
                                <a:pt x="436102" y="496766"/>
                              </a:cubicBezTo>
                              <a:cubicBezTo>
                                <a:pt x="454800" y="472589"/>
                                <a:pt x="464753" y="442795"/>
                                <a:pt x="464293" y="412247"/>
                              </a:cubicBezTo>
                              <a:cubicBezTo>
                                <a:pt x="465386" y="373731"/>
                                <a:pt x="450140" y="336548"/>
                                <a:pt x="422293" y="309904"/>
                              </a:cubicBezTo>
                              <a:close/>
                            </a:path>
                          </a:pathLst>
                        </a:custGeom>
                        <a:solidFill>
                          <a:srgbClr val="00A443"/>
                        </a:solidFill>
                        <a:ln w="574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http://schemas.openxmlformats.org/drawingml/2006/main">
          <w:pict w14:anchorId="7E53C231">
            <v:group id="Grupo 54" style="position:absolute;margin-left:312.5pt;margin-top:44.1pt;width:110.8pt;height:34.15pt;z-index:-251628544;mso-position-vertical-relative:page;mso-width-relative:margin;mso-height-relative:margin" coordsize="64914,20020" o:spid="_x0000_s1026" w14:anchorId="59170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">
              <v:shape id="Forma libre 1073887755" style="position:absolute;left:8451;width:7253;height:11623;visibility:visible;mso-wrap-style:square;v-text-anchor:middle" coordsize="725300,1162344" o:spid="_x0000_s1027" fillcolor="#ff9c1a" stroked="f" strokeweight=".15964mm" path="m1,828517v-241,87808,34302,172143,96081,234584c215751,1182118,377419,1182118,480404,1125772,606977,1057352,890616,852091,596046,,596046,402472,1,443294,1,828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">
                <v:stroke joinstyle="miter"/>
                <v:path arrowok="t" o:connecttype="custom" o:connectlocs="1,828517;96082,1063101;480404,1125772;596046,0;1,828517" o:connectangles="0,0,0,0,0"/>
              </v:shape>
              <v:shape id="Forma libre 1646054699" style="position:absolute;left:4228;width:6939;height:11623;visibility:visible;mso-wrap-style:square;v-text-anchor:middle" coordsize="693851,1162344" o:spid="_x0000_s1028" fillcolor="#0da9ff" stroked="f" strokeweight=".15964mm" path="m693852,352451c674291,246658,642647,139140,595470,,595470,402472,1,443294,1,828517v-241,87808,34302,172143,96081,234584c215176,1182118,378570,1182118,480404,1125772,242791,873364,326790,581285,693852,352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">
                <v:stroke joinstyle="miter"/>
                <v:path arrowok="t" o:connecttype="custom" o:connectlocs="693852,352451;595470,0;1,828517;96082,1063101;480404,1125772;693852,352451" o:connectangles="0,0,0,0,0,0"/>
              </v:shape>
              <v:shape id="Forma libre 1382546070" style="position:absolute;width:6938;height:14362;visibility:visible;mso-wrap-style:square;v-text-anchor:middle" coordsize="693850,1436250" o:spid="_x0000_s1029" fillcolor="#00a443" stroked="f" strokeweight=".15964mm" path="m693851,352451c674290,246658,643222,139140,596044,,596044,402472,,443294,,828517v,197787,160518,285181,160518,285181c135871,1219398,130796,1328721,145559,1436250r75944,-12649c184682,1293660,207120,1152220,209996,1137846v97232,39672,198490,27598,270982,-12074c243366,873364,327364,581285,693851,352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">
                <v:stroke joinstyle="miter"/>
                <v:path arrowok="t" o:connecttype="custom" o:connectlocs="693851,352451;596044,0;0,828517;160518,1113698;145559,1436250;221503,1423601;209996,1137846;480978,1125772;693851,352451" o:connectangles="0,0,0,0,0,0,0,0,0"/>
              </v:shape>
              <v:shape id="Forma libre 1341787054" style="position:absolute;left:18243;top:3254;width:6013;height:7866;visibility:visible;mso-wrap-style:square;v-text-anchor:middle" coordsize="601261,786599" o:spid="_x0000_s1030" fillcolor="#00a443" stroked="f" strokeweight=".15964mm" path="m438403,654330v-31643,19549,-74793,29898,-128299,29898c256598,684228,209996,670429,174326,642831,138765,616665,112224,580097,98382,538188l,579586v13072,40799,34860,78269,63862,109817c93262,721043,129456,745617,169723,761273v44749,17301,92404,25890,140381,25298c369363,786571,421143,777372,464869,758398v43725,-18974,77094,-43697,100683,-76470c589549,648230,602057,607713,601222,566362v524,-33360,-8238,-66201,-25314,-94869c559413,443895,534098,419747,499964,399048,466595,378350,423445,361101,372240,347302l278461,322004c234736,309929,201366,295555,177778,279456,154189,263358,143258,238634,143258,205862v,-32773,14383,-56346,43150,-75320c215174,111568,253146,102369,300899,102369v47752,,85724,10349,118518,31048c452211,154115,475800,186313,488457,229435r99533,-36797c576742,153075,556456,116662,528731,86270,501580,57769,468344,35760,431499,21874,389408,6902,344998,-497,300324,26,245667,26,197914,8650,156490,27049,115066,45448,83423,70171,60985,102944,37891,135504,25798,174578,26465,214486v-1841,67098,32697,129964,90328,164439c151405,400313,189026,416400,228407,426646r93204,25298c354232,459804,386019,470780,416541,484717v24164,11499,41999,24723,52930,39672c480909,539195,486990,557432,486731,576136v,32773,-16109,58646,-48328,78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">
                <v:stroke joinstyle="miter"/>
                <v:path arrowok="t" o:connecttype="custom" o:connectlocs="438403,654330;310104,684228;174326,642831;98382,538188;0,579586;63862,689403;169723,761273;310104,786571;464869,758398;565552,681928;601222,566362;575908,471493;499964,399048;372240,347302;278461,322004;177778,279456;143258,205862;186408,130542;300899,102369;419417,133417;488457,229435;587990,192638;528731,86270;431499,21874;300324,26;156490,27049;60985,102944;26465,214486;116793,378925;228407,426646;321611,451944;416541,484717;469471,524389;486731,576136;438403,654330" o:connectangles="0,0,0,0,0,0,0,0,0,0,0,0,0,0,0,0,0,0,0,0,0,0,0,0,0,0,0,0,0,0,0,0,0,0,0"/>
              </v:shape>
              <v:shape id="Forma libre 177615015" style="position:absolute;left:25113;top:3369;width:5638;height:7629;visibility:visible;mso-wrap-style:square;v-text-anchor:middle" coordsize="563825,762971" o:spid="_x0000_s1031" fillcolor="#00a443" stroked="f" strokeweight=".15964mm" path="m112190,492741r170298,c340597,492741,390650,482966,432074,463418v40095,-18163,73925,-47768,97232,-85094c552319,341526,563826,297829,563826,247808v,-77045,-25315,-137416,-75369,-181688c438403,21848,369363,,281337,l,,,762972r112190,l112190,492741xm272707,101768v54082,,96656,12074,127149,36222c430349,162139,445883,198936,445883,247808v,48871,-15534,83944,-46027,108667c369363,381199,326789,393273,272707,393273r-160517,l112190,101768r160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">
                <v:stroke joinstyle="miter"/>
                <v:path arrowok="t" o:connecttype="custom" o:connectlocs="112190,492741;282488,492741;432074,463418;529306,378324;563826,247808;488457,66120;281337,0;0,0;0,762972;112190,762972;272707,101768;399856,137990;445883,247808;399856,356475;272707,393273;112190,393273;112190,101768" o:connectangles="0,0,0,0,0,0,0,0,0,0,0,0,0,0,0,0,0"/>
              </v:shape>
              <v:shape id="Forma libre 1212296664" style="position:absolute;left:33472;top:3369;width:5213;height:7629;visibility:visible;mso-wrap-style:square;v-text-anchor:middle" coordsize="521250,762971" o:spid="_x0000_s1032" fillcolor="#00a443" stroked="f" strokeweight=".15964mm" path="m521251,661779r-409061,l112190,426045r364185,l476375,326002r-364185,l112190,101768r409061,l521251,,112190,,47177,,,,,762972r47177,l112190,762972r409061,l521251,6617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">
                <v:stroke joinstyle="miter"/>
                <v:path arrowok="t" o:connecttype="custom" o:connectlocs="521251,661779;112190,661779;112190,426045;476375,426045;476375,326002;112190,326002;112190,101768;521251,101768;521251,0;112190,0;47177,0;0,0;0,762972;47177,762972;112190,762972;521251,762972;521251,661779" o:connectangles="0,0,0,0,0,0,0,0,0,0,0,0,0,0,0,0,0"/>
              </v:shape>
              <v:shape id="Forma libre 1550037006" style="position:absolute;left:39300;top:5352;width:4753;height:5646;visibility:visible;mso-wrap-style:square;v-text-anchor:middle" coordsize="475224,564628" o:spid="_x0000_s1033" fillcolor="#00a443" stroked="f" strokeweight=".15964mm" path="m107012,236327v,-44272,12657,-78770,38547,-103493c171449,108111,204819,94887,245092,94887v33593,-1145,65990,12522,88601,37372c356131,156982,367638,190330,367638,232302r,332327l475225,564629r,-349576c475225,171356,466595,133409,448759,101211,432247,69882,407088,43939,376268,26466,309880,-10015,229138,-8704,163970,29916,139501,45331,119784,67225,107012,93162r,-82220l,10942,,564629r107012,l107012,236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">
                <v:stroke joinstyle="miter"/>
                <v:path arrowok="t" o:connecttype="custom" o:connectlocs="107012,236327;145559,132834;245092,94887;333693,132259;367638,232302;367638,564629;475225,564629;475225,215053;448759,101211;376268,26466;163970,29916;107012,93162;107012,10942;0,10942;0,564629;107012,564629" o:connectangles="0,0,0,0,0,0,0,0,0,0,0,0,0,0,0,0"/>
              </v:shape>
              <v:shape id="Forma libre 468452587" style="position:absolute;left:44749;top:5352;width:5219;height:5768;visibility:visible;mso-wrap-style:square;v-text-anchor:middle" coordsize="521901,576762" o:spid="_x0000_s1034" fillcolor="#00a443" stroked="f" strokeweight=".15964mm" path="m512081,438160l429233,386988v-10281,20796,-24325,39511,-41424,55196c372350,456041,354106,466430,334303,472657v-20350,6072,-41476,9171,-62711,9200c242135,482276,213109,474727,187593,460008,162031,444634,141607,422020,128909,395038,117098,369136,110268,341244,108773,312818r411938,c521649,307891,522034,302877,521861,297869r,-14374c521861,226574,510930,177128,489067,134581,446671,50625,359922,-1656,265838,40,229011,-282,192472,6554,158251,20164,126447,33612,97830,53592,74253,78810,49669,104884,30850,135834,19021,169653,5886,207739,-535,247813,35,288095v,56921,11506,107518,34520,150640c56682,480638,89925,515647,130635,539928v42742,24895,91490,37619,140957,36797c303172,576731,334573,572079,364796,562926v30279,-9401,58424,-24637,82847,-44847c473982,495748,495851,468632,512081,438160xm149621,141480v13158,-16863,30378,-30116,50054,-38522c220347,94713,242434,90608,264688,90884v41257,-1259,80845,16300,107587,47721c392412,161604,405069,193227,410822,233474r-298597,c113605,223366,115717,213373,118553,203576v6346,-22470,16886,-43542,31068,-62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">
                <v:stroke joinstyle="miter"/>
                <v:path arrowok="t" o:connecttype="custom" o:connectlocs="512081,438160;429233,386988;387809,442184;334303,472657;271592,481857;187593,460008;128909,395038;108773,312818;520711,312818;521861,297869;521861,283495;489067,134581;265838,40;158251,20164;74253,78810;19021,169653;35,288095;34555,438735;130635,539928;271592,576725;364796,562926;447643,518079;512081,438160;149621,141480;199675,102958;264688,90884;372275,138605;410822,233474;112225,233474;118553,203576;149621,141480" o:connectangles="0,0,0,0,0,0,0,0,0,0,0,0,0,0,0,0,0,0,0,0,0,0,0,0,0,0,0,0,0,0,0"/>
              </v:shape>
              <v:shape id="Forma libre 953399215" style="position:absolute;left:50686;top:5352;width:2888;height:5646;visibility:visible;mso-wrap-style:square;v-text-anchor:middle" coordsize="288816,564621" o:spid="_x0000_s1035" fillcolor="#00a443" stroked="f" strokeweight=".15964mm" path="m288817,113278r,-113268l257174,10c225990,-346,195383,8451,169148,25309v-27622,19008,-49191,45554,-62136,76469l107012,10935,,10935,,564621r107012,l107012,269092v,-47147,11506,-84519,35670,-113267c165051,128393,198760,112714,234160,113278r546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">
                <v:stroke joinstyle="miter"/>
                <v:path arrowok="t" o:connecttype="custom" o:connectlocs="288817,113278;288817,10;257174,10;169148,25309;107012,101778;107012,10935;0,10935;0,564621;107012,564621;107012,269092;142682,155825;234160,113278" o:connectangles="0,0,0,0,0,0,0,0,0,0,0,0"/>
              </v:shape>
              <v:shape id="Forma libre 2135204290" style="position:absolute;left:53626;top:5352;width:5334;height:7584;visibility:visible;mso-wrap-style:square;v-text-anchor:middle" coordsize="533368,758435" o:spid="_x0000_s1036" fillcolor="#00a443" stroked="f" strokeweight=".15964mm" path="m120855,491076v37684,23136,81179,35101,125422,34497c312958,528390,376302,496106,413123,440479v4546,-6169,8630,-12707,12082,-19549l425205,499125v,36222,-7479,66695,-23013,90844c387809,614019,366579,633234,341207,645165v-26235,12356,-54944,18646,-83998,18399c223494,663943,190297,655204,161128,638265,132247,620413,107968,595983,90362,566970l15569,626766v31356,57398,84401,99853,147285,117867c241099,767654,325040,761732,399315,727959v40734,-19646,74736,-50844,97807,-89694c521286,598593,533368,550296,533368,493950r,-482966l425205,10984r,93143c421753,97285,417669,90748,413123,84579,396036,59125,373138,38053,346385,23058,315490,7137,281027,-774,246277,60,212908,-21,179827,6631,149046,19608,119302,32453,92491,51237,70226,74804,47845,99079,30297,127367,18446,158174,6019,191648,-253,227106,35,262816v-748,46911,10529,93236,32794,134541c53541,435695,83861,467991,120855,491076xm130060,175997v13003,-24378,32507,-44680,56382,-58646c237417,88995,299438,88995,350412,117351v23589,14283,43036,34504,56383,58646c421006,202704,428082,232585,427507,262816v517,29858,-6617,59348,-20712,85669c393448,372628,374001,392849,350412,407131v-50974,28357,-112995,28357,-163970,c162567,393166,143063,372864,130060,348485,115964,322164,108830,292674,109348,262816v-575,-30231,6502,-60112,20712,-86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">
                <v:stroke joinstyle="miter"/>
                <v:path arrowok="t" o:connecttype="custom" o:connectlocs="120855,491076;246277,525573;413123,440479;425205,420930;425205,499125;402192,589969;341207,645165;257209,663564;161128,638265;90362,566970;15569,626766;162854,744633;399315,727959;497122,638265;533368,493950;533368,10984;425205,10984;425205,104127;413123,84579;346385,23058;246277,60;149046,19608;70226,74804;18446,158174;35,262816;32829,397357;120855,491076;130060,175997;186442,117351;350412,117351;406795,175997;427507,262816;406795,348485;350412,407131;186442,407131;130060,348485;109348,262816;130060,175997" o:connectangles="0,0,0,0,0,0,0,0,0,0,0,0,0,0,0,0,0,0,0,0,0,0,0,0,0,0,0,0,0,0,0,0,0,0,0,0,0,0"/>
              </v:shape>
              <v:shape id="Forma libre 1104061916" style="position:absolute;left:59391;top:5462;width:5523;height:7342;visibility:visible;mso-wrap-style:square;v-text-anchor:middle" coordsize="552319,734223" o:spid="_x0000_s1037" fillcolor="#00a443" stroked="f" strokeweight=".15964mm" path="m84574,734224r117943,l552319,,434951,,308378,261607v-8055,16674,-18410,39672,-31643,68420l245091,260457,121970,,,,220928,449044,84574,7342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">
                <v:stroke joinstyle="miter"/>
                <v:path arrowok="t" o:connecttype="custom" o:connectlocs="84574,734224;202517,734224;552319,0;434951,0;308378,261607;276735,330027;245091,260457;121970,0;0,0;220928,449044" o:connectangles="0,0,0,0,0,0,0,0,0,0"/>
              </v:shape>
              <v:shape id="Forma libre 571134157" style="position:absolute;left:18537;top:12269;width:6363;height:7630;visibility:visible;mso-wrap-style:square;v-text-anchor:middle" coordsize="636317,762971" o:spid="_x0000_s1038" fillcolor="#00a443" stroked="f" strokeweight=".15964mm" path="m524128,475492r,97743l466595,493891,101259,,,,,762972r112190,l112190,189737v23588,33347,43150,59796,57533,79344l535059,762972r101259,l636318,,524128,r,4754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">
                <v:stroke joinstyle="miter"/>
                <v:path arrowok="t" o:connecttype="custom" o:connectlocs="524128,475492;524128,573235;466595,493891;101259,0;0,0;0,762972;112190,762972;112190,189737;169723,269081;535059,762972;636318,762972;636318,0;524128,0" o:connectangles="0,0,0,0,0,0,0,0,0,0,0,0,0"/>
              </v:shape>
              <v:shape id="Forma libre 1401413891" style="position:absolute;left:25768;top:14252;width:5219;height:5768;visibility:visible;mso-wrap-style:square;v-text-anchor:middle" coordsize="521901,576752" o:spid="_x0000_s1039" fillcolor="#00a443" stroked="f" strokeweight=".15964mm" path="m397590,35678c357898,11656,312233,-700,265838,31,229011,-291,192472,6545,158251,20154,126447,33602,97830,53582,74253,78800,49669,104874,30850,135825,19021,169644,5886,207729,-535,247804,35,288086v,56921,11506,107517,34520,150639c56682,480628,89925,515638,130635,539918v42742,24896,91490,37620,140957,36797c303172,576721,334574,572070,364796,562916v30279,-9400,58425,-24637,82848,-44846c473982,495738,495851,468623,512081,438150l429233,386979v-10281,20796,-24325,39511,-41424,55196c372350,456031,354112,466421,334303,472648v-20349,6071,-41475,9170,-62711,9199c242135,482267,213109,474718,187593,459999,162031,444624,141607,422011,128909,395028,117104,369126,110269,341235,108773,312809r411938,c521649,307881,522034,302868,521861,297860r,-14374c521861,226565,510930,177118,489067,134571,468223,93853,436574,59642,397590,35678xm149621,141471v13158,-16864,30378,-30117,50054,-38523c220347,94704,242434,90598,264688,90874v41257,-1259,80845,16300,107587,47722c392412,161594,405069,193217,410822,233464r-298597,c113606,223356,115717,213364,118553,203566v6346,-22469,16886,-43541,31068,-62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">
                <v:stroke joinstyle="miter"/>
                <v:path arrowok="t" o:connecttype="custom" o:connectlocs="397590,35678;265838,31;158251,20154;74253,78800;19021,169644;35,288086;34555,438725;130635,539918;271592,576715;364796,562916;447644,518070;512081,438150;429233,386979;387809,442175;334303,472648;271592,481847;187593,459999;128909,395028;108773,312809;520711,312809;521861,297860;521861,283486;489067,134571;397590,35678;149621,141471;199675,102948;264688,90874;372275,138596;410822,233464;112225,233464;118553,203566;149621,141471" o:connectangles="0,0,0,0,0,0,0,0,0,0,0,0,0,0,0,0,0,0,0,0,0,0,0,0,0,0,0,0,0,0,0,0"/>
              </v:shape>
              <v:shape id="Forma libre 691397436" style="position:absolute;left:31021;top:12545;width:3378;height:7354;visibility:visible;mso-wrap-style:square;v-text-anchor:middle" coordsize="337719,735373" o:spid="_x0000_s1040" fillcolor="#00a443" stroked="f" strokeweight=".15964mm" path="m209996,l102409,64971r,116716l,181687r,89694l102409,271381r,292655c101891,594980,108381,625643,121395,653730v12277,25344,31931,46382,56382,60370c201942,727899,232434,735374,269255,735374r68465,l337720,641655r-56383,c256598,641655,238187,634181,227256,619807,216325,605433,209996,584159,209996,556561r,-285180l337720,271381r,-89694l209996,181687,2099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">
                <v:stroke joinstyle="miter"/>
                <v:path arrowok="t" o:connecttype="custom" o:connectlocs="209996,0;102409,64971;102409,181687;0,181687;0,271381;102409,271381;102409,564036;121395,653730;177777,714100;269255,735374;337720,735374;337720,641655;281337,641655;227256,619807;209996,556561;209996,271381;337720,271381;337720,181687;209996,181687" o:connectangles="0,0,0,0,0,0,0,0,0,0,0,0,0,0,0,0,0,0,0"/>
              </v:shape>
              <v:shape id="Forma libre 190882133" style="position:absolute;left:34721;top:14362;width:8026;height:5537;visibility:visible;mso-wrap-style:square;v-text-anchor:middle" coordsize="802588,553686" o:spid="_x0000_s1041" fillcolor="#00a443" stroked="f" strokeweight=".15964mm" path="m602948,297829v-5178,15524,-9780,31623,-13808,47147c585113,360500,579935,377749,574757,396722l543114,298404,448184,,355555,,261776,297829v-5178,16674,-9781,32773,-14383,48297c242790,361650,237037,378899,231284,397872v-5754,-18973,-10932,-36222,-14959,-51746c212297,330602,207120,314503,201942,297829l113916,,,,176052,553686r101258,l371089,256432v8055,-24148,17836,-56346,29342,-97168c414239,200086,424595,232284,432074,256432r93780,297254l628263,553686,802589,,691550,,602948,2978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">
                <v:stroke joinstyle="miter"/>
                <v:path arrowok="t" o:connecttype="custom" o:connectlocs="602948,297829;589140,344976;574757,396722;543114,298404;448184,0;355555,0;261776,297829;247393,346126;231284,397872;216325,346126;201942,297829;113916,0;0,0;176052,553686;277310,553686;371089,256432;400431,159264;432074,256432;525854,553686;628263,553686;802589,0;691550,0" o:connectangles="0,0,0,0,0,0,0,0,0,0,0,0,0,0,0,0,0,0,0,0,0,0"/>
              </v:shape>
              <v:shape id="Forma libre 1876378440" style="position:absolute;left:42752;top:14252;width:5616;height:5768;visibility:visible;mso-wrap-style:square;v-text-anchor:middle" coordsize="561603,576767" o:spid="_x0000_s1042" fillcolor="#00a443" stroked="f" strokeweight=".15964mm" path="m425224,36279c380975,11550,330927,-955,280240,57,242228,-357,204509,6675,169201,20755,135487,34301,104931,54661,79449,80551,53674,106562,33682,137714,20766,171970,6578,209026,-447,248440,53,288112v-978,52298,11501,103970,36246,150064c59819,480735,94667,515963,136982,539944v44048,24781,93866,37476,144409,36798c319432,576914,357145,569687,392430,555468v33427,-13776,63753,-34106,89177,-59796c507612,469960,527817,438987,540866,404829v14193,-37258,21218,-76855,20712,-116717c561578,230616,549496,180019,524757,136897,501628,94730,467149,59876,425224,36279xm439607,368606v-8118,22251,-20424,42743,-36245,60371c388115,445300,369451,458058,348705,466349v-21719,8895,-44991,13391,-68465,13225c249713,480080,219640,472122,193365,456575,167228,440953,146073,418220,132380,391030,116702,359033,109004,323725,109942,288112v-328,-27541,3947,-54938,12657,-81070c130429,184952,142552,164633,158270,147247v14826,-16542,33358,-29352,54081,-37373c233943,101278,257003,96984,280240,97225v31103,-742,61791,7227,88602,22998c395082,135460,416289,158050,429827,185194v14958,28748,22438,62671,22438,102918c452696,315468,448416,342699,439607,368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">
                <v:stroke joinstyle="miter"/>
                <v:path arrowok="t" o:connecttype="custom" o:connectlocs="425224,36279;280240,57;169201,20755;79449,80551;20766,171970;53,288112;36299,438176;136982,539944;281391,576742;392430,555468;481607,495672;540866,404829;561578,288112;524757,136897;425224,36279;439607,368606;403362,428977;348705,466349;280240,479574;193365,456575;132380,391030;109942,288112;122599,207042;158270,147247;212351,109874;280240,97225;368842,120223;429827,185194;452265,288112;439607,368606" o:connectangles="0,0,0,0,0,0,0,0,0,0,0,0,0,0,0,0,0,0,0,0,0,0,0,0,0,0,0,0,0,0"/>
              </v:shape>
              <v:shape id="Forma libre 1758905110" style="position:absolute;left:49075;top:14253;width:2889;height:5646;visibility:visible;mso-wrap-style:square;v-text-anchor:middle" coordsize="288816,564621" o:spid="_x0000_s1043" fillcolor="#00a443" stroked="f" strokeweight=".15964mm" path="m169148,25309v-25315,16673,-46602,41972,-62712,76469l106436,10935,,10935,,564621r106436,l106436,269092v,-47147,12082,-84519,36246,-113267c165051,128393,198760,112720,234160,113277r54657,l288817,10r-31643,c225985,-346,195383,8451,169148,25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">
                <v:stroke joinstyle="miter"/>
                <v:path arrowok="t" o:connecttype="custom" o:connectlocs="169148,25309;106436,101778;106436,10935;0,10935;0,564621;106436,564621;106436,269092;142682,155825;234160,113277;288817,113277;288817,10;257174,10;169148,25309" o:connectangles="0,0,0,0,0,0,0,0,0,0,0,0,0"/>
              </v:shape>
              <v:shape id="Forma libre 949183197" style="position:absolute;left:52464;top:12269;width:4741;height:7630;visibility:visible;mso-wrap-style:square;v-text-anchor:middle" coordsize="474073,762971" o:spid="_x0000_s1044" fillcolor="#00a443" stroked="f" strokeweight=".15964mm" path="m465444,209285r-132326,l107587,458818,107587,,,,,762972r107587,l107587,485841,342323,762972r131751,l221503,470317,465444,2092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">
                <v:stroke joinstyle="miter"/>
                <v:path arrowok="t" o:connecttype="custom" o:connectlocs="465444,209285;333118,209285;107587,458818;107587,0;0,0;0,762972;107587,762972;107587,485841;342323,762972;474074,762972;221503,470317;465444,209285" o:connectangles="0,0,0,0,0,0,0,0,0,0,0,0"/>
              </v:shape>
              <v:shape id="Forma libre 972047422" style="position:absolute;left:56963;top:14253;width:4644;height:5767;visibility:visible;mso-wrap-style:square;v-text-anchor:middle" coordsize="464347,576742" o:spid="_x0000_s1045" fillcolor="#00a443" stroked="f" strokeweight=".15964mm" path="m422293,309904c394103,283456,350953,263332,292844,248383l238763,235734v-19677,-5295,-39065,-11625,-58109,-18973c165926,211431,152233,203439,140381,193187v-10183,-9688,-15649,-23332,-14959,-37372c125422,136841,134627,121892,154189,109818,173750,97744,198490,91419,229557,91419v29918,-408,59432,6923,85725,21274c340596,127067,357856,151215,368213,185138r89176,-32198c449392,121392,433340,92460,410787,68996,388637,46342,361711,28869,331966,17825,263387,-6709,188306,-5893,120244,20124,91075,31957,65473,51178,46027,75895,28363,99193,19043,127745,19561,156965v-1093,38344,13463,75486,40273,102918c86702,287866,129852,309139,189284,323703r55807,14374c284214,346702,312980,356476,331966,367975v17318,9286,28019,27495,27617,47147c359583,435820,348651,452494,326788,465718v-21862,13224,-51780,20124,-90327,20124c214886,486009,193427,482306,173175,474918v-19964,-6584,-38145,-17813,-52931,-32773c104883,426230,93434,406929,86875,385799l,423746v20941,64442,71398,115044,135778,136266c168170,571172,202229,576806,236461,576686v41251,782,82273,-6446,120820,-21274c388349,543286,415562,523030,436102,496766v18698,-24177,28651,-53971,28191,-84519c465386,373731,450140,336548,422293,309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">
                <v:stroke joinstyle="miter"/>
                <v:path arrowok="t" o:connecttype="custom" o:connectlocs="422293,309904;292844,248383;238763,235734;180654,216761;140381,193187;125422,155815;154189,109818;229557,91419;315282,112693;368213,185138;457389,152940;410787,68996;331966,17825;120244,20124;46027,75895;19561,156965;59834,259883;189284,323703;245091,338077;331966,367975;359583,415122;326788,465718;236461,485842;173175,474918;120244,442145;86875,385799;0,423746;135778,560012;236461,576686;357281,555412;436102,496766;464293,412247;422293,309904" o:connectangles="0,0,0,0,0,0,0,0,0,0,0,0,0,0,0,0,0,0,0,0,0,0,0,0,0,0,0,0,0,0,0,0,0"/>
              </v:shape>
              <w10:wrap anchory="page"/>
            </v:group>
          </w:pict>
        </mc:Fallback>
      </mc:AlternateContent>
    </w:r>
    <w:r w:rsidR="00EF078E" w:rsidRPr="00EF078E">
      <w:rPr>
        <w:b/>
        <w:bCs/>
        <w:sz w:val="24"/>
        <w:szCs w:val="24"/>
      </w:rPr>
      <w:t>ENERGISATION OPERATIONAL NOTIFICATION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400"/>
    <w:multiLevelType w:val="multilevel"/>
    <w:tmpl w:val="2C38B87A"/>
    <w:styleLink w:val="CurrentList1"/>
    <w:lvl w:ilvl="0">
      <w:start w:val="1"/>
      <w:numFmt w:val="bullet"/>
      <w:lvlText w:val=""/>
      <w:lvlJc w:val="left"/>
      <w:pPr>
        <w:ind w:left="360" w:hanging="360"/>
      </w:pPr>
      <w:rPr>
        <w:rFonts w:ascii="Wingdings" w:hAnsi="Wingdings" w:hint="default"/>
        <w:color w:val="008C38" w:themeColor="accent1"/>
      </w:rPr>
    </w:lvl>
    <w:lvl w:ilvl="1">
      <w:start w:val="1"/>
      <w:numFmt w:val="bullet"/>
      <w:lvlText w:val="o"/>
      <w:lvlJc w:val="left"/>
      <w:pPr>
        <w:ind w:left="1594" w:hanging="360"/>
      </w:pPr>
      <w:rPr>
        <w:rFonts w:ascii="Courier New" w:hAnsi="Courier New" w:cs="Courier New" w:hint="default"/>
      </w:rPr>
    </w:lvl>
    <w:lvl w:ilvl="2">
      <w:start w:val="1"/>
      <w:numFmt w:val="bullet"/>
      <w:lvlText w:val=""/>
      <w:lvlJc w:val="left"/>
      <w:pPr>
        <w:ind w:left="2314" w:hanging="360"/>
      </w:pPr>
      <w:rPr>
        <w:rFonts w:ascii="Wingdings" w:hAnsi="Wingdings" w:hint="default"/>
      </w:rPr>
    </w:lvl>
    <w:lvl w:ilvl="3">
      <w:start w:val="1"/>
      <w:numFmt w:val="bullet"/>
      <w:lvlText w:val=""/>
      <w:lvlJc w:val="left"/>
      <w:pPr>
        <w:ind w:left="3034" w:hanging="360"/>
      </w:pPr>
      <w:rPr>
        <w:rFonts w:ascii="Symbol" w:hAnsi="Symbol" w:hint="default"/>
      </w:rPr>
    </w:lvl>
    <w:lvl w:ilvl="4">
      <w:start w:val="1"/>
      <w:numFmt w:val="bullet"/>
      <w:lvlText w:val="o"/>
      <w:lvlJc w:val="left"/>
      <w:pPr>
        <w:ind w:left="3754" w:hanging="360"/>
      </w:pPr>
      <w:rPr>
        <w:rFonts w:ascii="Courier New" w:hAnsi="Courier New" w:cs="Courier New" w:hint="default"/>
      </w:rPr>
    </w:lvl>
    <w:lvl w:ilvl="5">
      <w:start w:val="1"/>
      <w:numFmt w:val="bullet"/>
      <w:lvlText w:val=""/>
      <w:lvlJc w:val="left"/>
      <w:pPr>
        <w:ind w:left="4474" w:hanging="360"/>
      </w:pPr>
      <w:rPr>
        <w:rFonts w:ascii="Wingdings" w:hAnsi="Wingdings" w:hint="default"/>
      </w:rPr>
    </w:lvl>
    <w:lvl w:ilvl="6">
      <w:start w:val="1"/>
      <w:numFmt w:val="bullet"/>
      <w:lvlText w:val=""/>
      <w:lvlJc w:val="left"/>
      <w:pPr>
        <w:ind w:left="5194" w:hanging="360"/>
      </w:pPr>
      <w:rPr>
        <w:rFonts w:ascii="Symbol" w:hAnsi="Symbol" w:hint="default"/>
      </w:rPr>
    </w:lvl>
    <w:lvl w:ilvl="7">
      <w:start w:val="1"/>
      <w:numFmt w:val="bullet"/>
      <w:lvlText w:val="o"/>
      <w:lvlJc w:val="left"/>
      <w:pPr>
        <w:ind w:left="5914" w:hanging="360"/>
      </w:pPr>
      <w:rPr>
        <w:rFonts w:ascii="Courier New" w:hAnsi="Courier New" w:cs="Courier New" w:hint="default"/>
      </w:rPr>
    </w:lvl>
    <w:lvl w:ilvl="8">
      <w:start w:val="1"/>
      <w:numFmt w:val="bullet"/>
      <w:lvlText w:val=""/>
      <w:lvlJc w:val="left"/>
      <w:pPr>
        <w:ind w:left="6634" w:hanging="360"/>
      </w:pPr>
      <w:rPr>
        <w:rFonts w:ascii="Wingdings" w:hAnsi="Wingdings" w:hint="default"/>
      </w:rPr>
    </w:lvl>
  </w:abstractNum>
  <w:abstractNum w:abstractNumId="1" w15:restartNumberingAfterBreak="0">
    <w:nsid w:val="09C85DA4"/>
    <w:multiLevelType w:val="multilevel"/>
    <w:tmpl w:val="392EE520"/>
    <w:styleLink w:val="Listaactual1"/>
    <w:lvl w:ilvl="0">
      <w:start w:val="1"/>
      <w:numFmt w:val="bullet"/>
      <w:lvlText w:val="ı"/>
      <w:lvlJc w:val="left"/>
      <w:pPr>
        <w:ind w:left="360" w:hanging="360"/>
      </w:pPr>
      <w:rPr>
        <w:rFonts w:ascii="Lato" w:hAnsi="Lato" w:hint="default"/>
        <w:color w:val="00A343" w:themeColor="accent2"/>
        <w:w w:val="100"/>
      </w:rPr>
    </w:lvl>
    <w:lvl w:ilvl="1">
      <w:start w:val="1"/>
      <w:numFmt w:val="bullet"/>
      <w:lvlText w:val="ı"/>
      <w:lvlJc w:val="left"/>
      <w:pPr>
        <w:ind w:left="680" w:hanging="340"/>
      </w:pPr>
      <w:rPr>
        <w:rFonts w:ascii="Lato" w:hAnsi="Lato" w:hint="default"/>
        <w:color w:val="00A343" w:themeColor="accent2"/>
      </w:rPr>
    </w:lvl>
    <w:lvl w:ilvl="2">
      <w:start w:val="1"/>
      <w:numFmt w:val="bullet"/>
      <w:lvlText w:val="ı"/>
      <w:lvlJc w:val="left"/>
      <w:pPr>
        <w:ind w:left="1020" w:hanging="340"/>
      </w:pPr>
      <w:rPr>
        <w:rFonts w:ascii="Lato" w:hAnsi="Lato" w:hint="default"/>
        <w:color w:val="00A343" w:themeColor="accent2"/>
      </w:rPr>
    </w:lvl>
    <w:lvl w:ilvl="3">
      <w:start w:val="1"/>
      <w:numFmt w:val="bullet"/>
      <w:lvlText w:val="ı"/>
      <w:lvlJc w:val="left"/>
      <w:pPr>
        <w:ind w:left="1360" w:hanging="340"/>
      </w:pPr>
      <w:rPr>
        <w:rFonts w:ascii="Lato" w:hAnsi="Lato" w:hint="default"/>
        <w:color w:val="00A343" w:themeColor="accent2"/>
      </w:rPr>
    </w:lvl>
    <w:lvl w:ilvl="4">
      <w:start w:val="1"/>
      <w:numFmt w:val="bullet"/>
      <w:lvlText w:val="ı"/>
      <w:lvlJc w:val="left"/>
      <w:pPr>
        <w:ind w:left="1700" w:hanging="340"/>
      </w:pPr>
      <w:rPr>
        <w:rFonts w:ascii="Lato" w:hAnsi="Lato" w:hint="default"/>
        <w:color w:val="00A343" w:themeColor="accent2"/>
      </w:rPr>
    </w:lvl>
    <w:lvl w:ilvl="5">
      <w:start w:val="1"/>
      <w:numFmt w:val="bullet"/>
      <w:lvlText w:val="ı"/>
      <w:lvlJc w:val="left"/>
      <w:pPr>
        <w:ind w:left="2040" w:hanging="340"/>
      </w:pPr>
      <w:rPr>
        <w:rFonts w:ascii="Lato" w:hAnsi="Lato" w:hint="default"/>
        <w:color w:val="00A343" w:themeColor="accent2"/>
      </w:rPr>
    </w:lvl>
    <w:lvl w:ilvl="6">
      <w:start w:val="1"/>
      <w:numFmt w:val="bullet"/>
      <w:lvlText w:val="ı"/>
      <w:lvlJc w:val="left"/>
      <w:pPr>
        <w:ind w:left="2380" w:hanging="340"/>
      </w:pPr>
      <w:rPr>
        <w:rFonts w:ascii="Lato" w:hAnsi="Lato" w:hint="default"/>
        <w:color w:val="00A343" w:themeColor="accent2"/>
      </w:rPr>
    </w:lvl>
    <w:lvl w:ilvl="7">
      <w:start w:val="1"/>
      <w:numFmt w:val="bullet"/>
      <w:lvlText w:val="ı"/>
      <w:lvlJc w:val="left"/>
      <w:pPr>
        <w:ind w:left="2720" w:hanging="340"/>
      </w:pPr>
      <w:rPr>
        <w:rFonts w:ascii="Lato" w:hAnsi="Lato" w:hint="default"/>
        <w:color w:val="00A343" w:themeColor="accent2"/>
      </w:rPr>
    </w:lvl>
    <w:lvl w:ilvl="8">
      <w:start w:val="1"/>
      <w:numFmt w:val="bullet"/>
      <w:lvlText w:val="ı"/>
      <w:lvlJc w:val="left"/>
      <w:pPr>
        <w:ind w:left="3060" w:hanging="340"/>
      </w:pPr>
      <w:rPr>
        <w:rFonts w:ascii="Lato" w:hAnsi="Lato" w:hint="default"/>
        <w:color w:val="00A343" w:themeColor="accent2"/>
      </w:rPr>
    </w:lvl>
  </w:abstractNum>
  <w:abstractNum w:abstractNumId="2" w15:restartNumberingAfterBreak="0">
    <w:nsid w:val="0B0871A4"/>
    <w:multiLevelType w:val="multilevel"/>
    <w:tmpl w:val="AD80A75E"/>
    <w:name w:val="Iberdrola22"/>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008C38" w:themeColor="accent1"/>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3" w15:restartNumberingAfterBreak="0">
    <w:nsid w:val="0DEB3280"/>
    <w:multiLevelType w:val="multilevel"/>
    <w:tmpl w:val="568815AE"/>
    <w:styleLink w:val="Listaactual2"/>
    <w:lvl w:ilvl="0">
      <w:start w:val="1"/>
      <w:numFmt w:val="bullet"/>
      <w:lvlText w:val=""/>
      <w:lvlJc w:val="left"/>
      <w:pPr>
        <w:ind w:left="360" w:hanging="360"/>
      </w:pPr>
      <w:rPr>
        <w:rFonts w:ascii="Wingdings" w:hAnsi="Wingdings" w:hint="default"/>
        <w:color w:val="00A343" w:themeColor="accent2"/>
      </w:rPr>
    </w:lvl>
    <w:lvl w:ilvl="1">
      <w:start w:val="1"/>
      <w:numFmt w:val="bullet"/>
      <w:lvlText w:val="o"/>
      <w:lvlJc w:val="left"/>
      <w:pPr>
        <w:ind w:left="1594" w:hanging="360"/>
      </w:pPr>
      <w:rPr>
        <w:rFonts w:ascii="Courier New" w:hAnsi="Courier New" w:cs="Courier New" w:hint="default"/>
      </w:rPr>
    </w:lvl>
    <w:lvl w:ilvl="2">
      <w:start w:val="1"/>
      <w:numFmt w:val="bullet"/>
      <w:lvlText w:val=""/>
      <w:lvlJc w:val="left"/>
      <w:pPr>
        <w:ind w:left="2314" w:hanging="360"/>
      </w:pPr>
      <w:rPr>
        <w:rFonts w:ascii="Wingdings" w:hAnsi="Wingdings" w:hint="default"/>
      </w:rPr>
    </w:lvl>
    <w:lvl w:ilvl="3">
      <w:start w:val="1"/>
      <w:numFmt w:val="bullet"/>
      <w:lvlText w:val=""/>
      <w:lvlJc w:val="left"/>
      <w:pPr>
        <w:ind w:left="3034" w:hanging="360"/>
      </w:pPr>
      <w:rPr>
        <w:rFonts w:ascii="Symbol" w:hAnsi="Symbol" w:hint="default"/>
      </w:rPr>
    </w:lvl>
    <w:lvl w:ilvl="4">
      <w:start w:val="1"/>
      <w:numFmt w:val="bullet"/>
      <w:lvlText w:val="o"/>
      <w:lvlJc w:val="left"/>
      <w:pPr>
        <w:ind w:left="3754" w:hanging="360"/>
      </w:pPr>
      <w:rPr>
        <w:rFonts w:ascii="Courier New" w:hAnsi="Courier New" w:cs="Courier New" w:hint="default"/>
      </w:rPr>
    </w:lvl>
    <w:lvl w:ilvl="5">
      <w:start w:val="1"/>
      <w:numFmt w:val="bullet"/>
      <w:lvlText w:val=""/>
      <w:lvlJc w:val="left"/>
      <w:pPr>
        <w:ind w:left="4474" w:hanging="360"/>
      </w:pPr>
      <w:rPr>
        <w:rFonts w:ascii="Wingdings" w:hAnsi="Wingdings" w:hint="default"/>
      </w:rPr>
    </w:lvl>
    <w:lvl w:ilvl="6">
      <w:start w:val="1"/>
      <w:numFmt w:val="bullet"/>
      <w:lvlText w:val=""/>
      <w:lvlJc w:val="left"/>
      <w:pPr>
        <w:ind w:left="5194" w:hanging="360"/>
      </w:pPr>
      <w:rPr>
        <w:rFonts w:ascii="Symbol" w:hAnsi="Symbol" w:hint="default"/>
      </w:rPr>
    </w:lvl>
    <w:lvl w:ilvl="7">
      <w:start w:val="1"/>
      <w:numFmt w:val="bullet"/>
      <w:lvlText w:val="o"/>
      <w:lvlJc w:val="left"/>
      <w:pPr>
        <w:ind w:left="5914" w:hanging="360"/>
      </w:pPr>
      <w:rPr>
        <w:rFonts w:ascii="Courier New" w:hAnsi="Courier New" w:cs="Courier New" w:hint="default"/>
      </w:rPr>
    </w:lvl>
    <w:lvl w:ilvl="8">
      <w:start w:val="1"/>
      <w:numFmt w:val="bullet"/>
      <w:lvlText w:val=""/>
      <w:lvlJc w:val="left"/>
      <w:pPr>
        <w:ind w:left="6634" w:hanging="360"/>
      </w:pPr>
      <w:rPr>
        <w:rFonts w:ascii="Wingdings" w:hAnsi="Wingdings" w:hint="default"/>
      </w:rPr>
    </w:lvl>
  </w:abstractNum>
  <w:abstractNum w:abstractNumId="4" w15:restartNumberingAfterBreak="0">
    <w:nsid w:val="0F3B0D4D"/>
    <w:multiLevelType w:val="multilevel"/>
    <w:tmpl w:val="260A9542"/>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360" w:hanging="360"/>
      </w:pPr>
      <w:rPr>
        <w:rFonts w:ascii="Symbol" w:hAnsi="Symbol" w:hint="default"/>
        <w:b w:val="0"/>
        <w:bCs w:val="0"/>
        <w:i w:val="0"/>
        <w:iCs w:val="0"/>
        <w:color w:val="00402A" w:themeColor="text2"/>
      </w:rPr>
    </w:lvl>
    <w:lvl w:ilvl="2">
      <w:start w:val="1"/>
      <w:numFmt w:val="bullet"/>
      <w:pStyle w:val="Level2Bullets"/>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5" w15:restartNumberingAfterBreak="0">
    <w:nsid w:val="180956ED"/>
    <w:multiLevelType w:val="hybridMultilevel"/>
    <w:tmpl w:val="50A897C4"/>
    <w:lvl w:ilvl="0" w:tplc="07106D20">
      <w:start w:val="1"/>
      <w:numFmt w:val="lowerLetter"/>
      <w:pStyle w:val="Letterlist"/>
      <w:lvlText w:val="%1."/>
      <w:lvlJc w:val="left"/>
      <w:pPr>
        <w:ind w:left="360" w:hanging="360"/>
      </w:pPr>
      <w:rPr>
        <w:rFonts w:ascii="IberPangea Text" w:hAnsi="IberPangea Text" w:hint="default"/>
        <w:b w:val="0"/>
        <w:bCs w:val="0"/>
        <w:i w:val="0"/>
        <w:color w:val="00402A" w:themeColor="text2"/>
        <w:sz w:val="18"/>
      </w:rPr>
    </w:lvl>
    <w:lvl w:ilvl="1" w:tplc="BDB8CC6A">
      <w:start w:val="1"/>
      <w:numFmt w:val="decimalZero"/>
      <w:lvlText w:val="%2."/>
      <w:lvlJc w:val="left"/>
      <w:pPr>
        <w:ind w:left="1520" w:hanging="44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E71172"/>
    <w:multiLevelType w:val="multilevel"/>
    <w:tmpl w:val="9B2217A2"/>
    <w:name w:val="Iberdrola List"/>
    <w:lvl w:ilvl="0">
      <w:start w:val="1"/>
      <w:numFmt w:val="decimal"/>
      <w:pStyle w:val="Heading1"/>
      <w:lvlText w:val="%1."/>
      <w:lvlJc w:val="left"/>
      <w:pPr>
        <w:ind w:left="8582"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0F784F"/>
    <w:multiLevelType w:val="hybridMultilevel"/>
    <w:tmpl w:val="B4747EFC"/>
    <w:lvl w:ilvl="0" w:tplc="68A0339C">
      <w:start w:val="1"/>
      <w:numFmt w:val="bullet"/>
      <w:lvlText w:val=""/>
      <w:lvlJc w:val="left"/>
      <w:pPr>
        <w:ind w:left="360" w:hanging="360"/>
      </w:pPr>
      <w:rPr>
        <w:rFonts w:ascii="Symbol" w:hAnsi="Symbol" w:hint="default"/>
        <w:b w:val="0"/>
        <w:bCs w:val="0"/>
        <w:i w:val="0"/>
        <w:iCs w:val="0"/>
        <w:color w:val="00402A" w:themeColor="text2"/>
      </w:rPr>
    </w:lvl>
    <w:lvl w:ilvl="1" w:tplc="FFFFFFFF">
      <w:start w:val="1"/>
      <w:numFmt w:val="bullet"/>
      <w:lvlText w:val="o"/>
      <w:lvlJc w:val="left"/>
      <w:pPr>
        <w:ind w:left="1594" w:hanging="360"/>
      </w:pPr>
      <w:rPr>
        <w:rFonts w:ascii="Courier New" w:hAnsi="Courier New" w:cs="Courier New" w:hint="default"/>
      </w:rPr>
    </w:lvl>
    <w:lvl w:ilvl="2" w:tplc="FFFFFFFF" w:tentative="1">
      <w:start w:val="1"/>
      <w:numFmt w:val="bullet"/>
      <w:lvlText w:val=""/>
      <w:lvlJc w:val="left"/>
      <w:pPr>
        <w:ind w:left="2314" w:hanging="360"/>
      </w:pPr>
      <w:rPr>
        <w:rFonts w:ascii="Wingdings" w:hAnsi="Wingdings" w:hint="default"/>
      </w:rPr>
    </w:lvl>
    <w:lvl w:ilvl="3" w:tplc="FFFFFFFF" w:tentative="1">
      <w:start w:val="1"/>
      <w:numFmt w:val="bullet"/>
      <w:lvlText w:val=""/>
      <w:lvlJc w:val="left"/>
      <w:pPr>
        <w:ind w:left="3034" w:hanging="360"/>
      </w:pPr>
      <w:rPr>
        <w:rFonts w:ascii="Symbol" w:hAnsi="Symbol" w:hint="default"/>
      </w:rPr>
    </w:lvl>
    <w:lvl w:ilvl="4" w:tplc="FFFFFFFF" w:tentative="1">
      <w:start w:val="1"/>
      <w:numFmt w:val="bullet"/>
      <w:lvlText w:val="o"/>
      <w:lvlJc w:val="left"/>
      <w:pPr>
        <w:ind w:left="3754" w:hanging="360"/>
      </w:pPr>
      <w:rPr>
        <w:rFonts w:ascii="Courier New" w:hAnsi="Courier New" w:cs="Courier New" w:hint="default"/>
      </w:rPr>
    </w:lvl>
    <w:lvl w:ilvl="5" w:tplc="FFFFFFFF" w:tentative="1">
      <w:start w:val="1"/>
      <w:numFmt w:val="bullet"/>
      <w:lvlText w:val=""/>
      <w:lvlJc w:val="left"/>
      <w:pPr>
        <w:ind w:left="4474" w:hanging="360"/>
      </w:pPr>
      <w:rPr>
        <w:rFonts w:ascii="Wingdings" w:hAnsi="Wingdings" w:hint="default"/>
      </w:rPr>
    </w:lvl>
    <w:lvl w:ilvl="6" w:tplc="FFFFFFFF" w:tentative="1">
      <w:start w:val="1"/>
      <w:numFmt w:val="bullet"/>
      <w:lvlText w:val=""/>
      <w:lvlJc w:val="left"/>
      <w:pPr>
        <w:ind w:left="5194" w:hanging="360"/>
      </w:pPr>
      <w:rPr>
        <w:rFonts w:ascii="Symbol" w:hAnsi="Symbol" w:hint="default"/>
      </w:rPr>
    </w:lvl>
    <w:lvl w:ilvl="7" w:tplc="FFFFFFFF" w:tentative="1">
      <w:start w:val="1"/>
      <w:numFmt w:val="bullet"/>
      <w:lvlText w:val="o"/>
      <w:lvlJc w:val="left"/>
      <w:pPr>
        <w:ind w:left="5914" w:hanging="360"/>
      </w:pPr>
      <w:rPr>
        <w:rFonts w:ascii="Courier New" w:hAnsi="Courier New" w:cs="Courier New" w:hint="default"/>
      </w:rPr>
    </w:lvl>
    <w:lvl w:ilvl="8" w:tplc="FFFFFFFF" w:tentative="1">
      <w:start w:val="1"/>
      <w:numFmt w:val="bullet"/>
      <w:lvlText w:val=""/>
      <w:lvlJc w:val="left"/>
      <w:pPr>
        <w:ind w:left="6634" w:hanging="360"/>
      </w:pPr>
      <w:rPr>
        <w:rFonts w:ascii="Wingdings" w:hAnsi="Wingdings" w:hint="default"/>
      </w:rPr>
    </w:lvl>
  </w:abstractNum>
  <w:abstractNum w:abstractNumId="8" w15:restartNumberingAfterBreak="0">
    <w:nsid w:val="1F913CC5"/>
    <w:multiLevelType w:val="multilevel"/>
    <w:tmpl w:val="506CAA9E"/>
    <w:name w:val="Iberdrola2"/>
    <w:lvl w:ilvl="0">
      <w:start w:val="1"/>
      <w:numFmt w:val="bullet"/>
      <w:lvlText w:val="ı"/>
      <w:lvlJc w:val="left"/>
      <w:pPr>
        <w:ind w:left="360" w:hanging="36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DCEBE1" w:themeColor="background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808080" w:themeColor="background1" w:themeShade="80"/>
      </w:rPr>
    </w:lvl>
    <w:lvl w:ilvl="4">
      <w:start w:val="1"/>
      <w:numFmt w:val="bullet"/>
      <w:lvlText w:val=""/>
      <w:lvlJc w:val="left"/>
      <w:pPr>
        <w:ind w:left="1700" w:hanging="340"/>
      </w:pPr>
      <w:rPr>
        <w:rFonts w:ascii="Symbol" w:hAnsi="Symbol" w:hint="default"/>
        <w:color w:val="DCEBE1" w:themeColor="background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808080" w:themeColor="background1" w:themeShade="80"/>
      </w:rPr>
    </w:lvl>
    <w:lvl w:ilvl="7">
      <w:start w:val="1"/>
      <w:numFmt w:val="bullet"/>
      <w:lvlText w:val=""/>
      <w:lvlJc w:val="left"/>
      <w:pPr>
        <w:ind w:left="2720" w:hanging="340"/>
      </w:pPr>
      <w:rPr>
        <w:rFonts w:ascii="Symbol" w:hAnsi="Symbol" w:hint="default"/>
        <w:color w:val="DCEBE1" w:themeColor="background2"/>
      </w:rPr>
    </w:lvl>
    <w:lvl w:ilvl="8">
      <w:start w:val="1"/>
      <w:numFmt w:val="bullet"/>
      <w:lvlText w:val=""/>
      <w:lvlJc w:val="left"/>
      <w:pPr>
        <w:ind w:left="3060" w:hanging="340"/>
      </w:pPr>
      <w:rPr>
        <w:rFonts w:ascii="Symbol" w:hAnsi="Symbol" w:hint="default"/>
        <w:color w:val="00402A" w:themeColor="text2"/>
      </w:rPr>
    </w:lvl>
  </w:abstractNum>
  <w:abstractNum w:abstractNumId="9" w15:restartNumberingAfterBreak="0">
    <w:nsid w:val="20C32304"/>
    <w:multiLevelType w:val="hybridMultilevel"/>
    <w:tmpl w:val="D8F4CA84"/>
    <w:lvl w:ilvl="0" w:tplc="AB86C08C">
      <w:start w:val="1"/>
      <w:numFmt w:val="bullet"/>
      <w:pStyle w:val="Level1Bullets"/>
      <w:lvlText w:val=""/>
      <w:lvlJc w:val="left"/>
      <w:pPr>
        <w:ind w:left="360" w:hanging="360"/>
      </w:pPr>
      <w:rPr>
        <w:rFonts w:ascii="Wingdings" w:hAnsi="Wingdings" w:hint="default"/>
        <w:color w:val="00402A" w:themeColor="text2"/>
      </w:rPr>
    </w:lvl>
    <w:lvl w:ilvl="1" w:tplc="0C0A0003">
      <w:start w:val="1"/>
      <w:numFmt w:val="bullet"/>
      <w:lvlText w:val="o"/>
      <w:lvlJc w:val="left"/>
      <w:pPr>
        <w:ind w:left="1594" w:hanging="360"/>
      </w:pPr>
      <w:rPr>
        <w:rFonts w:ascii="Courier New" w:hAnsi="Courier New" w:cs="Courier New" w:hint="default"/>
      </w:rPr>
    </w:lvl>
    <w:lvl w:ilvl="2" w:tplc="0C0A0005" w:tentative="1">
      <w:start w:val="1"/>
      <w:numFmt w:val="bullet"/>
      <w:lvlText w:val=""/>
      <w:lvlJc w:val="left"/>
      <w:pPr>
        <w:ind w:left="2314" w:hanging="360"/>
      </w:pPr>
      <w:rPr>
        <w:rFonts w:ascii="Wingdings" w:hAnsi="Wingdings" w:hint="default"/>
      </w:rPr>
    </w:lvl>
    <w:lvl w:ilvl="3" w:tplc="0C0A0001" w:tentative="1">
      <w:start w:val="1"/>
      <w:numFmt w:val="bullet"/>
      <w:lvlText w:val=""/>
      <w:lvlJc w:val="left"/>
      <w:pPr>
        <w:ind w:left="3034" w:hanging="360"/>
      </w:pPr>
      <w:rPr>
        <w:rFonts w:ascii="Symbol" w:hAnsi="Symbol" w:hint="default"/>
      </w:rPr>
    </w:lvl>
    <w:lvl w:ilvl="4" w:tplc="0C0A0003" w:tentative="1">
      <w:start w:val="1"/>
      <w:numFmt w:val="bullet"/>
      <w:lvlText w:val="o"/>
      <w:lvlJc w:val="left"/>
      <w:pPr>
        <w:ind w:left="3754" w:hanging="360"/>
      </w:pPr>
      <w:rPr>
        <w:rFonts w:ascii="Courier New" w:hAnsi="Courier New" w:cs="Courier New" w:hint="default"/>
      </w:rPr>
    </w:lvl>
    <w:lvl w:ilvl="5" w:tplc="0C0A0005" w:tentative="1">
      <w:start w:val="1"/>
      <w:numFmt w:val="bullet"/>
      <w:lvlText w:val=""/>
      <w:lvlJc w:val="left"/>
      <w:pPr>
        <w:ind w:left="4474" w:hanging="360"/>
      </w:pPr>
      <w:rPr>
        <w:rFonts w:ascii="Wingdings" w:hAnsi="Wingdings" w:hint="default"/>
      </w:rPr>
    </w:lvl>
    <w:lvl w:ilvl="6" w:tplc="0C0A0001" w:tentative="1">
      <w:start w:val="1"/>
      <w:numFmt w:val="bullet"/>
      <w:lvlText w:val=""/>
      <w:lvlJc w:val="left"/>
      <w:pPr>
        <w:ind w:left="5194" w:hanging="360"/>
      </w:pPr>
      <w:rPr>
        <w:rFonts w:ascii="Symbol" w:hAnsi="Symbol" w:hint="default"/>
      </w:rPr>
    </w:lvl>
    <w:lvl w:ilvl="7" w:tplc="0C0A0003" w:tentative="1">
      <w:start w:val="1"/>
      <w:numFmt w:val="bullet"/>
      <w:lvlText w:val="o"/>
      <w:lvlJc w:val="left"/>
      <w:pPr>
        <w:ind w:left="5914" w:hanging="360"/>
      </w:pPr>
      <w:rPr>
        <w:rFonts w:ascii="Courier New" w:hAnsi="Courier New" w:cs="Courier New" w:hint="default"/>
      </w:rPr>
    </w:lvl>
    <w:lvl w:ilvl="8" w:tplc="0C0A0005" w:tentative="1">
      <w:start w:val="1"/>
      <w:numFmt w:val="bullet"/>
      <w:lvlText w:val=""/>
      <w:lvlJc w:val="left"/>
      <w:pPr>
        <w:ind w:left="6634" w:hanging="360"/>
      </w:pPr>
      <w:rPr>
        <w:rFonts w:ascii="Wingdings" w:hAnsi="Wingdings" w:hint="default"/>
      </w:rPr>
    </w:lvl>
  </w:abstractNum>
  <w:abstractNum w:abstractNumId="10" w15:restartNumberingAfterBreak="0">
    <w:nsid w:val="24E21CBC"/>
    <w:multiLevelType w:val="multilevel"/>
    <w:tmpl w:val="72BE8030"/>
    <w:name w:val="Iberdrola"/>
    <w:lvl w:ilvl="0">
      <w:start w:val="1"/>
      <w:numFmt w:val="bullet"/>
      <w:lvlText w:val=""/>
      <w:lvlJc w:val="left"/>
      <w:pPr>
        <w:ind w:left="340" w:hanging="340"/>
      </w:pPr>
      <w:rPr>
        <w:rFonts w:ascii="Symbol" w:hAnsi="Symbol" w:hint="default"/>
        <w:color w:val="00A343" w:themeColor="accent2"/>
        <w:w w:val="100"/>
      </w:rPr>
    </w:lvl>
    <w:lvl w:ilvl="1">
      <w:start w:val="1"/>
      <w:numFmt w:val="bullet"/>
      <w:lvlText w:val=""/>
      <w:lvlJc w:val="left"/>
      <w:pPr>
        <w:ind w:left="680" w:hanging="340"/>
      </w:pPr>
      <w:rPr>
        <w:rFonts w:ascii="Symbol" w:hAnsi="Symbol" w:hint="default"/>
        <w:color w:val="00A343" w:themeColor="accent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BFBFBF" w:themeColor="background1" w:themeShade="BF"/>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BFBFBF" w:themeColor="background1" w:themeShade="BF"/>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11" w15:restartNumberingAfterBreak="0">
    <w:nsid w:val="24EC2EF2"/>
    <w:multiLevelType w:val="multilevel"/>
    <w:tmpl w:val="392EE520"/>
    <w:name w:val="Iberdrola222"/>
    <w:lvl w:ilvl="0">
      <w:start w:val="1"/>
      <w:numFmt w:val="bullet"/>
      <w:lvlText w:val="ı"/>
      <w:lvlJc w:val="left"/>
      <w:pPr>
        <w:ind w:left="360" w:hanging="360"/>
      </w:pPr>
      <w:rPr>
        <w:rFonts w:ascii="Lato" w:hAnsi="Lato" w:hint="default"/>
        <w:color w:val="00A343" w:themeColor="accent2"/>
        <w:w w:val="100"/>
      </w:rPr>
    </w:lvl>
    <w:lvl w:ilvl="1">
      <w:start w:val="1"/>
      <w:numFmt w:val="bullet"/>
      <w:lvlText w:val="ı"/>
      <w:lvlJc w:val="left"/>
      <w:pPr>
        <w:ind w:left="680" w:hanging="340"/>
      </w:pPr>
      <w:rPr>
        <w:rFonts w:ascii="Lato" w:hAnsi="Lato" w:hint="default"/>
        <w:color w:val="00A343" w:themeColor="accent2"/>
      </w:rPr>
    </w:lvl>
    <w:lvl w:ilvl="2">
      <w:start w:val="1"/>
      <w:numFmt w:val="bullet"/>
      <w:lvlText w:val="ı"/>
      <w:lvlJc w:val="left"/>
      <w:pPr>
        <w:ind w:left="1020" w:hanging="340"/>
      </w:pPr>
      <w:rPr>
        <w:rFonts w:ascii="Lato" w:hAnsi="Lato" w:hint="default"/>
        <w:color w:val="00A343" w:themeColor="accent2"/>
      </w:rPr>
    </w:lvl>
    <w:lvl w:ilvl="3">
      <w:start w:val="1"/>
      <w:numFmt w:val="bullet"/>
      <w:lvlText w:val="ı"/>
      <w:lvlJc w:val="left"/>
      <w:pPr>
        <w:ind w:left="1360" w:hanging="340"/>
      </w:pPr>
      <w:rPr>
        <w:rFonts w:ascii="Lato" w:hAnsi="Lato" w:hint="default"/>
        <w:color w:val="00A343" w:themeColor="accent2"/>
      </w:rPr>
    </w:lvl>
    <w:lvl w:ilvl="4">
      <w:start w:val="1"/>
      <w:numFmt w:val="bullet"/>
      <w:lvlText w:val="ı"/>
      <w:lvlJc w:val="left"/>
      <w:pPr>
        <w:ind w:left="1700" w:hanging="340"/>
      </w:pPr>
      <w:rPr>
        <w:rFonts w:ascii="Lato" w:hAnsi="Lato" w:hint="default"/>
        <w:color w:val="00A343" w:themeColor="accent2"/>
      </w:rPr>
    </w:lvl>
    <w:lvl w:ilvl="5">
      <w:start w:val="1"/>
      <w:numFmt w:val="bullet"/>
      <w:lvlText w:val="ı"/>
      <w:lvlJc w:val="left"/>
      <w:pPr>
        <w:ind w:left="2040" w:hanging="340"/>
      </w:pPr>
      <w:rPr>
        <w:rFonts w:ascii="Lato" w:hAnsi="Lato" w:hint="default"/>
        <w:color w:val="00A343" w:themeColor="accent2"/>
      </w:rPr>
    </w:lvl>
    <w:lvl w:ilvl="6">
      <w:start w:val="1"/>
      <w:numFmt w:val="bullet"/>
      <w:lvlText w:val="ı"/>
      <w:lvlJc w:val="left"/>
      <w:pPr>
        <w:ind w:left="2380" w:hanging="340"/>
      </w:pPr>
      <w:rPr>
        <w:rFonts w:ascii="Lato" w:hAnsi="Lato" w:hint="default"/>
        <w:color w:val="00A343" w:themeColor="accent2"/>
      </w:rPr>
    </w:lvl>
    <w:lvl w:ilvl="7">
      <w:start w:val="1"/>
      <w:numFmt w:val="bullet"/>
      <w:lvlText w:val="ı"/>
      <w:lvlJc w:val="left"/>
      <w:pPr>
        <w:ind w:left="2720" w:hanging="340"/>
      </w:pPr>
      <w:rPr>
        <w:rFonts w:ascii="Lato" w:hAnsi="Lato" w:hint="default"/>
        <w:color w:val="00A343" w:themeColor="accent2"/>
      </w:rPr>
    </w:lvl>
    <w:lvl w:ilvl="8">
      <w:start w:val="1"/>
      <w:numFmt w:val="bullet"/>
      <w:lvlText w:val="ı"/>
      <w:lvlJc w:val="left"/>
      <w:pPr>
        <w:ind w:left="3060" w:hanging="340"/>
      </w:pPr>
      <w:rPr>
        <w:rFonts w:ascii="Lato" w:hAnsi="Lato" w:hint="default"/>
        <w:color w:val="00A343" w:themeColor="accent2"/>
      </w:rPr>
    </w:lvl>
  </w:abstractNum>
  <w:abstractNum w:abstractNumId="12" w15:restartNumberingAfterBreak="0">
    <w:nsid w:val="26DC7868"/>
    <w:multiLevelType w:val="hybridMultilevel"/>
    <w:tmpl w:val="F2A4440C"/>
    <w:lvl w:ilvl="0" w:tplc="0FE6551C">
      <w:start w:val="1"/>
      <w:numFmt w:val="decimalZero"/>
      <w:pStyle w:val="LargeNumberedlist"/>
      <w:lvlText w:val="%1"/>
      <w:lvlJc w:val="left"/>
      <w:pPr>
        <w:ind w:left="6739" w:hanging="360"/>
      </w:pPr>
      <w:rPr>
        <w:rFonts w:hint="default"/>
      </w:rPr>
    </w:lvl>
    <w:lvl w:ilvl="1" w:tplc="08090019">
      <w:start w:val="1"/>
      <w:numFmt w:val="lowerLetter"/>
      <w:lvlText w:val="%2."/>
      <w:lvlJc w:val="left"/>
      <w:pPr>
        <w:ind w:left="6739" w:hanging="360"/>
      </w:pPr>
    </w:lvl>
    <w:lvl w:ilvl="2" w:tplc="0809001B" w:tentative="1">
      <w:start w:val="1"/>
      <w:numFmt w:val="lowerRoman"/>
      <w:lvlText w:val="%3."/>
      <w:lvlJc w:val="right"/>
      <w:pPr>
        <w:ind w:left="7459" w:hanging="180"/>
      </w:pPr>
    </w:lvl>
    <w:lvl w:ilvl="3" w:tplc="0809000F" w:tentative="1">
      <w:start w:val="1"/>
      <w:numFmt w:val="decimal"/>
      <w:lvlText w:val="%4."/>
      <w:lvlJc w:val="left"/>
      <w:pPr>
        <w:ind w:left="8179" w:hanging="360"/>
      </w:pPr>
    </w:lvl>
    <w:lvl w:ilvl="4" w:tplc="08090019" w:tentative="1">
      <w:start w:val="1"/>
      <w:numFmt w:val="lowerLetter"/>
      <w:lvlText w:val="%5."/>
      <w:lvlJc w:val="left"/>
      <w:pPr>
        <w:ind w:left="8899" w:hanging="360"/>
      </w:pPr>
    </w:lvl>
    <w:lvl w:ilvl="5" w:tplc="0809001B" w:tentative="1">
      <w:start w:val="1"/>
      <w:numFmt w:val="lowerRoman"/>
      <w:lvlText w:val="%6."/>
      <w:lvlJc w:val="right"/>
      <w:pPr>
        <w:ind w:left="9619" w:hanging="180"/>
      </w:pPr>
    </w:lvl>
    <w:lvl w:ilvl="6" w:tplc="0809000F" w:tentative="1">
      <w:start w:val="1"/>
      <w:numFmt w:val="decimal"/>
      <w:lvlText w:val="%7."/>
      <w:lvlJc w:val="left"/>
      <w:pPr>
        <w:ind w:left="10339" w:hanging="360"/>
      </w:pPr>
    </w:lvl>
    <w:lvl w:ilvl="7" w:tplc="08090019" w:tentative="1">
      <w:start w:val="1"/>
      <w:numFmt w:val="lowerLetter"/>
      <w:lvlText w:val="%8."/>
      <w:lvlJc w:val="left"/>
      <w:pPr>
        <w:ind w:left="11059" w:hanging="360"/>
      </w:pPr>
    </w:lvl>
    <w:lvl w:ilvl="8" w:tplc="0809001B" w:tentative="1">
      <w:start w:val="1"/>
      <w:numFmt w:val="lowerRoman"/>
      <w:lvlText w:val="%9."/>
      <w:lvlJc w:val="right"/>
      <w:pPr>
        <w:ind w:left="11779" w:hanging="180"/>
      </w:pPr>
    </w:lvl>
  </w:abstractNum>
  <w:abstractNum w:abstractNumId="13" w15:restartNumberingAfterBreak="0">
    <w:nsid w:val="27FE6D61"/>
    <w:multiLevelType w:val="multilevel"/>
    <w:tmpl w:val="468E228E"/>
    <w:styleLink w:val="Listaactual3"/>
    <w:lvl w:ilvl="0">
      <w:start w:val="1"/>
      <w:numFmt w:val="decimal"/>
      <w:lvlText w:val="%1."/>
      <w:lvlJc w:val="left"/>
      <w:pPr>
        <w:ind w:left="360" w:hanging="360"/>
      </w:pPr>
      <w:rPr>
        <w:rFonts w:ascii="Lato" w:hAnsi="Lato" w:hint="default"/>
        <w:b/>
        <w:i w:val="0"/>
        <w:color w:val="00A343" w:themeColor="accent2"/>
        <w:sz w:val="18"/>
      </w:rPr>
    </w:lvl>
    <w:lvl w:ilvl="1">
      <w:start w:val="1"/>
      <w:numFmt w:val="lowerLetter"/>
      <w:lvlText w:val="%2."/>
      <w:lvlJc w:val="left"/>
      <w:pPr>
        <w:ind w:left="1653" w:hanging="360"/>
      </w:pPr>
    </w:lvl>
    <w:lvl w:ilvl="2">
      <w:start w:val="1"/>
      <w:numFmt w:val="lowerRoman"/>
      <w:lvlText w:val="%3."/>
      <w:lvlJc w:val="right"/>
      <w:pPr>
        <w:ind w:left="2373" w:hanging="180"/>
      </w:pPr>
    </w:lvl>
    <w:lvl w:ilvl="3">
      <w:start w:val="1"/>
      <w:numFmt w:val="decimal"/>
      <w:lvlText w:val="%4."/>
      <w:lvlJc w:val="left"/>
      <w:pPr>
        <w:ind w:left="3093" w:hanging="360"/>
      </w:pPr>
    </w:lvl>
    <w:lvl w:ilvl="4">
      <w:start w:val="1"/>
      <w:numFmt w:val="lowerLetter"/>
      <w:lvlText w:val="%5."/>
      <w:lvlJc w:val="left"/>
      <w:pPr>
        <w:ind w:left="3813" w:hanging="360"/>
      </w:pPr>
    </w:lvl>
    <w:lvl w:ilvl="5">
      <w:start w:val="1"/>
      <w:numFmt w:val="lowerRoman"/>
      <w:lvlText w:val="%6."/>
      <w:lvlJc w:val="right"/>
      <w:pPr>
        <w:ind w:left="4533" w:hanging="180"/>
      </w:pPr>
    </w:lvl>
    <w:lvl w:ilvl="6">
      <w:start w:val="1"/>
      <w:numFmt w:val="decimal"/>
      <w:lvlText w:val="%7."/>
      <w:lvlJc w:val="left"/>
      <w:pPr>
        <w:ind w:left="5253" w:hanging="360"/>
      </w:pPr>
    </w:lvl>
    <w:lvl w:ilvl="7">
      <w:start w:val="1"/>
      <w:numFmt w:val="lowerLetter"/>
      <w:lvlText w:val="%8."/>
      <w:lvlJc w:val="left"/>
      <w:pPr>
        <w:ind w:left="5973" w:hanging="360"/>
      </w:pPr>
    </w:lvl>
    <w:lvl w:ilvl="8">
      <w:start w:val="1"/>
      <w:numFmt w:val="lowerRoman"/>
      <w:lvlText w:val="%9."/>
      <w:lvlJc w:val="right"/>
      <w:pPr>
        <w:ind w:left="6693" w:hanging="180"/>
      </w:pPr>
    </w:lvl>
  </w:abstractNum>
  <w:abstractNum w:abstractNumId="14" w15:restartNumberingAfterBreak="0">
    <w:nsid w:val="2BB8661A"/>
    <w:multiLevelType w:val="hybridMultilevel"/>
    <w:tmpl w:val="5F14F342"/>
    <w:lvl w:ilvl="0" w:tplc="C694D6CE">
      <w:start w:val="1"/>
      <w:numFmt w:val="bullet"/>
      <w:pStyle w:val="Milestones"/>
      <w:lvlText w:val=""/>
      <w:lvlJc w:val="left"/>
      <w:pPr>
        <w:ind w:left="360" w:hanging="360"/>
      </w:pPr>
      <w:rPr>
        <w:rFonts w:ascii="Symbol" w:hAnsi="Symbol" w:hint="default"/>
        <w:b w:val="0"/>
        <w:bCs w:val="0"/>
        <w:i w:val="0"/>
        <w:iCs w:val="0"/>
        <w:color w:val="008C38" w:themeColor="accent1"/>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5" w15:restartNumberingAfterBreak="0">
    <w:nsid w:val="38B65C94"/>
    <w:multiLevelType w:val="multilevel"/>
    <w:tmpl w:val="85DA6F5C"/>
    <w:styleLink w:val="CurrentList5"/>
    <w:lvl w:ilvl="0">
      <w:start w:val="1"/>
      <w:numFmt w:val="decimal"/>
      <w:lvlText w:val="%1."/>
      <w:lvlJc w:val="left"/>
      <w:pPr>
        <w:ind w:left="360" w:hanging="360"/>
      </w:pPr>
      <w:rPr>
        <w:rFonts w:hint="default"/>
        <w:b w:val="0"/>
        <w:bCs w:val="0"/>
        <w:i w:val="0"/>
        <w:iCs w:val="0"/>
        <w:color w:val="008C38" w:themeColor="accent1"/>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6" w15:restartNumberingAfterBreak="0">
    <w:nsid w:val="3F20609E"/>
    <w:multiLevelType w:val="multilevel"/>
    <w:tmpl w:val="3800B2DE"/>
    <w:name w:val="Iberdrola32"/>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00A343" w:themeColor="accent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17" w15:restartNumberingAfterBreak="0">
    <w:nsid w:val="4CCA143C"/>
    <w:multiLevelType w:val="multilevel"/>
    <w:tmpl w:val="9302378C"/>
    <w:styleLink w:val="CurrentList3"/>
    <w:lvl w:ilvl="0">
      <w:start w:val="1"/>
      <w:numFmt w:val="lowerLetter"/>
      <w:lvlText w:val="%1."/>
      <w:lvlJc w:val="left"/>
      <w:pPr>
        <w:ind w:left="360" w:hanging="360"/>
      </w:pPr>
      <w:rPr>
        <w:rFonts w:ascii="IberPangea Text" w:hAnsi="IberPangea Text" w:hint="default"/>
        <w:b w:val="0"/>
        <w:bCs w:val="0"/>
        <w:i w:val="0"/>
        <w:color w:val="008C38" w:themeColor="accent1"/>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DD66C5"/>
    <w:multiLevelType w:val="multilevel"/>
    <w:tmpl w:val="3800B2DE"/>
    <w:name w:val="Iberdrola3"/>
    <w:lvl w:ilvl="0">
      <w:start w:val="1"/>
      <w:numFmt w:val="bullet"/>
      <w:lvlText w:val="•"/>
      <w:lvlJc w:val="left"/>
      <w:pPr>
        <w:ind w:left="340" w:hanging="340"/>
      </w:pPr>
      <w:rPr>
        <w:rFonts w:ascii="Lato" w:hAnsi="Lato" w:hint="default"/>
        <w:color w:val="00A343" w:themeColor="accent2"/>
        <w:w w:val="100"/>
      </w:rPr>
    </w:lvl>
    <w:lvl w:ilvl="1">
      <w:start w:val="1"/>
      <w:numFmt w:val="bullet"/>
      <w:lvlText w:val=""/>
      <w:lvlJc w:val="left"/>
      <w:pPr>
        <w:ind w:left="680" w:hanging="340"/>
      </w:pPr>
      <w:rPr>
        <w:rFonts w:ascii="Symbol" w:hAnsi="Symbol" w:hint="default"/>
        <w:color w:val="00A343" w:themeColor="accent2"/>
      </w:rPr>
    </w:lvl>
    <w:lvl w:ilvl="2">
      <w:start w:val="1"/>
      <w:numFmt w:val="bullet"/>
      <w:lvlText w:val=""/>
      <w:lvlJc w:val="left"/>
      <w:pPr>
        <w:ind w:left="1020" w:hanging="340"/>
      </w:pPr>
      <w:rPr>
        <w:rFonts w:ascii="Symbol" w:hAnsi="Symbol" w:hint="default"/>
        <w:color w:val="00402A" w:themeColor="text2"/>
      </w:rPr>
    </w:lvl>
    <w:lvl w:ilvl="3">
      <w:start w:val="1"/>
      <w:numFmt w:val="bullet"/>
      <w:lvlText w:val=""/>
      <w:lvlJc w:val="left"/>
      <w:pPr>
        <w:ind w:left="1360" w:hanging="340"/>
      </w:pPr>
      <w:rPr>
        <w:rFonts w:ascii="Symbol" w:hAnsi="Symbol" w:hint="default"/>
        <w:color w:val="3A3734" w:themeColor="text1"/>
      </w:rPr>
    </w:lvl>
    <w:lvl w:ilvl="4">
      <w:start w:val="1"/>
      <w:numFmt w:val="bullet"/>
      <w:lvlText w:val=""/>
      <w:lvlJc w:val="left"/>
      <w:pPr>
        <w:ind w:left="1700" w:hanging="340"/>
      </w:pPr>
      <w:rPr>
        <w:rFonts w:ascii="Symbol" w:hAnsi="Symbol" w:hint="default"/>
        <w:color w:val="00A343" w:themeColor="accent2"/>
      </w:rPr>
    </w:lvl>
    <w:lvl w:ilvl="5">
      <w:start w:val="1"/>
      <w:numFmt w:val="bullet"/>
      <w:lvlText w:val=""/>
      <w:lvlJc w:val="left"/>
      <w:pPr>
        <w:ind w:left="2040" w:hanging="340"/>
      </w:pPr>
      <w:rPr>
        <w:rFonts w:ascii="Symbol" w:hAnsi="Symbol" w:hint="default"/>
        <w:color w:val="00402A" w:themeColor="text2"/>
      </w:rPr>
    </w:lvl>
    <w:lvl w:ilvl="6">
      <w:start w:val="1"/>
      <w:numFmt w:val="bullet"/>
      <w:lvlText w:val=""/>
      <w:lvlJc w:val="left"/>
      <w:pPr>
        <w:ind w:left="2380" w:hanging="340"/>
      </w:pPr>
      <w:rPr>
        <w:rFonts w:ascii="Symbol" w:hAnsi="Symbol" w:hint="default"/>
        <w:color w:val="3A3734" w:themeColor="text1"/>
      </w:rPr>
    </w:lvl>
    <w:lvl w:ilvl="7">
      <w:start w:val="1"/>
      <w:numFmt w:val="bullet"/>
      <w:lvlText w:val=""/>
      <w:lvlJc w:val="left"/>
      <w:pPr>
        <w:ind w:left="2720" w:hanging="340"/>
      </w:pPr>
      <w:rPr>
        <w:rFonts w:ascii="Symbol" w:hAnsi="Symbol" w:hint="default"/>
        <w:color w:val="00A343" w:themeColor="accent2"/>
      </w:rPr>
    </w:lvl>
    <w:lvl w:ilvl="8">
      <w:start w:val="1"/>
      <w:numFmt w:val="bullet"/>
      <w:lvlText w:val=""/>
      <w:lvlJc w:val="left"/>
      <w:pPr>
        <w:ind w:left="3060" w:hanging="340"/>
      </w:pPr>
      <w:rPr>
        <w:rFonts w:ascii="Symbol" w:hAnsi="Symbol" w:hint="default"/>
        <w:color w:val="00402A" w:themeColor="text2"/>
      </w:rPr>
    </w:lvl>
  </w:abstractNum>
  <w:abstractNum w:abstractNumId="19" w15:restartNumberingAfterBreak="0">
    <w:nsid w:val="5619467E"/>
    <w:multiLevelType w:val="hybridMultilevel"/>
    <w:tmpl w:val="EE4C5C76"/>
    <w:lvl w:ilvl="0" w:tplc="EEF4A8C8">
      <w:start w:val="1"/>
      <w:numFmt w:val="decimal"/>
      <w:pStyle w:val="Numberedlist"/>
      <w:lvlText w:val="%1."/>
      <w:lvlJc w:val="left"/>
      <w:pPr>
        <w:ind w:left="360" w:hanging="360"/>
      </w:pPr>
      <w:rPr>
        <w:rFonts w:ascii="IberPangea Text" w:hAnsi="IberPangea Text" w:hint="default"/>
        <w:b w:val="0"/>
        <w:bCs w:val="0"/>
        <w:i w:val="0"/>
        <w:color w:val="00402A" w:themeColor="text2"/>
        <w:sz w:val="18"/>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0" w15:restartNumberingAfterBreak="0">
    <w:nsid w:val="5F453598"/>
    <w:multiLevelType w:val="multilevel"/>
    <w:tmpl w:val="A594A13C"/>
    <w:styleLink w:val="CurrentList6"/>
    <w:lvl w:ilvl="0">
      <w:start w:val="1"/>
      <w:numFmt w:val="bullet"/>
      <w:lvlText w:val=""/>
      <w:lvlJc w:val="left"/>
      <w:pPr>
        <w:ind w:left="360" w:hanging="360"/>
      </w:pPr>
      <w:rPr>
        <w:rFonts w:ascii="Symbol" w:hAnsi="Symbol" w:hint="default"/>
        <w:b w:val="0"/>
        <w:bCs w:val="0"/>
        <w:i w:val="0"/>
        <w:iCs w:val="0"/>
        <w:color w:val="00402A" w:themeColor="text2"/>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1" w15:restartNumberingAfterBreak="0">
    <w:nsid w:val="69D44AB4"/>
    <w:multiLevelType w:val="multilevel"/>
    <w:tmpl w:val="B4747EFC"/>
    <w:styleLink w:val="CurrentList4"/>
    <w:lvl w:ilvl="0">
      <w:start w:val="1"/>
      <w:numFmt w:val="bullet"/>
      <w:lvlText w:val=""/>
      <w:lvlJc w:val="left"/>
      <w:pPr>
        <w:ind w:left="360" w:hanging="360"/>
      </w:pPr>
      <w:rPr>
        <w:rFonts w:ascii="Symbol" w:hAnsi="Symbol" w:hint="default"/>
        <w:b w:val="0"/>
        <w:bCs w:val="0"/>
        <w:i w:val="0"/>
        <w:iCs w:val="0"/>
        <w:color w:val="00402A" w:themeColor="text2"/>
      </w:rPr>
    </w:lvl>
    <w:lvl w:ilvl="1">
      <w:start w:val="1"/>
      <w:numFmt w:val="bullet"/>
      <w:lvlText w:val="o"/>
      <w:lvlJc w:val="left"/>
      <w:pPr>
        <w:ind w:left="1594" w:hanging="360"/>
      </w:pPr>
      <w:rPr>
        <w:rFonts w:ascii="Courier New" w:hAnsi="Courier New" w:cs="Courier New" w:hint="default"/>
      </w:rPr>
    </w:lvl>
    <w:lvl w:ilvl="2">
      <w:start w:val="1"/>
      <w:numFmt w:val="bullet"/>
      <w:lvlText w:val=""/>
      <w:lvlJc w:val="left"/>
      <w:pPr>
        <w:ind w:left="2314" w:hanging="360"/>
      </w:pPr>
      <w:rPr>
        <w:rFonts w:ascii="Wingdings" w:hAnsi="Wingdings" w:hint="default"/>
      </w:rPr>
    </w:lvl>
    <w:lvl w:ilvl="3">
      <w:start w:val="1"/>
      <w:numFmt w:val="bullet"/>
      <w:lvlText w:val=""/>
      <w:lvlJc w:val="left"/>
      <w:pPr>
        <w:ind w:left="3034" w:hanging="360"/>
      </w:pPr>
      <w:rPr>
        <w:rFonts w:ascii="Symbol" w:hAnsi="Symbol" w:hint="default"/>
      </w:rPr>
    </w:lvl>
    <w:lvl w:ilvl="4">
      <w:start w:val="1"/>
      <w:numFmt w:val="bullet"/>
      <w:lvlText w:val="o"/>
      <w:lvlJc w:val="left"/>
      <w:pPr>
        <w:ind w:left="3754" w:hanging="360"/>
      </w:pPr>
      <w:rPr>
        <w:rFonts w:ascii="Courier New" w:hAnsi="Courier New" w:cs="Courier New" w:hint="default"/>
      </w:rPr>
    </w:lvl>
    <w:lvl w:ilvl="5">
      <w:start w:val="1"/>
      <w:numFmt w:val="bullet"/>
      <w:lvlText w:val=""/>
      <w:lvlJc w:val="left"/>
      <w:pPr>
        <w:ind w:left="4474" w:hanging="360"/>
      </w:pPr>
      <w:rPr>
        <w:rFonts w:ascii="Wingdings" w:hAnsi="Wingdings" w:hint="default"/>
      </w:rPr>
    </w:lvl>
    <w:lvl w:ilvl="6">
      <w:start w:val="1"/>
      <w:numFmt w:val="bullet"/>
      <w:lvlText w:val=""/>
      <w:lvlJc w:val="left"/>
      <w:pPr>
        <w:ind w:left="5194" w:hanging="360"/>
      </w:pPr>
      <w:rPr>
        <w:rFonts w:ascii="Symbol" w:hAnsi="Symbol" w:hint="default"/>
      </w:rPr>
    </w:lvl>
    <w:lvl w:ilvl="7">
      <w:start w:val="1"/>
      <w:numFmt w:val="bullet"/>
      <w:lvlText w:val="o"/>
      <w:lvlJc w:val="left"/>
      <w:pPr>
        <w:ind w:left="5914" w:hanging="360"/>
      </w:pPr>
      <w:rPr>
        <w:rFonts w:ascii="Courier New" w:hAnsi="Courier New" w:cs="Courier New" w:hint="default"/>
      </w:rPr>
    </w:lvl>
    <w:lvl w:ilvl="8">
      <w:start w:val="1"/>
      <w:numFmt w:val="bullet"/>
      <w:lvlText w:val=""/>
      <w:lvlJc w:val="left"/>
      <w:pPr>
        <w:ind w:left="6634" w:hanging="360"/>
      </w:pPr>
      <w:rPr>
        <w:rFonts w:ascii="Wingdings" w:hAnsi="Wingdings" w:hint="default"/>
      </w:rPr>
    </w:lvl>
  </w:abstractNum>
  <w:abstractNum w:abstractNumId="22" w15:restartNumberingAfterBreak="0">
    <w:nsid w:val="6A807A84"/>
    <w:multiLevelType w:val="multilevel"/>
    <w:tmpl w:val="1DD02970"/>
    <w:styleLink w:val="Listaactual4"/>
    <w:lvl w:ilvl="0">
      <w:start w:val="1"/>
      <w:numFmt w:val="lowerLetter"/>
      <w:lvlText w:val="%1."/>
      <w:lvlJc w:val="left"/>
      <w:pPr>
        <w:ind w:left="720" w:hanging="360"/>
      </w:pPr>
      <w:rPr>
        <w:rFonts w:ascii="Lato" w:hAnsi="Lato" w:hint="default"/>
        <w:b/>
        <w:i w:val="0"/>
        <w:color w:val="00A343" w:themeColor="accent2"/>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F02D71"/>
    <w:multiLevelType w:val="multilevel"/>
    <w:tmpl w:val="6F2EBC80"/>
    <w:styleLink w:val="CurrentList2"/>
    <w:lvl w:ilvl="0">
      <w:start w:val="1"/>
      <w:numFmt w:val="decimal"/>
      <w:lvlText w:val="%1."/>
      <w:lvlJc w:val="left"/>
      <w:pPr>
        <w:ind w:left="360" w:hanging="360"/>
      </w:pPr>
      <w:rPr>
        <w:rFonts w:ascii="IberPangea Text" w:hAnsi="IberPangea Text" w:hint="default"/>
        <w:b w:val="0"/>
        <w:bCs w:val="0"/>
        <w:i w:val="0"/>
        <w:color w:val="008C38" w:themeColor="accent1"/>
        <w:sz w:val="18"/>
      </w:rPr>
    </w:lvl>
    <w:lvl w:ilvl="1">
      <w:start w:val="1"/>
      <w:numFmt w:val="lowerLetter"/>
      <w:lvlText w:val="%2."/>
      <w:lvlJc w:val="left"/>
      <w:pPr>
        <w:ind w:left="1653" w:hanging="360"/>
      </w:pPr>
    </w:lvl>
    <w:lvl w:ilvl="2">
      <w:start w:val="1"/>
      <w:numFmt w:val="lowerRoman"/>
      <w:lvlText w:val="%3."/>
      <w:lvlJc w:val="right"/>
      <w:pPr>
        <w:ind w:left="2373" w:hanging="180"/>
      </w:pPr>
    </w:lvl>
    <w:lvl w:ilvl="3">
      <w:start w:val="1"/>
      <w:numFmt w:val="decimal"/>
      <w:lvlText w:val="%4."/>
      <w:lvlJc w:val="left"/>
      <w:pPr>
        <w:ind w:left="3093" w:hanging="360"/>
      </w:pPr>
    </w:lvl>
    <w:lvl w:ilvl="4">
      <w:start w:val="1"/>
      <w:numFmt w:val="lowerLetter"/>
      <w:lvlText w:val="%5."/>
      <w:lvlJc w:val="left"/>
      <w:pPr>
        <w:ind w:left="3813" w:hanging="360"/>
      </w:pPr>
    </w:lvl>
    <w:lvl w:ilvl="5">
      <w:start w:val="1"/>
      <w:numFmt w:val="lowerRoman"/>
      <w:lvlText w:val="%6."/>
      <w:lvlJc w:val="right"/>
      <w:pPr>
        <w:ind w:left="4533" w:hanging="180"/>
      </w:pPr>
    </w:lvl>
    <w:lvl w:ilvl="6">
      <w:start w:val="1"/>
      <w:numFmt w:val="decimal"/>
      <w:lvlText w:val="%7."/>
      <w:lvlJc w:val="left"/>
      <w:pPr>
        <w:ind w:left="5253" w:hanging="360"/>
      </w:pPr>
    </w:lvl>
    <w:lvl w:ilvl="7">
      <w:start w:val="1"/>
      <w:numFmt w:val="lowerLetter"/>
      <w:lvlText w:val="%8."/>
      <w:lvlJc w:val="left"/>
      <w:pPr>
        <w:ind w:left="5973" w:hanging="360"/>
      </w:pPr>
    </w:lvl>
    <w:lvl w:ilvl="8">
      <w:start w:val="1"/>
      <w:numFmt w:val="lowerRoman"/>
      <w:lvlText w:val="%9."/>
      <w:lvlJc w:val="right"/>
      <w:pPr>
        <w:ind w:left="6693" w:hanging="180"/>
      </w:pPr>
    </w:lvl>
  </w:abstractNum>
  <w:num w:numId="1" w16cid:durableId="1230385131">
    <w:abstractNumId w:val="9"/>
  </w:num>
  <w:num w:numId="2" w16cid:durableId="771782958">
    <w:abstractNumId w:val="19"/>
  </w:num>
  <w:num w:numId="3" w16cid:durableId="902646133">
    <w:abstractNumId w:val="5"/>
  </w:num>
  <w:num w:numId="4" w16cid:durableId="599721432">
    <w:abstractNumId w:val="5"/>
    <w:lvlOverride w:ilvl="0">
      <w:startOverride w:val="1"/>
    </w:lvlOverride>
  </w:num>
  <w:num w:numId="5" w16cid:durableId="1407461468">
    <w:abstractNumId w:val="1"/>
  </w:num>
  <w:num w:numId="6" w16cid:durableId="1625958861">
    <w:abstractNumId w:val="3"/>
  </w:num>
  <w:num w:numId="7" w16cid:durableId="1676607823">
    <w:abstractNumId w:val="13"/>
  </w:num>
  <w:num w:numId="8" w16cid:durableId="1742484781">
    <w:abstractNumId w:val="22"/>
  </w:num>
  <w:num w:numId="9" w16cid:durableId="1320425994">
    <w:abstractNumId w:val="14"/>
  </w:num>
  <w:num w:numId="10" w16cid:durableId="1030565669">
    <w:abstractNumId w:val="0"/>
  </w:num>
  <w:num w:numId="11" w16cid:durableId="1198079357">
    <w:abstractNumId w:val="7"/>
  </w:num>
  <w:num w:numId="12" w16cid:durableId="205459214">
    <w:abstractNumId w:val="23"/>
  </w:num>
  <w:num w:numId="13" w16cid:durableId="1500727397">
    <w:abstractNumId w:val="17"/>
  </w:num>
  <w:num w:numId="14" w16cid:durableId="1126971845">
    <w:abstractNumId w:val="21"/>
  </w:num>
  <w:num w:numId="15" w16cid:durableId="784732959">
    <w:abstractNumId w:val="4"/>
  </w:num>
  <w:num w:numId="16" w16cid:durableId="546071328">
    <w:abstractNumId w:val="15"/>
  </w:num>
  <w:num w:numId="17" w16cid:durableId="254481015">
    <w:abstractNumId w:val="6"/>
  </w:num>
  <w:num w:numId="18" w16cid:durableId="1342048114">
    <w:abstractNumId w:val="20"/>
  </w:num>
  <w:num w:numId="19" w16cid:durableId="1630891716">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AA5"/>
    <w:rsid w:val="00001390"/>
    <w:rsid w:val="00002BAF"/>
    <w:rsid w:val="00016C34"/>
    <w:rsid w:val="00033436"/>
    <w:rsid w:val="000372DD"/>
    <w:rsid w:val="000435A2"/>
    <w:rsid w:val="0005092E"/>
    <w:rsid w:val="0005599B"/>
    <w:rsid w:val="00055CA4"/>
    <w:rsid w:val="00064AED"/>
    <w:rsid w:val="00067770"/>
    <w:rsid w:val="00075830"/>
    <w:rsid w:val="00085060"/>
    <w:rsid w:val="00087C18"/>
    <w:rsid w:val="00091340"/>
    <w:rsid w:val="000930D2"/>
    <w:rsid w:val="000967C8"/>
    <w:rsid w:val="000B63A6"/>
    <w:rsid w:val="000B736C"/>
    <w:rsid w:val="000C0CB7"/>
    <w:rsid w:val="000C37F1"/>
    <w:rsid w:val="000C38F4"/>
    <w:rsid w:val="000E3B6E"/>
    <w:rsid w:val="000F224D"/>
    <w:rsid w:val="000F23AF"/>
    <w:rsid w:val="000F56A6"/>
    <w:rsid w:val="001005EC"/>
    <w:rsid w:val="00117CAF"/>
    <w:rsid w:val="0012366D"/>
    <w:rsid w:val="00123E87"/>
    <w:rsid w:val="001269F7"/>
    <w:rsid w:val="00127948"/>
    <w:rsid w:val="00130A2A"/>
    <w:rsid w:val="00134D28"/>
    <w:rsid w:val="00135D65"/>
    <w:rsid w:val="00135F28"/>
    <w:rsid w:val="001409FC"/>
    <w:rsid w:val="00142C4B"/>
    <w:rsid w:val="00143914"/>
    <w:rsid w:val="00144949"/>
    <w:rsid w:val="00165AE9"/>
    <w:rsid w:val="00170836"/>
    <w:rsid w:val="00171E23"/>
    <w:rsid w:val="00172F6F"/>
    <w:rsid w:val="0017490B"/>
    <w:rsid w:val="00175609"/>
    <w:rsid w:val="00176420"/>
    <w:rsid w:val="00180114"/>
    <w:rsid w:val="0018034E"/>
    <w:rsid w:val="0018228E"/>
    <w:rsid w:val="00183269"/>
    <w:rsid w:val="00185B2C"/>
    <w:rsid w:val="001864E8"/>
    <w:rsid w:val="0019427E"/>
    <w:rsid w:val="00195C8C"/>
    <w:rsid w:val="001A420D"/>
    <w:rsid w:val="001B013B"/>
    <w:rsid w:val="001C1BC9"/>
    <w:rsid w:val="001C2608"/>
    <w:rsid w:val="001C3449"/>
    <w:rsid w:val="001C5E6E"/>
    <w:rsid w:val="001D2040"/>
    <w:rsid w:val="001F140A"/>
    <w:rsid w:val="0020072A"/>
    <w:rsid w:val="00213F9A"/>
    <w:rsid w:val="0021540B"/>
    <w:rsid w:val="002154ED"/>
    <w:rsid w:val="00215836"/>
    <w:rsid w:val="00216897"/>
    <w:rsid w:val="00216ADF"/>
    <w:rsid w:val="00223364"/>
    <w:rsid w:val="00223C41"/>
    <w:rsid w:val="002267B8"/>
    <w:rsid w:val="002350A1"/>
    <w:rsid w:val="00236EEB"/>
    <w:rsid w:val="0024571E"/>
    <w:rsid w:val="00247A78"/>
    <w:rsid w:val="00250319"/>
    <w:rsid w:val="00256DD3"/>
    <w:rsid w:val="00265869"/>
    <w:rsid w:val="00273BE2"/>
    <w:rsid w:val="002749C7"/>
    <w:rsid w:val="00291FF6"/>
    <w:rsid w:val="00293A28"/>
    <w:rsid w:val="00293BE3"/>
    <w:rsid w:val="00295E23"/>
    <w:rsid w:val="002A0C2F"/>
    <w:rsid w:val="002A0E4F"/>
    <w:rsid w:val="002A6E4C"/>
    <w:rsid w:val="002B2065"/>
    <w:rsid w:val="002B35F9"/>
    <w:rsid w:val="002B3A95"/>
    <w:rsid w:val="002B6F26"/>
    <w:rsid w:val="002C64AC"/>
    <w:rsid w:val="002C704D"/>
    <w:rsid w:val="002D622D"/>
    <w:rsid w:val="002D7065"/>
    <w:rsid w:val="002D7403"/>
    <w:rsid w:val="002E5629"/>
    <w:rsid w:val="002E7341"/>
    <w:rsid w:val="002F369E"/>
    <w:rsid w:val="002F4F55"/>
    <w:rsid w:val="002F6772"/>
    <w:rsid w:val="00310285"/>
    <w:rsid w:val="00320D19"/>
    <w:rsid w:val="003237D8"/>
    <w:rsid w:val="00327DDE"/>
    <w:rsid w:val="0033284E"/>
    <w:rsid w:val="00335045"/>
    <w:rsid w:val="0033756A"/>
    <w:rsid w:val="003563C8"/>
    <w:rsid w:val="00357A9B"/>
    <w:rsid w:val="00367CC7"/>
    <w:rsid w:val="00371D56"/>
    <w:rsid w:val="00375CD8"/>
    <w:rsid w:val="00380414"/>
    <w:rsid w:val="0039133B"/>
    <w:rsid w:val="00395072"/>
    <w:rsid w:val="003A06DE"/>
    <w:rsid w:val="003A0E56"/>
    <w:rsid w:val="003A6B50"/>
    <w:rsid w:val="003B42B3"/>
    <w:rsid w:val="003B6004"/>
    <w:rsid w:val="003E2AFD"/>
    <w:rsid w:val="003E456E"/>
    <w:rsid w:val="003E4E89"/>
    <w:rsid w:val="003F2F57"/>
    <w:rsid w:val="003F5812"/>
    <w:rsid w:val="0040167E"/>
    <w:rsid w:val="004153CA"/>
    <w:rsid w:val="004209C3"/>
    <w:rsid w:val="00422B33"/>
    <w:rsid w:val="00423D4A"/>
    <w:rsid w:val="00431466"/>
    <w:rsid w:val="00431D15"/>
    <w:rsid w:val="004427AB"/>
    <w:rsid w:val="004450F5"/>
    <w:rsid w:val="00455156"/>
    <w:rsid w:val="004643B3"/>
    <w:rsid w:val="00464A4C"/>
    <w:rsid w:val="00466A27"/>
    <w:rsid w:val="004735BF"/>
    <w:rsid w:val="004740EB"/>
    <w:rsid w:val="00474DEC"/>
    <w:rsid w:val="00493E52"/>
    <w:rsid w:val="00494F52"/>
    <w:rsid w:val="004A3AEC"/>
    <w:rsid w:val="004A69B9"/>
    <w:rsid w:val="004C006A"/>
    <w:rsid w:val="004C3E6E"/>
    <w:rsid w:val="004D0462"/>
    <w:rsid w:val="004E1368"/>
    <w:rsid w:val="004E14D4"/>
    <w:rsid w:val="004E46C4"/>
    <w:rsid w:val="004E68A1"/>
    <w:rsid w:val="00500D70"/>
    <w:rsid w:val="0050232D"/>
    <w:rsid w:val="00520534"/>
    <w:rsid w:val="00525B2B"/>
    <w:rsid w:val="00531333"/>
    <w:rsid w:val="0053639F"/>
    <w:rsid w:val="00537BD0"/>
    <w:rsid w:val="0054184E"/>
    <w:rsid w:val="00544AA1"/>
    <w:rsid w:val="00545685"/>
    <w:rsid w:val="005511BB"/>
    <w:rsid w:val="005523D5"/>
    <w:rsid w:val="00552956"/>
    <w:rsid w:val="00552B5B"/>
    <w:rsid w:val="00557BC6"/>
    <w:rsid w:val="00560EA9"/>
    <w:rsid w:val="0057169F"/>
    <w:rsid w:val="00577A14"/>
    <w:rsid w:val="00581973"/>
    <w:rsid w:val="00585BB3"/>
    <w:rsid w:val="0059624E"/>
    <w:rsid w:val="005A17D7"/>
    <w:rsid w:val="005A4F8C"/>
    <w:rsid w:val="005A7768"/>
    <w:rsid w:val="005B2065"/>
    <w:rsid w:val="005B2D0B"/>
    <w:rsid w:val="005B6906"/>
    <w:rsid w:val="005C19D0"/>
    <w:rsid w:val="005C29E7"/>
    <w:rsid w:val="005C3947"/>
    <w:rsid w:val="005E08CF"/>
    <w:rsid w:val="005E0A0C"/>
    <w:rsid w:val="005F28D6"/>
    <w:rsid w:val="005F34F3"/>
    <w:rsid w:val="005F7950"/>
    <w:rsid w:val="006046E1"/>
    <w:rsid w:val="006124F9"/>
    <w:rsid w:val="00613D58"/>
    <w:rsid w:val="00622B43"/>
    <w:rsid w:val="006301E9"/>
    <w:rsid w:val="00630C44"/>
    <w:rsid w:val="00630DF8"/>
    <w:rsid w:val="006347F2"/>
    <w:rsid w:val="006400C6"/>
    <w:rsid w:val="00643E03"/>
    <w:rsid w:val="006447DA"/>
    <w:rsid w:val="00657942"/>
    <w:rsid w:val="00661228"/>
    <w:rsid w:val="0066650C"/>
    <w:rsid w:val="006665B9"/>
    <w:rsid w:val="00671F11"/>
    <w:rsid w:val="00677ADE"/>
    <w:rsid w:val="00683E5A"/>
    <w:rsid w:val="00684E56"/>
    <w:rsid w:val="006A0C2D"/>
    <w:rsid w:val="006A4215"/>
    <w:rsid w:val="006B0369"/>
    <w:rsid w:val="006B2249"/>
    <w:rsid w:val="006B24D5"/>
    <w:rsid w:val="006B524D"/>
    <w:rsid w:val="006B7FAC"/>
    <w:rsid w:val="006C05C5"/>
    <w:rsid w:val="006C293E"/>
    <w:rsid w:val="006C48AD"/>
    <w:rsid w:val="006C616F"/>
    <w:rsid w:val="006C7406"/>
    <w:rsid w:val="006D24CD"/>
    <w:rsid w:val="006D65CE"/>
    <w:rsid w:val="006E002B"/>
    <w:rsid w:val="006E2095"/>
    <w:rsid w:val="006E5F69"/>
    <w:rsid w:val="006F35F2"/>
    <w:rsid w:val="006F53D1"/>
    <w:rsid w:val="006F5DC8"/>
    <w:rsid w:val="006F612C"/>
    <w:rsid w:val="00707DBA"/>
    <w:rsid w:val="0071577C"/>
    <w:rsid w:val="00716502"/>
    <w:rsid w:val="007170DF"/>
    <w:rsid w:val="007214E0"/>
    <w:rsid w:val="0072239C"/>
    <w:rsid w:val="00726258"/>
    <w:rsid w:val="00732B65"/>
    <w:rsid w:val="00735CEE"/>
    <w:rsid w:val="0073679D"/>
    <w:rsid w:val="007415EE"/>
    <w:rsid w:val="00745F11"/>
    <w:rsid w:val="00750A07"/>
    <w:rsid w:val="00750E78"/>
    <w:rsid w:val="00751ADD"/>
    <w:rsid w:val="00766701"/>
    <w:rsid w:val="00767979"/>
    <w:rsid w:val="00772FD1"/>
    <w:rsid w:val="00776277"/>
    <w:rsid w:val="00786722"/>
    <w:rsid w:val="00792D7D"/>
    <w:rsid w:val="00795EA2"/>
    <w:rsid w:val="007969CF"/>
    <w:rsid w:val="007B5646"/>
    <w:rsid w:val="007B6079"/>
    <w:rsid w:val="007C2C4D"/>
    <w:rsid w:val="007C2DAF"/>
    <w:rsid w:val="007D25D2"/>
    <w:rsid w:val="007D2D02"/>
    <w:rsid w:val="007D3ECC"/>
    <w:rsid w:val="007E0845"/>
    <w:rsid w:val="007E12EC"/>
    <w:rsid w:val="007E42BF"/>
    <w:rsid w:val="007E45F0"/>
    <w:rsid w:val="007F3960"/>
    <w:rsid w:val="00800B06"/>
    <w:rsid w:val="0080491F"/>
    <w:rsid w:val="00822892"/>
    <w:rsid w:val="00825528"/>
    <w:rsid w:val="00832572"/>
    <w:rsid w:val="008456BE"/>
    <w:rsid w:val="00847D3D"/>
    <w:rsid w:val="00866C64"/>
    <w:rsid w:val="008722A2"/>
    <w:rsid w:val="008830B2"/>
    <w:rsid w:val="00883ECA"/>
    <w:rsid w:val="008846BD"/>
    <w:rsid w:val="008853E8"/>
    <w:rsid w:val="008902B7"/>
    <w:rsid w:val="00892813"/>
    <w:rsid w:val="00894D86"/>
    <w:rsid w:val="00895197"/>
    <w:rsid w:val="008A1A5D"/>
    <w:rsid w:val="008A31E6"/>
    <w:rsid w:val="008B0524"/>
    <w:rsid w:val="008B45DB"/>
    <w:rsid w:val="008B5418"/>
    <w:rsid w:val="008B55EC"/>
    <w:rsid w:val="008C3B8C"/>
    <w:rsid w:val="008C4274"/>
    <w:rsid w:val="008D26BA"/>
    <w:rsid w:val="008D57B9"/>
    <w:rsid w:val="008D57D6"/>
    <w:rsid w:val="008F0044"/>
    <w:rsid w:val="008F190B"/>
    <w:rsid w:val="008F6A1E"/>
    <w:rsid w:val="008F7D80"/>
    <w:rsid w:val="00934913"/>
    <w:rsid w:val="00936435"/>
    <w:rsid w:val="0094645C"/>
    <w:rsid w:val="009565BE"/>
    <w:rsid w:val="00963D62"/>
    <w:rsid w:val="00971EB6"/>
    <w:rsid w:val="009771E3"/>
    <w:rsid w:val="0098364D"/>
    <w:rsid w:val="0098645F"/>
    <w:rsid w:val="009937EB"/>
    <w:rsid w:val="009A402E"/>
    <w:rsid w:val="009A4C2A"/>
    <w:rsid w:val="009A7C67"/>
    <w:rsid w:val="009B32D8"/>
    <w:rsid w:val="009B367A"/>
    <w:rsid w:val="009B5F96"/>
    <w:rsid w:val="009B63EC"/>
    <w:rsid w:val="009BEF55"/>
    <w:rsid w:val="009C21C3"/>
    <w:rsid w:val="009C76E3"/>
    <w:rsid w:val="009C77BD"/>
    <w:rsid w:val="009D1DAE"/>
    <w:rsid w:val="009D3E2B"/>
    <w:rsid w:val="009E2686"/>
    <w:rsid w:val="00A04149"/>
    <w:rsid w:val="00A04F67"/>
    <w:rsid w:val="00A07620"/>
    <w:rsid w:val="00A2137E"/>
    <w:rsid w:val="00A22080"/>
    <w:rsid w:val="00A264D7"/>
    <w:rsid w:val="00A33C4B"/>
    <w:rsid w:val="00A4356F"/>
    <w:rsid w:val="00A510AE"/>
    <w:rsid w:val="00A51FDC"/>
    <w:rsid w:val="00A63559"/>
    <w:rsid w:val="00A637CB"/>
    <w:rsid w:val="00A6646F"/>
    <w:rsid w:val="00A66C9C"/>
    <w:rsid w:val="00A70C50"/>
    <w:rsid w:val="00A73952"/>
    <w:rsid w:val="00A77BC7"/>
    <w:rsid w:val="00A80679"/>
    <w:rsid w:val="00A94A1F"/>
    <w:rsid w:val="00A94CDC"/>
    <w:rsid w:val="00A96691"/>
    <w:rsid w:val="00A9690C"/>
    <w:rsid w:val="00AB0AC8"/>
    <w:rsid w:val="00AC50A4"/>
    <w:rsid w:val="00AD18C0"/>
    <w:rsid w:val="00AD3C62"/>
    <w:rsid w:val="00AD682B"/>
    <w:rsid w:val="00AE04B5"/>
    <w:rsid w:val="00AE07DF"/>
    <w:rsid w:val="00AF2612"/>
    <w:rsid w:val="00B00D0A"/>
    <w:rsid w:val="00B1373C"/>
    <w:rsid w:val="00B16D47"/>
    <w:rsid w:val="00B2185E"/>
    <w:rsid w:val="00B23F74"/>
    <w:rsid w:val="00B36B89"/>
    <w:rsid w:val="00B479E7"/>
    <w:rsid w:val="00B5347E"/>
    <w:rsid w:val="00B53D3D"/>
    <w:rsid w:val="00B63826"/>
    <w:rsid w:val="00B67D0A"/>
    <w:rsid w:val="00B71E96"/>
    <w:rsid w:val="00B724AE"/>
    <w:rsid w:val="00B7320F"/>
    <w:rsid w:val="00B75795"/>
    <w:rsid w:val="00B81725"/>
    <w:rsid w:val="00BA255B"/>
    <w:rsid w:val="00BA6768"/>
    <w:rsid w:val="00BA7C08"/>
    <w:rsid w:val="00BB4851"/>
    <w:rsid w:val="00BB4CD5"/>
    <w:rsid w:val="00BC1787"/>
    <w:rsid w:val="00BC3E39"/>
    <w:rsid w:val="00BC6AA5"/>
    <w:rsid w:val="00BC6E3B"/>
    <w:rsid w:val="00BC7A93"/>
    <w:rsid w:val="00BD7562"/>
    <w:rsid w:val="00BE0E41"/>
    <w:rsid w:val="00BE172A"/>
    <w:rsid w:val="00BF02BC"/>
    <w:rsid w:val="00BF376D"/>
    <w:rsid w:val="00BF3EDA"/>
    <w:rsid w:val="00C07530"/>
    <w:rsid w:val="00C07B08"/>
    <w:rsid w:val="00C17C5C"/>
    <w:rsid w:val="00C25210"/>
    <w:rsid w:val="00C27499"/>
    <w:rsid w:val="00C33133"/>
    <w:rsid w:val="00C4008F"/>
    <w:rsid w:val="00C418B6"/>
    <w:rsid w:val="00C45B1D"/>
    <w:rsid w:val="00C50184"/>
    <w:rsid w:val="00C5097B"/>
    <w:rsid w:val="00C51EB3"/>
    <w:rsid w:val="00C56364"/>
    <w:rsid w:val="00C600FD"/>
    <w:rsid w:val="00C66E40"/>
    <w:rsid w:val="00C7032D"/>
    <w:rsid w:val="00C72E2B"/>
    <w:rsid w:val="00C757CA"/>
    <w:rsid w:val="00C8468B"/>
    <w:rsid w:val="00C92E34"/>
    <w:rsid w:val="00C934BD"/>
    <w:rsid w:val="00CA02B9"/>
    <w:rsid w:val="00CA1FFF"/>
    <w:rsid w:val="00CA4AFA"/>
    <w:rsid w:val="00CA6B55"/>
    <w:rsid w:val="00CA6C21"/>
    <w:rsid w:val="00CB0DD9"/>
    <w:rsid w:val="00CB2B79"/>
    <w:rsid w:val="00CD13EF"/>
    <w:rsid w:val="00CD2597"/>
    <w:rsid w:val="00CE000E"/>
    <w:rsid w:val="00CE0554"/>
    <w:rsid w:val="00CE16A8"/>
    <w:rsid w:val="00CE726D"/>
    <w:rsid w:val="00D03617"/>
    <w:rsid w:val="00D05849"/>
    <w:rsid w:val="00D1329A"/>
    <w:rsid w:val="00D14B57"/>
    <w:rsid w:val="00D1517C"/>
    <w:rsid w:val="00D168F1"/>
    <w:rsid w:val="00D2105F"/>
    <w:rsid w:val="00D223B5"/>
    <w:rsid w:val="00D26C31"/>
    <w:rsid w:val="00D33A33"/>
    <w:rsid w:val="00D35C42"/>
    <w:rsid w:val="00D40C24"/>
    <w:rsid w:val="00D417E3"/>
    <w:rsid w:val="00D43799"/>
    <w:rsid w:val="00D4719B"/>
    <w:rsid w:val="00D54DCE"/>
    <w:rsid w:val="00D6160A"/>
    <w:rsid w:val="00D646CE"/>
    <w:rsid w:val="00D66A96"/>
    <w:rsid w:val="00D802ED"/>
    <w:rsid w:val="00D81149"/>
    <w:rsid w:val="00D870C5"/>
    <w:rsid w:val="00D90557"/>
    <w:rsid w:val="00D9437D"/>
    <w:rsid w:val="00D974D6"/>
    <w:rsid w:val="00DA2020"/>
    <w:rsid w:val="00DA49EF"/>
    <w:rsid w:val="00DA63D1"/>
    <w:rsid w:val="00DB3D10"/>
    <w:rsid w:val="00DB64DF"/>
    <w:rsid w:val="00DC30B7"/>
    <w:rsid w:val="00DD2B97"/>
    <w:rsid w:val="00DD49DE"/>
    <w:rsid w:val="00DD6924"/>
    <w:rsid w:val="00DD7B39"/>
    <w:rsid w:val="00DE4B30"/>
    <w:rsid w:val="00DF11C3"/>
    <w:rsid w:val="00DF511A"/>
    <w:rsid w:val="00DF5A5B"/>
    <w:rsid w:val="00DF6718"/>
    <w:rsid w:val="00E02761"/>
    <w:rsid w:val="00E03961"/>
    <w:rsid w:val="00E106E6"/>
    <w:rsid w:val="00E203B8"/>
    <w:rsid w:val="00E25A45"/>
    <w:rsid w:val="00E26376"/>
    <w:rsid w:val="00E30444"/>
    <w:rsid w:val="00E36B31"/>
    <w:rsid w:val="00E42FB0"/>
    <w:rsid w:val="00E515E6"/>
    <w:rsid w:val="00E531B5"/>
    <w:rsid w:val="00E57957"/>
    <w:rsid w:val="00E62794"/>
    <w:rsid w:val="00E728E2"/>
    <w:rsid w:val="00E7310E"/>
    <w:rsid w:val="00E752C6"/>
    <w:rsid w:val="00E81863"/>
    <w:rsid w:val="00E81DDB"/>
    <w:rsid w:val="00E85678"/>
    <w:rsid w:val="00E9637B"/>
    <w:rsid w:val="00EA064D"/>
    <w:rsid w:val="00EA436C"/>
    <w:rsid w:val="00EC301B"/>
    <w:rsid w:val="00ED45B1"/>
    <w:rsid w:val="00EE4803"/>
    <w:rsid w:val="00EE6429"/>
    <w:rsid w:val="00EE7314"/>
    <w:rsid w:val="00EF078E"/>
    <w:rsid w:val="00EF0E45"/>
    <w:rsid w:val="00EF3025"/>
    <w:rsid w:val="00F07A76"/>
    <w:rsid w:val="00F15A77"/>
    <w:rsid w:val="00F22039"/>
    <w:rsid w:val="00F25AE5"/>
    <w:rsid w:val="00F27721"/>
    <w:rsid w:val="00F373D6"/>
    <w:rsid w:val="00F52654"/>
    <w:rsid w:val="00F61C08"/>
    <w:rsid w:val="00F66052"/>
    <w:rsid w:val="00F66D89"/>
    <w:rsid w:val="00F7782E"/>
    <w:rsid w:val="00F909F3"/>
    <w:rsid w:val="00F90FB6"/>
    <w:rsid w:val="00F91199"/>
    <w:rsid w:val="00F9392E"/>
    <w:rsid w:val="00FA19BD"/>
    <w:rsid w:val="00FA291D"/>
    <w:rsid w:val="00FB5D26"/>
    <w:rsid w:val="00FC6B7D"/>
    <w:rsid w:val="00FC7D06"/>
    <w:rsid w:val="00FD2EBC"/>
    <w:rsid w:val="00FE0332"/>
    <w:rsid w:val="00FE14CE"/>
    <w:rsid w:val="00FF4378"/>
    <w:rsid w:val="099A5FBB"/>
    <w:rsid w:val="0BEEBB49"/>
    <w:rsid w:val="18C14508"/>
    <w:rsid w:val="1A522E87"/>
    <w:rsid w:val="1B98C29C"/>
    <w:rsid w:val="1CE0CF34"/>
    <w:rsid w:val="1EE5262A"/>
    <w:rsid w:val="215476EC"/>
    <w:rsid w:val="21B8EF25"/>
    <w:rsid w:val="22398B9F"/>
    <w:rsid w:val="24803184"/>
    <w:rsid w:val="2727A146"/>
    <w:rsid w:val="28D52A95"/>
    <w:rsid w:val="2A03C42E"/>
    <w:rsid w:val="2ACA3A55"/>
    <w:rsid w:val="2D394A49"/>
    <w:rsid w:val="2E15CDDD"/>
    <w:rsid w:val="31E66B1D"/>
    <w:rsid w:val="345E8199"/>
    <w:rsid w:val="34CCCB32"/>
    <w:rsid w:val="39727214"/>
    <w:rsid w:val="3C539B34"/>
    <w:rsid w:val="3F13C2A3"/>
    <w:rsid w:val="407CD35D"/>
    <w:rsid w:val="4B6A1892"/>
    <w:rsid w:val="4DA8D252"/>
    <w:rsid w:val="504877BF"/>
    <w:rsid w:val="53FD6922"/>
    <w:rsid w:val="566D5365"/>
    <w:rsid w:val="5750A73F"/>
    <w:rsid w:val="5995EF86"/>
    <w:rsid w:val="66528AA6"/>
    <w:rsid w:val="6728172B"/>
    <w:rsid w:val="7507E9CA"/>
    <w:rsid w:val="7CA114AB"/>
    <w:rsid w:val="7F36F7F8"/>
  </w:rsids>
  <m:mathPr>
    <m:mathFont m:val="Cambria Math"/>
    <m:brkBin m:val="before"/>
    <m:brkBinSub m:val="--"/>
    <m:smallFrac m:val="0"/>
    <m:dispDef/>
    <m:lMargin m:val="0"/>
    <m:rMargin m:val="0"/>
    <m:defJc m:val="centerGroup"/>
    <m:wrapIndent m:val="1440"/>
    <m:intLim m:val="subSup"/>
    <m:naryLim m:val="undOvr"/>
  </m:mathPr>
  <w:themeFontLang w:val="es-ES" w:eastAsia="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B3018"/>
  <w15:chartTrackingRefBased/>
  <w15:docId w15:val="{31201769-7B51-4931-AA71-4027ECC4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berPangea Text" w:eastAsiaTheme="minorHAnsi" w:hAnsi="IberPangea Text" w:cs="Lato Light (Cuerpo)"/>
        <w:color w:val="00402A" w:themeColor="text2"/>
        <w:sz w:val="36"/>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347E"/>
    <w:rPr>
      <w:rFonts w:asciiTheme="minorHAnsi" w:hAnsiTheme="minorHAnsi"/>
      <w:color w:val="3A3734" w:themeColor="text1"/>
      <w:sz w:val="20"/>
    </w:rPr>
  </w:style>
  <w:style w:type="paragraph" w:styleId="Heading1">
    <w:name w:val="heading 1"/>
    <w:basedOn w:val="Normal"/>
    <w:next w:val="BodyText1"/>
    <w:link w:val="Heading1Char"/>
    <w:uiPriority w:val="9"/>
    <w:rsid w:val="005A4F8C"/>
    <w:pPr>
      <w:keepNext/>
      <w:keepLines/>
      <w:numPr>
        <w:numId w:val="17"/>
      </w:numPr>
      <w:spacing w:after="360" w:line="240" w:lineRule="auto"/>
      <w:ind w:left="709" w:hanging="709"/>
      <w:outlineLvl w:val="0"/>
    </w:pPr>
    <w:rPr>
      <w:rFonts w:ascii="IberPangea Text Medium" w:eastAsia="Times New Roman" w:hAnsi="IberPangea Text Medium" w:cs="Times New Roman"/>
      <w:color w:val="008C38" w:themeColor="accent1"/>
      <w:sz w:val="48"/>
    </w:rPr>
  </w:style>
  <w:style w:type="paragraph" w:styleId="Heading2">
    <w:name w:val="heading 2"/>
    <w:basedOn w:val="Normal"/>
    <w:next w:val="Normal"/>
    <w:link w:val="Heading2Char"/>
    <w:uiPriority w:val="9"/>
    <w:unhideWhenUsed/>
    <w:rsid w:val="00A70C50"/>
    <w:pPr>
      <w:keepNext/>
      <w:keepLines/>
      <w:numPr>
        <w:ilvl w:val="1"/>
        <w:numId w:val="17"/>
      </w:numPr>
      <w:spacing w:before="40" w:after="120" w:line="240" w:lineRule="auto"/>
      <w:ind w:left="709" w:hanging="709"/>
      <w:outlineLvl w:val="1"/>
    </w:pPr>
    <w:rPr>
      <w:rFonts w:eastAsiaTheme="majorEastAsia" w:cs="Times New Roman"/>
      <w:color w:val="008C38" w:themeColor="accent1"/>
      <w:sz w:val="32"/>
      <w:szCs w:val="26"/>
    </w:rPr>
  </w:style>
  <w:style w:type="paragraph" w:styleId="Heading3">
    <w:name w:val="heading 3"/>
    <w:basedOn w:val="Normal"/>
    <w:next w:val="Normal"/>
    <w:link w:val="Heading3Char"/>
    <w:uiPriority w:val="9"/>
    <w:unhideWhenUsed/>
    <w:rsid w:val="00A70C50"/>
    <w:pPr>
      <w:keepNext/>
      <w:keepLines/>
      <w:numPr>
        <w:ilvl w:val="2"/>
        <w:numId w:val="17"/>
      </w:numPr>
      <w:spacing w:before="120" w:after="240" w:line="240" w:lineRule="auto"/>
      <w:ind w:left="709" w:hanging="709"/>
      <w:outlineLvl w:val="2"/>
    </w:pPr>
    <w:rPr>
      <w:rFonts w:eastAsia="Times New Roman" w:cs="Times New Roman"/>
      <w:sz w:val="24"/>
      <w:szCs w:val="24"/>
    </w:rPr>
  </w:style>
  <w:style w:type="paragraph" w:styleId="Heading4">
    <w:name w:val="heading 4"/>
    <w:basedOn w:val="Normal"/>
    <w:next w:val="Normal"/>
    <w:link w:val="Heading4Char"/>
    <w:uiPriority w:val="9"/>
    <w:semiHidden/>
    <w:unhideWhenUsed/>
    <w:qFormat/>
    <w:rsid w:val="00A94A1F"/>
    <w:pPr>
      <w:keepNext/>
      <w:keepLines/>
      <w:spacing w:before="40" w:after="0"/>
      <w:outlineLvl w:val="3"/>
    </w:pPr>
    <w:rPr>
      <w:rFonts w:eastAsia="Times New Roman" w:cs="Times New Roman"/>
      <w:i/>
      <w:iCs/>
      <w:color w:val="008C3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E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3A0E56"/>
  </w:style>
  <w:style w:type="paragraph" w:styleId="Footer">
    <w:name w:val="footer"/>
    <w:basedOn w:val="Normal"/>
    <w:link w:val="FooterChar"/>
    <w:uiPriority w:val="99"/>
    <w:unhideWhenUsed/>
    <w:rsid w:val="003A0E56"/>
    <w:pPr>
      <w:tabs>
        <w:tab w:val="center" w:pos="4252"/>
        <w:tab w:val="right" w:pos="8504"/>
      </w:tabs>
      <w:spacing w:after="0" w:line="240" w:lineRule="auto"/>
    </w:pPr>
  </w:style>
  <w:style w:type="character" w:customStyle="1" w:styleId="FooterChar">
    <w:name w:val="Footer Char"/>
    <w:basedOn w:val="DefaultParagraphFont"/>
    <w:link w:val="Footer"/>
    <w:uiPriority w:val="99"/>
    <w:rsid w:val="003A0E56"/>
  </w:style>
  <w:style w:type="paragraph" w:styleId="NormalWeb">
    <w:name w:val="Normal (Web)"/>
    <w:basedOn w:val="Normal"/>
    <w:link w:val="NormalWebChar"/>
    <w:uiPriority w:val="99"/>
    <w:unhideWhenUsed/>
    <w:rsid w:val="003A0E5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cumenttitle">
    <w:name w:val="Document title"/>
    <w:basedOn w:val="Normal"/>
    <w:rsid w:val="00165AE9"/>
    <w:pPr>
      <w:spacing w:after="360" w:line="240" w:lineRule="auto"/>
    </w:pPr>
    <w:rPr>
      <w:rFonts w:ascii="IberPangea Text SmBold" w:hAnsi="IberPangea Text SmBold" w:cs="IberPangea Text SmBold"/>
      <w:b/>
      <w:bCs/>
      <w:color w:val="008C38"/>
      <w:sz w:val="104"/>
      <w:lang w:val="en-US"/>
    </w:rPr>
  </w:style>
  <w:style w:type="paragraph" w:customStyle="1" w:styleId="BodyText1">
    <w:name w:val="Body Text1"/>
    <w:basedOn w:val="Normal"/>
    <w:link w:val="BodytextChar"/>
    <w:qFormat/>
    <w:rsid w:val="00D66A96"/>
    <w:rPr>
      <w:rFonts w:ascii="IberPangea Text Light" w:hAnsi="IberPangea Text Light"/>
    </w:rPr>
  </w:style>
  <w:style w:type="character" w:customStyle="1" w:styleId="NormalWebChar">
    <w:name w:val="Normal (Web) Char"/>
    <w:basedOn w:val="DefaultParagraphFont"/>
    <w:link w:val="NormalWeb"/>
    <w:uiPriority w:val="99"/>
    <w:rsid w:val="003A0E56"/>
    <w:rPr>
      <w:rFonts w:ascii="Times New Roman" w:eastAsia="Times New Roman" w:hAnsi="Times New Roman" w:cs="Times New Roman"/>
      <w:sz w:val="24"/>
      <w:szCs w:val="24"/>
      <w:lang w:eastAsia="es-ES"/>
    </w:rPr>
  </w:style>
  <w:style w:type="paragraph" w:customStyle="1" w:styleId="Documentsubtitle">
    <w:name w:val="Document subtitle"/>
    <w:basedOn w:val="Normal"/>
    <w:rsid w:val="00165AE9"/>
    <w:pPr>
      <w:spacing w:after="360" w:line="240" w:lineRule="auto"/>
    </w:pPr>
    <w:rPr>
      <w:rFonts w:cs="IberPangea Text"/>
      <w:color w:val="008C38" w:themeColor="accent1"/>
      <w:sz w:val="52"/>
      <w:szCs w:val="20"/>
      <w:lang w:val="en-US"/>
    </w:rPr>
  </w:style>
  <w:style w:type="paragraph" w:customStyle="1" w:styleId="Sectiondivider">
    <w:name w:val="Section divider"/>
    <w:basedOn w:val="Normal"/>
    <w:rsid w:val="00165AE9"/>
    <w:pPr>
      <w:kinsoku w:val="0"/>
      <w:overflowPunct w:val="0"/>
      <w:spacing w:after="100" w:afterAutospacing="1" w:line="1500" w:lineRule="exact"/>
      <w:textAlignment w:val="baseline"/>
    </w:pPr>
    <w:rPr>
      <w:rFonts w:ascii="IberPangea Text SmBold" w:hAnsi="IberPangea Text SmBold" w:cs="IberPangea Text SmBold"/>
      <w:color w:val="008C38" w:themeColor="accent1"/>
      <w:sz w:val="144"/>
      <w:lang w:val="en-US"/>
    </w:rPr>
  </w:style>
  <w:style w:type="character" w:customStyle="1" w:styleId="BodytextChar">
    <w:name w:val="Body text Char"/>
    <w:basedOn w:val="NormalWebChar"/>
    <w:link w:val="BodyText1"/>
    <w:rsid w:val="00D66A96"/>
    <w:rPr>
      <w:rFonts w:ascii="IberPangea Text Light" w:eastAsia="Times New Roman" w:hAnsi="IberPangea Text Light" w:cs="Times New Roman"/>
      <w:color w:val="3A3734" w:themeColor="text1"/>
      <w:sz w:val="20"/>
      <w:szCs w:val="24"/>
      <w:lang w:eastAsia="es-ES"/>
    </w:rPr>
  </w:style>
  <w:style w:type="paragraph" w:customStyle="1" w:styleId="SmallSubheading">
    <w:name w:val="Small Subheading"/>
    <w:basedOn w:val="Normal"/>
    <w:next w:val="BodyText1"/>
    <w:link w:val="SmallSubheadingChar"/>
    <w:rsid w:val="00732B65"/>
    <w:pPr>
      <w:spacing w:before="240" w:after="120"/>
    </w:pPr>
    <w:rPr>
      <w:color w:val="008C38" w:themeColor="accent1"/>
      <w:sz w:val="24"/>
      <w:lang w:val="en-GB"/>
    </w:rPr>
  </w:style>
  <w:style w:type="table" w:styleId="TableGrid">
    <w:name w:val="Table Grid"/>
    <w:aliases w:val="Wivai"/>
    <w:basedOn w:val="TableNormal"/>
    <w:uiPriority w:val="59"/>
    <w:rsid w:val="00C33133"/>
    <w:pPr>
      <w:spacing w:after="0" w:line="240" w:lineRule="auto"/>
    </w:pPr>
    <w:rPr>
      <w:rFonts w:eastAsia="Times New Roman" w:cs="Times New Roman"/>
      <w:sz w:val="20"/>
      <w:szCs w:val="20"/>
      <w:lang w:eastAsia="es-ES"/>
    </w:rPr>
    <w:tblPr>
      <w:tblBorders>
        <w:left w:val="single" w:sz="4" w:space="0" w:color="00402A" w:themeColor="text2"/>
        <w:insideV w:val="single" w:sz="4" w:space="0" w:color="00402A" w:themeColor="text2"/>
      </w:tblBorders>
    </w:tblPr>
    <w:tcPr>
      <w:shd w:val="clear" w:color="auto" w:fill="auto"/>
    </w:tcPr>
    <w:tblStylePr w:type="firstRow">
      <w:rPr>
        <w:rFonts w:asciiTheme="majorHAnsi" w:hAnsiTheme="majorHAnsi"/>
        <w:caps/>
        <w:smallCaps w:val="0"/>
      </w:rPr>
    </w:tblStylePr>
    <w:tblStylePr w:type="lastRow">
      <w:tblPr/>
      <w:tcPr>
        <w:tcBorders>
          <w:top w:val="nil"/>
        </w:tcBorders>
        <w:shd w:val="clear" w:color="auto" w:fill="auto"/>
      </w:tcPr>
    </w:tblStylePr>
    <w:tblStylePr w:type="firstCol">
      <w:rPr>
        <w:rFonts w:asciiTheme="majorHAnsi" w:hAnsiTheme="majorHAnsi"/>
        <w:color w:val="00402A" w:themeColor="text2"/>
      </w:rPr>
    </w:tblStylePr>
    <w:tblStylePr w:type="lastCol">
      <w:tblPr/>
      <w:tcPr>
        <w:shd w:val="clear" w:color="auto" w:fill="F2F2F2" w:themeFill="background1" w:themeFillShade="F2"/>
      </w:tcPr>
    </w:tblStylePr>
  </w:style>
  <w:style w:type="character" w:customStyle="1" w:styleId="SmallSubheadingChar">
    <w:name w:val="Small Subheading Char"/>
    <w:basedOn w:val="DefaultParagraphFont"/>
    <w:link w:val="SmallSubheading"/>
    <w:rsid w:val="00A07620"/>
    <w:rPr>
      <w:rFonts w:asciiTheme="minorHAnsi" w:eastAsia="Times New Roman" w:hAnsiTheme="minorHAnsi" w:cs="Times New Roman"/>
      <w:color w:val="008C38" w:themeColor="accent1"/>
      <w:sz w:val="24"/>
      <w:szCs w:val="24"/>
      <w:shd w:val="clear" w:color="auto" w:fill="FFFFFF"/>
      <w:lang w:val="en-GB" w:eastAsia="es-ES"/>
    </w:rPr>
  </w:style>
  <w:style w:type="table" w:styleId="PlainTable1">
    <w:name w:val="Plain Table 1"/>
    <w:basedOn w:val="TableNormal"/>
    <w:uiPriority w:val="41"/>
    <w:rsid w:val="003102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rsid w:val="00EC301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EC301B"/>
    <w:rPr>
      <w:rFonts w:eastAsia="Times New Roman"/>
      <w:lang w:val="en-US"/>
    </w:rPr>
  </w:style>
  <w:style w:type="paragraph" w:customStyle="1" w:styleId="Level1Bullets">
    <w:name w:val="Level 1 Bullets"/>
    <w:basedOn w:val="BodyText1"/>
    <w:link w:val="Level1BulletsChar"/>
    <w:qFormat/>
    <w:rsid w:val="00750E78"/>
    <w:pPr>
      <w:numPr>
        <w:numId w:val="1"/>
      </w:numPr>
    </w:pPr>
    <w:rPr>
      <w:rFonts w:eastAsia="BlissPro-Bold"/>
      <w:bCs/>
      <w:szCs w:val="16"/>
    </w:rPr>
  </w:style>
  <w:style w:type="paragraph" w:customStyle="1" w:styleId="LargeSubheading">
    <w:name w:val="Large Subheading"/>
    <w:basedOn w:val="Normal"/>
    <w:next w:val="BodyText1"/>
    <w:link w:val="LargeSubheadingChar"/>
    <w:rsid w:val="00A96691"/>
    <w:pPr>
      <w:spacing w:before="300" w:after="120" w:line="240" w:lineRule="auto"/>
    </w:pPr>
    <w:rPr>
      <w:rFonts w:ascii="IberPangea Text" w:hAnsi="IberPangea Text"/>
      <w:color w:val="008C38" w:themeColor="accent1"/>
      <w:sz w:val="36"/>
    </w:rPr>
  </w:style>
  <w:style w:type="character" w:customStyle="1" w:styleId="Level1BulletsChar">
    <w:name w:val="Level 1 Bullets Char"/>
    <w:basedOn w:val="BodytextChar"/>
    <w:link w:val="Level1Bullets"/>
    <w:rsid w:val="00A94A1F"/>
    <w:rPr>
      <w:rFonts w:ascii="IberPangea Text Light" w:eastAsia="BlissPro-Bold" w:hAnsi="IberPangea Text Light" w:cs="Times New Roman"/>
      <w:bCs/>
      <w:color w:val="3A3734" w:themeColor="text1"/>
      <w:sz w:val="20"/>
      <w:szCs w:val="16"/>
      <w:lang w:eastAsia="es-ES"/>
    </w:rPr>
  </w:style>
  <w:style w:type="character" w:customStyle="1" w:styleId="LargeSubheadingChar">
    <w:name w:val="Large Subheading Char"/>
    <w:basedOn w:val="BodytextChar"/>
    <w:link w:val="LargeSubheading"/>
    <w:rsid w:val="00A96691"/>
    <w:rPr>
      <w:rFonts w:ascii="IberPangea Text Light" w:eastAsia="Times New Roman" w:hAnsi="IberPangea Text Light" w:cs="Times New Roman"/>
      <w:color w:val="008C38" w:themeColor="accent1"/>
      <w:sz w:val="20"/>
      <w:szCs w:val="24"/>
      <w:lang w:eastAsia="es-ES"/>
    </w:rPr>
  </w:style>
  <w:style w:type="table" w:styleId="PlainTable4">
    <w:name w:val="Plain Table 4"/>
    <w:basedOn w:val="TableNormal"/>
    <w:uiPriority w:val="44"/>
    <w:rsid w:val="00792D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ext">
    <w:name w:val="Table text"/>
    <w:basedOn w:val="Normal"/>
    <w:link w:val="TabletextChar"/>
    <w:rsid w:val="007E45F0"/>
    <w:pPr>
      <w:spacing w:after="0" w:line="240" w:lineRule="auto"/>
      <w:jc w:val="center"/>
    </w:pPr>
    <w:rPr>
      <w:rFonts w:cs="Times New Roman"/>
      <w:sz w:val="18"/>
    </w:rPr>
  </w:style>
  <w:style w:type="paragraph" w:styleId="ListParagraph">
    <w:name w:val="List Paragraph"/>
    <w:basedOn w:val="Normal"/>
    <w:uiPriority w:val="34"/>
    <w:rsid w:val="00143914"/>
    <w:pPr>
      <w:ind w:left="720"/>
      <w:contextualSpacing/>
    </w:pPr>
  </w:style>
  <w:style w:type="character" w:customStyle="1" w:styleId="TabletextChar">
    <w:name w:val="Table text Char"/>
    <w:basedOn w:val="DefaultParagraphFont"/>
    <w:link w:val="Tabletext"/>
    <w:rsid w:val="007E45F0"/>
    <w:rPr>
      <w:rFonts w:asciiTheme="minorHAnsi" w:hAnsiTheme="minorHAnsi" w:cs="Times New Roman"/>
      <w:color w:val="3A3734" w:themeColor="text1"/>
      <w:sz w:val="18"/>
    </w:rPr>
  </w:style>
  <w:style w:type="paragraph" w:customStyle="1" w:styleId="Milestones">
    <w:name w:val="Milestones"/>
    <w:basedOn w:val="BodyText1"/>
    <w:link w:val="MilestonesChar"/>
    <w:rsid w:val="00D66A96"/>
    <w:pPr>
      <w:numPr>
        <w:numId w:val="9"/>
      </w:numPr>
      <w:spacing w:before="240" w:after="240" w:line="240" w:lineRule="auto"/>
    </w:pPr>
    <w:rPr>
      <w:sz w:val="24"/>
    </w:rPr>
  </w:style>
  <w:style w:type="paragraph" w:customStyle="1" w:styleId="Footnote">
    <w:name w:val="Footnote"/>
    <w:basedOn w:val="Normal"/>
    <w:link w:val="FootnoteChar"/>
    <w:rsid w:val="00D26C31"/>
    <w:pPr>
      <w:autoSpaceDE w:val="0"/>
      <w:autoSpaceDN w:val="0"/>
      <w:adjustRightInd w:val="0"/>
      <w:spacing w:after="0" w:line="240" w:lineRule="auto"/>
    </w:pPr>
    <w:rPr>
      <w:rFonts w:cs="Times New Roman"/>
      <w:iCs/>
      <w:sz w:val="16"/>
      <w:szCs w:val="14"/>
    </w:rPr>
  </w:style>
  <w:style w:type="character" w:customStyle="1" w:styleId="MilestonesChar">
    <w:name w:val="Milestones Char"/>
    <w:basedOn w:val="BodytextChar"/>
    <w:link w:val="Milestones"/>
    <w:rsid w:val="00D66A96"/>
    <w:rPr>
      <w:rFonts w:ascii="IberPangea Text Light" w:eastAsia="Times New Roman" w:hAnsi="IberPangea Text Light" w:cs="Times New Roman"/>
      <w:color w:val="3A3734" w:themeColor="text1"/>
      <w:sz w:val="24"/>
      <w:szCs w:val="24"/>
      <w:lang w:eastAsia="es-ES"/>
    </w:rPr>
  </w:style>
  <w:style w:type="table" w:customStyle="1" w:styleId="Iberdrola2">
    <w:name w:val="Iberdrola 2"/>
    <w:basedOn w:val="TableNormal"/>
    <w:uiPriority w:val="99"/>
    <w:rsid w:val="00EA064D"/>
    <w:pPr>
      <w:spacing w:after="0" w:line="240" w:lineRule="auto"/>
    </w:pPr>
    <w:rPr>
      <w:color w:val="3A3734" w:themeColor="text1"/>
      <w:sz w:val="20"/>
    </w:rPr>
    <w:tblPr>
      <w:tblBorders>
        <w:insideH w:val="single" w:sz="4" w:space="0" w:color="D9D9D9" w:themeColor="background1" w:themeShade="D9"/>
      </w:tblBorders>
    </w:tblPr>
    <w:tcPr>
      <w:tcMar>
        <w:top w:w="85" w:type="dxa"/>
        <w:left w:w="57" w:type="dxa"/>
        <w:bottom w:w="85" w:type="dxa"/>
        <w:right w:w="57" w:type="dxa"/>
      </w:tcMar>
      <w:vAlign w:val="center"/>
    </w:tcPr>
    <w:tblStylePr w:type="lastRow">
      <w:rPr>
        <w:rFonts w:asciiTheme="majorHAnsi" w:hAnsiTheme="majorHAnsi"/>
        <w:color w:val="00A343" w:themeColor="accent2"/>
        <w:sz w:val="20"/>
      </w:rPr>
    </w:tblStylePr>
    <w:tblStylePr w:type="firstCol">
      <w:rPr>
        <w:rFonts w:asciiTheme="majorHAnsi" w:hAnsiTheme="majorHAnsi"/>
        <w:color w:val="3A3734" w:themeColor="text1"/>
      </w:rPr>
      <w:tblPr/>
      <w:tcPr>
        <w:tcBorders>
          <w:insideH w:val="single" w:sz="4" w:space="0" w:color="D9D9D9" w:themeColor="background1" w:themeShade="D9"/>
        </w:tcBorders>
      </w:tcPr>
    </w:tblStylePr>
    <w:tblStylePr w:type="lastCol">
      <w:rPr>
        <w:color w:val="808080" w:themeColor="background1" w:themeShade="80"/>
        <w:sz w:val="20"/>
      </w:rPr>
    </w:tblStylePr>
  </w:style>
  <w:style w:type="character" w:customStyle="1" w:styleId="FootnoteChar">
    <w:name w:val="Footnote Char"/>
    <w:basedOn w:val="DefaultParagraphFont"/>
    <w:link w:val="Footnote"/>
    <w:rsid w:val="00D26C31"/>
    <w:rPr>
      <w:rFonts w:cs="Times New Roman"/>
      <w:iCs/>
      <w:color w:val="3A3734" w:themeColor="text1"/>
      <w:sz w:val="16"/>
      <w:szCs w:val="14"/>
    </w:rPr>
  </w:style>
  <w:style w:type="paragraph" w:customStyle="1" w:styleId="Numberedlist">
    <w:name w:val="Numbered list"/>
    <w:basedOn w:val="Level1Bullets"/>
    <w:link w:val="NumberedlistChar"/>
    <w:qFormat/>
    <w:rsid w:val="00750E78"/>
    <w:pPr>
      <w:numPr>
        <w:numId w:val="2"/>
      </w:numPr>
    </w:pPr>
  </w:style>
  <w:style w:type="character" w:customStyle="1" w:styleId="NumberedlistChar">
    <w:name w:val="Numbered list Char"/>
    <w:basedOn w:val="Level1BulletsChar"/>
    <w:link w:val="Numberedlist"/>
    <w:rsid w:val="00464A4C"/>
    <w:rPr>
      <w:rFonts w:ascii="IberPangea Text Light" w:eastAsia="BlissPro-Bold" w:hAnsi="IberPangea Text Light" w:cs="Times New Roman"/>
      <w:bCs/>
      <w:color w:val="3A3734" w:themeColor="text1"/>
      <w:sz w:val="20"/>
      <w:szCs w:val="16"/>
      <w:lang w:eastAsia="es-ES"/>
    </w:rPr>
  </w:style>
  <w:style w:type="paragraph" w:styleId="FootnoteText">
    <w:name w:val="footnote text"/>
    <w:basedOn w:val="Normal"/>
    <w:link w:val="FootnoteTextChar"/>
    <w:uiPriority w:val="99"/>
    <w:unhideWhenUsed/>
    <w:rsid w:val="00BD7562"/>
    <w:pPr>
      <w:spacing w:after="0" w:line="240" w:lineRule="auto"/>
      <w:jc w:val="both"/>
    </w:pPr>
    <w:rPr>
      <w:i/>
      <w:color w:val="26BF64" w:themeColor="accent3"/>
      <w:sz w:val="13"/>
      <w:szCs w:val="13"/>
    </w:rPr>
  </w:style>
  <w:style w:type="character" w:customStyle="1" w:styleId="FootnoteTextChar">
    <w:name w:val="Footnote Text Char"/>
    <w:basedOn w:val="DefaultParagraphFont"/>
    <w:link w:val="FootnoteText"/>
    <w:uiPriority w:val="99"/>
    <w:rsid w:val="00BD7562"/>
    <w:rPr>
      <w:i/>
      <w:color w:val="26BF64" w:themeColor="accent3"/>
      <w:sz w:val="13"/>
      <w:szCs w:val="13"/>
    </w:rPr>
  </w:style>
  <w:style w:type="paragraph" w:styleId="Index1">
    <w:name w:val="index 1"/>
    <w:basedOn w:val="Normal"/>
    <w:next w:val="Normal"/>
    <w:autoRedefine/>
    <w:uiPriority w:val="99"/>
    <w:semiHidden/>
    <w:unhideWhenUsed/>
    <w:rsid w:val="00367CC7"/>
    <w:pPr>
      <w:spacing w:after="0" w:line="240" w:lineRule="auto"/>
      <w:ind w:left="220" w:hanging="220"/>
    </w:pPr>
  </w:style>
  <w:style w:type="paragraph" w:styleId="IndexHeading">
    <w:name w:val="index heading"/>
    <w:basedOn w:val="Normal"/>
    <w:next w:val="Index1"/>
    <w:uiPriority w:val="99"/>
    <w:unhideWhenUsed/>
    <w:rsid w:val="00367CC7"/>
    <w:pPr>
      <w:pBdr>
        <w:bottom w:val="single" w:sz="18" w:space="6" w:color="00402A" w:themeColor="text2"/>
      </w:pBdr>
      <w:spacing w:before="60" w:after="840" w:line="240" w:lineRule="atLeast"/>
      <w:jc w:val="both"/>
    </w:pPr>
    <w:rPr>
      <w:b/>
      <w:sz w:val="32"/>
      <w:szCs w:val="24"/>
    </w:rPr>
  </w:style>
  <w:style w:type="paragraph" w:styleId="TOC1">
    <w:name w:val="toc 1"/>
    <w:basedOn w:val="Normal"/>
    <w:next w:val="Normal"/>
    <w:autoRedefine/>
    <w:uiPriority w:val="39"/>
    <w:unhideWhenUsed/>
    <w:rsid w:val="007E0845"/>
    <w:pPr>
      <w:tabs>
        <w:tab w:val="left" w:pos="924"/>
        <w:tab w:val="right" w:pos="9174"/>
      </w:tabs>
      <w:spacing w:before="160" w:line="240" w:lineRule="auto"/>
    </w:pPr>
    <w:rPr>
      <w:rFonts w:ascii="IberPangea Text Medium" w:eastAsiaTheme="minorEastAsia" w:hAnsi="IberPangea Text Medium" w:cstheme="minorBidi"/>
      <w:noProof/>
      <w:color w:val="008C38" w:themeColor="accent1"/>
      <w:kern w:val="2"/>
      <w:sz w:val="24"/>
      <w:szCs w:val="24"/>
      <w:lang w:val="en-GB" w:eastAsia="en-GB"/>
      <w14:ligatures w14:val="standardContextual"/>
    </w:rPr>
  </w:style>
  <w:style w:type="paragraph" w:styleId="TOC2">
    <w:name w:val="toc 2"/>
    <w:basedOn w:val="Normal"/>
    <w:next w:val="Normal"/>
    <w:autoRedefine/>
    <w:uiPriority w:val="39"/>
    <w:unhideWhenUsed/>
    <w:rsid w:val="007E0845"/>
    <w:pPr>
      <w:tabs>
        <w:tab w:val="right" w:pos="8493"/>
      </w:tabs>
      <w:spacing w:before="160" w:line="240" w:lineRule="auto"/>
    </w:pPr>
    <w:rPr>
      <w:rFonts w:cs="IberPangea Text Light"/>
      <w:noProof/>
      <w:color w:val="008C38" w:themeColor="accent1"/>
      <w:sz w:val="24"/>
      <w:szCs w:val="24"/>
      <w:lang w:val="en-US"/>
    </w:rPr>
  </w:style>
  <w:style w:type="character" w:styleId="Hyperlink">
    <w:name w:val="Hyperlink"/>
    <w:basedOn w:val="DefaultParagraphFont"/>
    <w:uiPriority w:val="99"/>
    <w:unhideWhenUsed/>
    <w:rsid w:val="00367CC7"/>
    <w:rPr>
      <w:color w:val="008C38" w:themeColor="hyperlink"/>
      <w:u w:val="single"/>
    </w:rPr>
  </w:style>
  <w:style w:type="character" w:customStyle="1" w:styleId="Heading1Char">
    <w:name w:val="Heading 1 Char"/>
    <w:basedOn w:val="DefaultParagraphFont"/>
    <w:link w:val="Heading1"/>
    <w:uiPriority w:val="9"/>
    <w:rsid w:val="005A4F8C"/>
    <w:rPr>
      <w:rFonts w:ascii="IberPangea Text Medium" w:eastAsia="Times New Roman" w:hAnsi="IberPangea Text Medium" w:cs="Times New Roman"/>
      <w:color w:val="008C38" w:themeColor="accent1"/>
      <w:sz w:val="48"/>
    </w:rPr>
  </w:style>
  <w:style w:type="paragraph" w:styleId="TOCHeading">
    <w:name w:val="TOC Heading"/>
    <w:basedOn w:val="Heading1"/>
    <w:next w:val="Normal"/>
    <w:uiPriority w:val="39"/>
    <w:unhideWhenUsed/>
    <w:rsid w:val="00745F11"/>
    <w:pPr>
      <w:outlineLvl w:val="9"/>
    </w:pPr>
    <w:rPr>
      <w:lang w:val="en-US"/>
    </w:rPr>
  </w:style>
  <w:style w:type="paragraph" w:styleId="TOC3">
    <w:name w:val="toc 3"/>
    <w:basedOn w:val="Normal"/>
    <w:next w:val="Normal"/>
    <w:autoRedefine/>
    <w:uiPriority w:val="39"/>
    <w:unhideWhenUsed/>
    <w:rsid w:val="00165AE9"/>
    <w:pPr>
      <w:tabs>
        <w:tab w:val="left" w:pos="924"/>
        <w:tab w:val="right" w:pos="8493"/>
      </w:tabs>
      <w:spacing w:before="160" w:line="240" w:lineRule="auto"/>
    </w:pPr>
    <w:rPr>
      <w:rFonts w:eastAsiaTheme="minorEastAsia" w:cstheme="minorBidi"/>
      <w:noProof/>
      <w:color w:val="26BF64" w:themeColor="accent3"/>
      <w:kern w:val="2"/>
      <w:sz w:val="24"/>
      <w:szCs w:val="24"/>
      <w:lang w:val="en-GB" w:eastAsia="en-GB"/>
      <w14:ligatures w14:val="standardContextual"/>
    </w:rPr>
  </w:style>
  <w:style w:type="paragraph" w:styleId="TOC4">
    <w:name w:val="toc 4"/>
    <w:basedOn w:val="Normal"/>
    <w:next w:val="Normal"/>
    <w:autoRedefine/>
    <w:uiPriority w:val="39"/>
    <w:unhideWhenUsed/>
    <w:rsid w:val="0033284E"/>
    <w:pPr>
      <w:tabs>
        <w:tab w:val="right" w:pos="8493"/>
      </w:tabs>
      <w:spacing w:before="160" w:line="240" w:lineRule="auto"/>
    </w:pPr>
    <w:rPr>
      <w:rFonts w:cs="IberPangea Text Light"/>
      <w:noProof/>
      <w:color w:val="3A3734"/>
      <w:sz w:val="24"/>
      <w:lang w:val="pt-BR"/>
    </w:rPr>
  </w:style>
  <w:style w:type="table" w:customStyle="1" w:styleId="Iberdrola">
    <w:name w:val="Iberdrola"/>
    <w:basedOn w:val="TableNormal"/>
    <w:uiPriority w:val="99"/>
    <w:rsid w:val="002B6F26"/>
    <w:pPr>
      <w:spacing w:after="0" w:line="240" w:lineRule="auto"/>
    </w:pPr>
    <w:rPr>
      <w:color w:val="3A3734" w:themeColor="text1"/>
      <w:sz w:val="20"/>
    </w:rPr>
    <w:tblPr>
      <w:tblStyleRowBandSize w:val="1"/>
      <w:tblStyleColBandSize w:val="1"/>
      <w:tblBorders>
        <w:insideH w:val="single" w:sz="4" w:space="0" w:color="D9D9D9" w:themeColor="background1" w:themeShade="D9"/>
      </w:tblBorders>
    </w:tblPr>
    <w:tcPr>
      <w:tcMar>
        <w:top w:w="85" w:type="dxa"/>
        <w:left w:w="57" w:type="dxa"/>
        <w:bottom w:w="85" w:type="dxa"/>
        <w:right w:w="57" w:type="dxa"/>
      </w:tcMar>
      <w:vAlign w:val="center"/>
    </w:tcPr>
    <w:tblStylePr w:type="firstRow">
      <w:rPr>
        <w:rFonts w:asciiTheme="minorHAnsi" w:hAnsiTheme="minorHAnsi"/>
        <w:caps/>
        <w:smallCaps w:val="0"/>
        <w:color w:val="008C38" w:themeColor="accent1"/>
        <w:spacing w:val="60"/>
        <w:sz w:val="20"/>
      </w:rPr>
    </w:tblStylePr>
    <w:tblStylePr w:type="lastRow">
      <w:rPr>
        <w:sz w:val="20"/>
      </w:rPr>
    </w:tblStylePr>
    <w:tblStylePr w:type="firstCol">
      <w:rPr>
        <w:rFonts w:asciiTheme="majorHAnsi" w:hAnsiTheme="majorHAnsi"/>
        <w:color w:val="5BD38C" w:themeColor="accent4"/>
        <w:sz w:val="20"/>
      </w:rPr>
      <w:tblPr/>
      <w:tcPr>
        <w:tcBorders>
          <w:left w:val="nil"/>
        </w:tcBorders>
      </w:tcPr>
    </w:tblStylePr>
    <w:tblStylePr w:type="lastCol">
      <w:rPr>
        <w:sz w:val="20"/>
      </w:rPr>
    </w:tblStylePr>
    <w:tblStylePr w:type="band1Vert">
      <w:rPr>
        <w:sz w:val="20"/>
      </w:rPr>
      <w:tblPr/>
      <w:tcPr>
        <w:tcBorders>
          <w:insideV w:val="single" w:sz="4" w:space="0" w:color="5BD38C" w:themeColor="accent4"/>
        </w:tcBorders>
      </w:tcPr>
    </w:tblStylePr>
    <w:tblStylePr w:type="band2Vert">
      <w:rPr>
        <w:sz w:val="20"/>
      </w:rPr>
      <w:tblPr/>
      <w:tcPr>
        <w:tcBorders>
          <w:insideV w:val="single" w:sz="4" w:space="0" w:color="5BD38C" w:themeColor="accent4"/>
        </w:tcBorders>
      </w:tcPr>
    </w:tblStylePr>
    <w:tblStylePr w:type="band1Horz">
      <w:rPr>
        <w:sz w:val="20"/>
      </w:rPr>
      <w:tblPr/>
      <w:tcPr>
        <w:tcBorders>
          <w:insideV w:val="nil"/>
        </w:tcBorders>
      </w:tcPr>
    </w:tblStylePr>
    <w:tblStylePr w:type="band2Horz">
      <w:rPr>
        <w:sz w:val="20"/>
      </w:rPr>
      <w:tblPr/>
      <w:tcPr>
        <w:tcBorders>
          <w:insideV w:val="nil"/>
        </w:tcBorders>
      </w:tcPr>
    </w:tblStylePr>
  </w:style>
  <w:style w:type="paragraph" w:styleId="TOC5">
    <w:name w:val="toc 5"/>
    <w:basedOn w:val="Normal"/>
    <w:next w:val="Normal"/>
    <w:autoRedefine/>
    <w:uiPriority w:val="39"/>
    <w:unhideWhenUsed/>
    <w:rsid w:val="00CA02B9"/>
    <w:pPr>
      <w:spacing w:before="160" w:line="240" w:lineRule="auto"/>
      <w:ind w:left="907"/>
    </w:pPr>
    <w:rPr>
      <w:sz w:val="24"/>
    </w:rPr>
  </w:style>
  <w:style w:type="paragraph" w:styleId="TOC6">
    <w:name w:val="toc 6"/>
    <w:basedOn w:val="Normal"/>
    <w:next w:val="Normal"/>
    <w:autoRedefine/>
    <w:uiPriority w:val="39"/>
    <w:semiHidden/>
    <w:unhideWhenUsed/>
    <w:rsid w:val="00CA02B9"/>
    <w:pPr>
      <w:spacing w:before="160" w:line="240" w:lineRule="auto"/>
      <w:ind w:left="1134"/>
    </w:pPr>
    <w:rPr>
      <w:sz w:val="24"/>
    </w:rPr>
  </w:style>
  <w:style w:type="paragraph" w:styleId="TOC7">
    <w:name w:val="toc 7"/>
    <w:basedOn w:val="Normal"/>
    <w:next w:val="Normal"/>
    <w:autoRedefine/>
    <w:uiPriority w:val="39"/>
    <w:semiHidden/>
    <w:unhideWhenUsed/>
    <w:rsid w:val="00CA02B9"/>
    <w:pPr>
      <w:spacing w:before="160" w:line="240" w:lineRule="auto"/>
      <w:ind w:left="1361"/>
    </w:pPr>
    <w:rPr>
      <w:sz w:val="24"/>
    </w:rPr>
  </w:style>
  <w:style w:type="paragraph" w:styleId="TOC8">
    <w:name w:val="toc 8"/>
    <w:basedOn w:val="Normal"/>
    <w:next w:val="Normal"/>
    <w:autoRedefine/>
    <w:uiPriority w:val="39"/>
    <w:semiHidden/>
    <w:unhideWhenUsed/>
    <w:rsid w:val="00CA02B9"/>
    <w:pPr>
      <w:spacing w:before="160" w:line="240" w:lineRule="auto"/>
      <w:ind w:left="1588"/>
    </w:pPr>
    <w:rPr>
      <w:sz w:val="24"/>
    </w:rPr>
  </w:style>
  <w:style w:type="paragraph" w:styleId="TOC9">
    <w:name w:val="toc 9"/>
    <w:basedOn w:val="Normal"/>
    <w:next w:val="Normal"/>
    <w:autoRedefine/>
    <w:uiPriority w:val="39"/>
    <w:semiHidden/>
    <w:unhideWhenUsed/>
    <w:rsid w:val="00CA02B9"/>
    <w:pPr>
      <w:spacing w:before="160" w:line="240" w:lineRule="auto"/>
      <w:ind w:left="1814"/>
    </w:pPr>
    <w:rPr>
      <w:sz w:val="24"/>
    </w:rPr>
  </w:style>
  <w:style w:type="character" w:customStyle="1" w:styleId="Heading2Char">
    <w:name w:val="Heading 2 Char"/>
    <w:basedOn w:val="DefaultParagraphFont"/>
    <w:link w:val="Heading2"/>
    <w:uiPriority w:val="9"/>
    <w:rsid w:val="00A70C50"/>
    <w:rPr>
      <w:rFonts w:asciiTheme="minorHAnsi" w:eastAsiaTheme="majorEastAsia" w:hAnsiTheme="minorHAnsi" w:cs="Times New Roman"/>
      <w:color w:val="008C38" w:themeColor="accent1"/>
      <w:sz w:val="32"/>
      <w:szCs w:val="26"/>
    </w:rPr>
  </w:style>
  <w:style w:type="paragraph" w:customStyle="1" w:styleId="Letterlist">
    <w:name w:val="Letter list"/>
    <w:basedOn w:val="Numberedlist"/>
    <w:link w:val="LetterlistChar"/>
    <w:rsid w:val="00750E78"/>
    <w:pPr>
      <w:numPr>
        <w:numId w:val="3"/>
      </w:numPr>
    </w:pPr>
    <w:rPr>
      <w:lang w:val="en-US"/>
    </w:rPr>
  </w:style>
  <w:style w:type="character" w:customStyle="1" w:styleId="LetterlistChar">
    <w:name w:val="Letter list Char"/>
    <w:basedOn w:val="NumberedlistChar"/>
    <w:link w:val="Letterlist"/>
    <w:rsid w:val="00464A4C"/>
    <w:rPr>
      <w:rFonts w:ascii="IberPangea Text Light" w:eastAsia="BlissPro-Bold" w:hAnsi="IberPangea Text Light" w:cs="Times New Roman"/>
      <w:bCs/>
      <w:color w:val="3A3734" w:themeColor="text1"/>
      <w:sz w:val="20"/>
      <w:szCs w:val="16"/>
      <w:lang w:val="en-US" w:eastAsia="es-ES"/>
    </w:rPr>
  </w:style>
  <w:style w:type="character" w:customStyle="1" w:styleId="Heading3Char">
    <w:name w:val="Heading 3 Char"/>
    <w:basedOn w:val="DefaultParagraphFont"/>
    <w:link w:val="Heading3"/>
    <w:uiPriority w:val="9"/>
    <w:rsid w:val="00A70C50"/>
    <w:rPr>
      <w:rFonts w:asciiTheme="minorHAnsi" w:eastAsia="Times New Roman" w:hAnsiTheme="minorHAnsi" w:cs="Times New Roman"/>
      <w:color w:val="3A3734" w:themeColor="text1"/>
      <w:sz w:val="24"/>
      <w:szCs w:val="24"/>
    </w:rPr>
  </w:style>
  <w:style w:type="numbering" w:customStyle="1" w:styleId="Listaactual1">
    <w:name w:val="Lista actual1"/>
    <w:uiPriority w:val="99"/>
    <w:rsid w:val="00455156"/>
    <w:pPr>
      <w:numPr>
        <w:numId w:val="5"/>
      </w:numPr>
    </w:pPr>
  </w:style>
  <w:style w:type="numbering" w:customStyle="1" w:styleId="Listaactual2">
    <w:name w:val="Lista actual2"/>
    <w:uiPriority w:val="99"/>
    <w:rsid w:val="00455156"/>
    <w:pPr>
      <w:numPr>
        <w:numId w:val="6"/>
      </w:numPr>
    </w:pPr>
  </w:style>
  <w:style w:type="numbering" w:customStyle="1" w:styleId="Listaactual3">
    <w:name w:val="Lista actual3"/>
    <w:uiPriority w:val="99"/>
    <w:rsid w:val="00D417E3"/>
    <w:pPr>
      <w:numPr>
        <w:numId w:val="7"/>
      </w:numPr>
    </w:pPr>
  </w:style>
  <w:style w:type="numbering" w:customStyle="1" w:styleId="Listaactual4">
    <w:name w:val="Lista actual4"/>
    <w:uiPriority w:val="99"/>
    <w:rsid w:val="00D417E3"/>
    <w:pPr>
      <w:numPr>
        <w:numId w:val="8"/>
      </w:numPr>
    </w:pPr>
  </w:style>
  <w:style w:type="character" w:customStyle="1" w:styleId="Heading4Char">
    <w:name w:val="Heading 4 Char"/>
    <w:basedOn w:val="DefaultParagraphFont"/>
    <w:link w:val="Heading4"/>
    <w:uiPriority w:val="9"/>
    <w:semiHidden/>
    <w:rsid w:val="00A94A1F"/>
    <w:rPr>
      <w:rFonts w:ascii="IberPangea Text" w:eastAsia="Times New Roman" w:hAnsi="IberPangea Text" w:cs="Times New Roman"/>
      <w:i/>
      <w:iCs/>
      <w:color w:val="008C38" w:themeColor="accent1"/>
    </w:rPr>
  </w:style>
  <w:style w:type="paragraph" w:styleId="Revision">
    <w:name w:val="Revision"/>
    <w:hidden/>
    <w:uiPriority w:val="99"/>
    <w:semiHidden/>
    <w:rsid w:val="007C2C4D"/>
    <w:pPr>
      <w:spacing w:after="0" w:line="240" w:lineRule="auto"/>
    </w:pPr>
  </w:style>
  <w:style w:type="paragraph" w:customStyle="1" w:styleId="Level2Bullets">
    <w:name w:val="Level 2 Bullets"/>
    <w:basedOn w:val="Level1Bullets"/>
    <w:qFormat/>
    <w:rsid w:val="00750E78"/>
    <w:pPr>
      <w:numPr>
        <w:ilvl w:val="2"/>
        <w:numId w:val="15"/>
      </w:numPr>
      <w:ind w:left="714" w:hanging="336"/>
    </w:pPr>
    <w:rPr>
      <w:rFonts w:cs="IberPangea Text Light"/>
      <w:bCs w:val="0"/>
      <w:lang w:val="en-US"/>
    </w:rPr>
  </w:style>
  <w:style w:type="numbering" w:customStyle="1" w:styleId="CurrentList1">
    <w:name w:val="Current List1"/>
    <w:uiPriority w:val="99"/>
    <w:rsid w:val="007B6079"/>
    <w:pPr>
      <w:numPr>
        <w:numId w:val="10"/>
      </w:numPr>
    </w:pPr>
  </w:style>
  <w:style w:type="numbering" w:customStyle="1" w:styleId="CurrentList2">
    <w:name w:val="Current List2"/>
    <w:uiPriority w:val="99"/>
    <w:rsid w:val="00750E78"/>
    <w:pPr>
      <w:numPr>
        <w:numId w:val="12"/>
      </w:numPr>
    </w:pPr>
  </w:style>
  <w:style w:type="numbering" w:customStyle="1" w:styleId="CurrentList3">
    <w:name w:val="Current List3"/>
    <w:uiPriority w:val="99"/>
    <w:rsid w:val="00750E78"/>
    <w:pPr>
      <w:numPr>
        <w:numId w:val="13"/>
      </w:numPr>
    </w:pPr>
  </w:style>
  <w:style w:type="numbering" w:customStyle="1" w:styleId="CurrentList4">
    <w:name w:val="Current List4"/>
    <w:uiPriority w:val="99"/>
    <w:rsid w:val="00750E78"/>
    <w:pPr>
      <w:numPr>
        <w:numId w:val="14"/>
      </w:numPr>
    </w:pPr>
  </w:style>
  <w:style w:type="numbering" w:customStyle="1" w:styleId="CurrentList5">
    <w:name w:val="Current List5"/>
    <w:uiPriority w:val="99"/>
    <w:rsid w:val="00216ADF"/>
    <w:pPr>
      <w:numPr>
        <w:numId w:val="16"/>
      </w:numPr>
    </w:pPr>
  </w:style>
  <w:style w:type="character" w:customStyle="1" w:styleId="Greenhighlight">
    <w:name w:val="_Green highlight"/>
    <w:basedOn w:val="DefaultParagraphFont"/>
    <w:uiPriority w:val="1"/>
    <w:rsid w:val="00772FD1"/>
    <w:rPr>
      <w:color w:val="008C38" w:themeColor="accent1"/>
    </w:rPr>
  </w:style>
  <w:style w:type="paragraph" w:customStyle="1" w:styleId="Introductiontext">
    <w:name w:val="Introduction text"/>
    <w:basedOn w:val="Normal"/>
    <w:next w:val="BodyText1"/>
    <w:rsid w:val="00A96691"/>
    <w:pPr>
      <w:spacing w:before="300" w:after="120" w:line="240" w:lineRule="auto"/>
    </w:pPr>
    <w:rPr>
      <w:sz w:val="28"/>
    </w:rPr>
  </w:style>
  <w:style w:type="character" w:customStyle="1" w:styleId="Orangehighlight">
    <w:name w:val="_Orange highlight"/>
    <w:basedOn w:val="DefaultParagraphFont"/>
    <w:uiPriority w:val="1"/>
    <w:rsid w:val="00E203B8"/>
    <w:rPr>
      <w:color w:val="E3850D" w:themeColor="accent6"/>
    </w:rPr>
  </w:style>
  <w:style w:type="paragraph" w:customStyle="1" w:styleId="LargeBodytext">
    <w:name w:val="Large Body text"/>
    <w:basedOn w:val="BodyText1"/>
    <w:rsid w:val="00D66A96"/>
    <w:rPr>
      <w:sz w:val="24"/>
      <w:szCs w:val="28"/>
    </w:rPr>
  </w:style>
  <w:style w:type="numbering" w:customStyle="1" w:styleId="CurrentList6">
    <w:name w:val="Current List6"/>
    <w:uiPriority w:val="99"/>
    <w:rsid w:val="00D66A96"/>
    <w:pPr>
      <w:numPr>
        <w:numId w:val="18"/>
      </w:numPr>
    </w:pPr>
  </w:style>
  <w:style w:type="character" w:customStyle="1" w:styleId="White">
    <w:name w:val="_White"/>
    <w:basedOn w:val="DefaultParagraphFont"/>
    <w:uiPriority w:val="1"/>
    <w:rsid w:val="007E45F0"/>
    <w:rPr>
      <w:b w:val="0"/>
      <w:bCs/>
      <w:color w:val="FFFFFF" w:themeColor="background1"/>
    </w:rPr>
  </w:style>
  <w:style w:type="paragraph" w:customStyle="1" w:styleId="LargeNumberedlist">
    <w:name w:val="Large Numbered list"/>
    <w:basedOn w:val="ListParagraph"/>
    <w:rsid w:val="00500D70"/>
    <w:pPr>
      <w:numPr>
        <w:numId w:val="19"/>
      </w:numPr>
      <w:spacing w:before="240"/>
      <w:ind w:left="504" w:hanging="504"/>
    </w:pPr>
    <w:rPr>
      <w:color w:val="008C38" w:themeColor="accent1"/>
      <w:sz w:val="30"/>
      <w:szCs w:val="30"/>
      <w:lang w:val="en-US"/>
    </w:rPr>
  </w:style>
  <w:style w:type="paragraph" w:customStyle="1" w:styleId="PressReleaseHeading">
    <w:name w:val="Press Release Heading"/>
    <w:basedOn w:val="Heading1"/>
    <w:rsid w:val="00C5097B"/>
    <w:pPr>
      <w:numPr>
        <w:numId w:val="0"/>
      </w:numPr>
    </w:pPr>
  </w:style>
  <w:style w:type="paragraph" w:customStyle="1" w:styleId="paragraph">
    <w:name w:val="paragraph"/>
    <w:basedOn w:val="Normal"/>
    <w:rsid w:val="00C5097B"/>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DBodytext">
    <w:name w:val="D.Body text"/>
    <w:basedOn w:val="NormalWeb"/>
    <w:link w:val="DBodytextChar"/>
    <w:rsid w:val="00544AA1"/>
    <w:pPr>
      <w:spacing w:before="120" w:beforeAutospacing="0" w:after="120" w:afterAutospacing="0" w:line="276" w:lineRule="auto"/>
    </w:pPr>
    <w:rPr>
      <w:rFonts w:ascii="IberPangea Text Light" w:hAnsi="IberPangea Text Light" w:cstheme="minorHAnsi"/>
      <w:color w:val="000000"/>
      <w:sz w:val="20"/>
    </w:rPr>
  </w:style>
  <w:style w:type="paragraph" w:customStyle="1" w:styleId="HHighlight2">
    <w:name w:val="H.Highlight 2"/>
    <w:basedOn w:val="NormalWeb"/>
    <w:link w:val="HHighlight2Char"/>
    <w:rsid w:val="00544AA1"/>
    <w:pPr>
      <w:shd w:val="clear" w:color="auto" w:fill="FFFFFF"/>
      <w:spacing w:before="360" w:beforeAutospacing="0" w:after="360" w:afterAutospacing="0"/>
    </w:pPr>
    <w:rPr>
      <w:color w:val="26BF64" w:themeColor="accent3"/>
      <w:sz w:val="28"/>
      <w:szCs w:val="36"/>
      <w:u w:color="BFBFBF" w:themeColor="background1" w:themeShade="BF"/>
      <w:lang w:val="en-GB"/>
    </w:rPr>
  </w:style>
  <w:style w:type="character" w:customStyle="1" w:styleId="DBodytextChar">
    <w:name w:val="D.Body text Char"/>
    <w:basedOn w:val="NormalWebChar"/>
    <w:link w:val="DBodytext"/>
    <w:rsid w:val="00544AA1"/>
    <w:rPr>
      <w:rFonts w:ascii="IberPangea Text Light" w:eastAsia="Times New Roman" w:hAnsi="IberPangea Text Light" w:cstheme="minorHAnsi"/>
      <w:color w:val="000000"/>
      <w:sz w:val="20"/>
      <w:szCs w:val="24"/>
      <w:lang w:eastAsia="es-ES"/>
    </w:rPr>
  </w:style>
  <w:style w:type="character" w:customStyle="1" w:styleId="HHighlight2Char">
    <w:name w:val="H.Highlight 2 Char"/>
    <w:basedOn w:val="NormalWebChar"/>
    <w:link w:val="HHighlight2"/>
    <w:rsid w:val="00544AA1"/>
    <w:rPr>
      <w:rFonts w:ascii="Times New Roman" w:eastAsia="Times New Roman" w:hAnsi="Times New Roman" w:cs="Times New Roman"/>
      <w:color w:val="26BF64" w:themeColor="accent3"/>
      <w:sz w:val="28"/>
      <w:szCs w:val="36"/>
      <w:u w:color="BFBFBF" w:themeColor="background1" w:themeShade="BF"/>
      <w:shd w:val="clear" w:color="auto" w:fill="FFFFFF"/>
      <w:lang w:val="en-GB" w:eastAsia="es-ES"/>
    </w:rPr>
  </w:style>
  <w:style w:type="paragraph" w:customStyle="1" w:styleId="RecipientAddress">
    <w:name w:val="Recipient Address"/>
    <w:basedOn w:val="Normal"/>
    <w:qFormat/>
    <w:rsid w:val="004427AB"/>
    <w:pPr>
      <w:spacing w:after="0" w:line="276" w:lineRule="auto"/>
    </w:pPr>
    <w:rPr>
      <w:sz w:val="18"/>
      <w:lang w:val="en-US" w:eastAsia="es-ES"/>
    </w:rPr>
  </w:style>
  <w:style w:type="paragraph" w:customStyle="1" w:styleId="NameSurname">
    <w:name w:val="Name Surname"/>
    <w:basedOn w:val="BodyText1"/>
    <w:qFormat/>
    <w:rsid w:val="004427AB"/>
    <w:pPr>
      <w:spacing w:before="720" w:after="0"/>
    </w:pPr>
    <w:rPr>
      <w:rFonts w:ascii="IberPangea Text Medium" w:hAnsi="IberPangea Text Medium"/>
      <w:bCs/>
    </w:rPr>
  </w:style>
  <w:style w:type="character" w:customStyle="1" w:styleId="SemiBold">
    <w:name w:val="_SemiBold"/>
    <w:basedOn w:val="DefaultParagraphFont"/>
    <w:uiPriority w:val="1"/>
    <w:qFormat/>
    <w:rsid w:val="004427AB"/>
    <w:rPr>
      <w:rFonts w:ascii="IberPangea Text SmBold" w:hAnsi="IberPangea Text SmBold"/>
      <w:b/>
      <w:bCs/>
      <w:i w:val="0"/>
    </w:rPr>
  </w:style>
  <w:style w:type="character" w:styleId="CommentReference">
    <w:name w:val="annotation reference"/>
    <w:basedOn w:val="DefaultParagraphFont"/>
    <w:uiPriority w:val="99"/>
    <w:semiHidden/>
    <w:unhideWhenUsed/>
    <w:rsid w:val="00A04F67"/>
    <w:rPr>
      <w:sz w:val="16"/>
      <w:szCs w:val="16"/>
    </w:rPr>
  </w:style>
  <w:style w:type="paragraph" w:styleId="CommentText">
    <w:name w:val="annotation text"/>
    <w:basedOn w:val="Normal"/>
    <w:link w:val="CommentTextChar"/>
    <w:uiPriority w:val="99"/>
    <w:semiHidden/>
    <w:unhideWhenUsed/>
    <w:rsid w:val="00A04F67"/>
    <w:pPr>
      <w:spacing w:line="240" w:lineRule="auto"/>
    </w:pPr>
    <w:rPr>
      <w:szCs w:val="20"/>
    </w:rPr>
  </w:style>
  <w:style w:type="character" w:customStyle="1" w:styleId="CommentTextChar">
    <w:name w:val="Comment Text Char"/>
    <w:basedOn w:val="DefaultParagraphFont"/>
    <w:link w:val="CommentText"/>
    <w:uiPriority w:val="99"/>
    <w:semiHidden/>
    <w:rsid w:val="00A04F67"/>
    <w:rPr>
      <w:rFonts w:asciiTheme="minorHAnsi" w:hAnsiTheme="minorHAnsi"/>
      <w:color w:val="3A3734" w:themeColor="text1"/>
      <w:sz w:val="20"/>
      <w:szCs w:val="20"/>
    </w:rPr>
  </w:style>
  <w:style w:type="paragraph" w:styleId="CommentSubject">
    <w:name w:val="annotation subject"/>
    <w:basedOn w:val="CommentText"/>
    <w:next w:val="CommentText"/>
    <w:link w:val="CommentSubjectChar"/>
    <w:uiPriority w:val="99"/>
    <w:semiHidden/>
    <w:unhideWhenUsed/>
    <w:rsid w:val="00A04F67"/>
    <w:rPr>
      <w:b/>
      <w:bCs/>
    </w:rPr>
  </w:style>
  <w:style w:type="character" w:customStyle="1" w:styleId="CommentSubjectChar">
    <w:name w:val="Comment Subject Char"/>
    <w:basedOn w:val="CommentTextChar"/>
    <w:link w:val="CommentSubject"/>
    <w:uiPriority w:val="99"/>
    <w:semiHidden/>
    <w:rsid w:val="00A04F67"/>
    <w:rPr>
      <w:rFonts w:asciiTheme="minorHAnsi" w:hAnsiTheme="minorHAnsi"/>
      <w:b/>
      <w:bCs/>
      <w:color w:val="3A3734"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2387">
      <w:bodyDiv w:val="1"/>
      <w:marLeft w:val="0"/>
      <w:marRight w:val="0"/>
      <w:marTop w:val="0"/>
      <w:marBottom w:val="0"/>
      <w:divBdr>
        <w:top w:val="none" w:sz="0" w:space="0" w:color="auto"/>
        <w:left w:val="none" w:sz="0" w:space="0" w:color="auto"/>
        <w:bottom w:val="none" w:sz="0" w:space="0" w:color="auto"/>
        <w:right w:val="none" w:sz="0" w:space="0" w:color="auto"/>
      </w:divBdr>
    </w:div>
    <w:div w:id="37823328">
      <w:bodyDiv w:val="1"/>
      <w:marLeft w:val="0"/>
      <w:marRight w:val="0"/>
      <w:marTop w:val="0"/>
      <w:marBottom w:val="0"/>
      <w:divBdr>
        <w:top w:val="none" w:sz="0" w:space="0" w:color="auto"/>
        <w:left w:val="none" w:sz="0" w:space="0" w:color="auto"/>
        <w:bottom w:val="none" w:sz="0" w:space="0" w:color="auto"/>
        <w:right w:val="none" w:sz="0" w:space="0" w:color="auto"/>
      </w:divBdr>
    </w:div>
    <w:div w:id="145630999">
      <w:bodyDiv w:val="1"/>
      <w:marLeft w:val="0"/>
      <w:marRight w:val="0"/>
      <w:marTop w:val="0"/>
      <w:marBottom w:val="0"/>
      <w:divBdr>
        <w:top w:val="none" w:sz="0" w:space="0" w:color="auto"/>
        <w:left w:val="none" w:sz="0" w:space="0" w:color="auto"/>
        <w:bottom w:val="none" w:sz="0" w:space="0" w:color="auto"/>
        <w:right w:val="none" w:sz="0" w:space="0" w:color="auto"/>
      </w:divBdr>
    </w:div>
    <w:div w:id="191959146">
      <w:bodyDiv w:val="1"/>
      <w:marLeft w:val="0"/>
      <w:marRight w:val="0"/>
      <w:marTop w:val="0"/>
      <w:marBottom w:val="0"/>
      <w:divBdr>
        <w:top w:val="none" w:sz="0" w:space="0" w:color="auto"/>
        <w:left w:val="none" w:sz="0" w:space="0" w:color="auto"/>
        <w:bottom w:val="none" w:sz="0" w:space="0" w:color="auto"/>
        <w:right w:val="none" w:sz="0" w:space="0" w:color="auto"/>
      </w:divBdr>
    </w:div>
    <w:div w:id="388573851">
      <w:bodyDiv w:val="1"/>
      <w:marLeft w:val="0"/>
      <w:marRight w:val="0"/>
      <w:marTop w:val="0"/>
      <w:marBottom w:val="0"/>
      <w:divBdr>
        <w:top w:val="none" w:sz="0" w:space="0" w:color="auto"/>
        <w:left w:val="none" w:sz="0" w:space="0" w:color="auto"/>
        <w:bottom w:val="none" w:sz="0" w:space="0" w:color="auto"/>
        <w:right w:val="none" w:sz="0" w:space="0" w:color="auto"/>
      </w:divBdr>
    </w:div>
    <w:div w:id="425610912">
      <w:bodyDiv w:val="1"/>
      <w:marLeft w:val="0"/>
      <w:marRight w:val="0"/>
      <w:marTop w:val="0"/>
      <w:marBottom w:val="0"/>
      <w:divBdr>
        <w:top w:val="none" w:sz="0" w:space="0" w:color="auto"/>
        <w:left w:val="none" w:sz="0" w:space="0" w:color="auto"/>
        <w:bottom w:val="none" w:sz="0" w:space="0" w:color="auto"/>
        <w:right w:val="none" w:sz="0" w:space="0" w:color="auto"/>
      </w:divBdr>
    </w:div>
    <w:div w:id="441147170">
      <w:bodyDiv w:val="1"/>
      <w:marLeft w:val="0"/>
      <w:marRight w:val="0"/>
      <w:marTop w:val="0"/>
      <w:marBottom w:val="0"/>
      <w:divBdr>
        <w:top w:val="none" w:sz="0" w:space="0" w:color="auto"/>
        <w:left w:val="none" w:sz="0" w:space="0" w:color="auto"/>
        <w:bottom w:val="none" w:sz="0" w:space="0" w:color="auto"/>
        <w:right w:val="none" w:sz="0" w:space="0" w:color="auto"/>
      </w:divBdr>
    </w:div>
    <w:div w:id="456529221">
      <w:bodyDiv w:val="1"/>
      <w:marLeft w:val="0"/>
      <w:marRight w:val="0"/>
      <w:marTop w:val="0"/>
      <w:marBottom w:val="0"/>
      <w:divBdr>
        <w:top w:val="none" w:sz="0" w:space="0" w:color="auto"/>
        <w:left w:val="none" w:sz="0" w:space="0" w:color="auto"/>
        <w:bottom w:val="none" w:sz="0" w:space="0" w:color="auto"/>
        <w:right w:val="none" w:sz="0" w:space="0" w:color="auto"/>
      </w:divBdr>
    </w:div>
    <w:div w:id="564996732">
      <w:bodyDiv w:val="1"/>
      <w:marLeft w:val="0"/>
      <w:marRight w:val="0"/>
      <w:marTop w:val="0"/>
      <w:marBottom w:val="0"/>
      <w:divBdr>
        <w:top w:val="none" w:sz="0" w:space="0" w:color="auto"/>
        <w:left w:val="none" w:sz="0" w:space="0" w:color="auto"/>
        <w:bottom w:val="none" w:sz="0" w:space="0" w:color="auto"/>
        <w:right w:val="none" w:sz="0" w:space="0" w:color="auto"/>
      </w:divBdr>
    </w:div>
    <w:div w:id="601257529">
      <w:bodyDiv w:val="1"/>
      <w:marLeft w:val="0"/>
      <w:marRight w:val="0"/>
      <w:marTop w:val="0"/>
      <w:marBottom w:val="0"/>
      <w:divBdr>
        <w:top w:val="none" w:sz="0" w:space="0" w:color="auto"/>
        <w:left w:val="none" w:sz="0" w:space="0" w:color="auto"/>
        <w:bottom w:val="none" w:sz="0" w:space="0" w:color="auto"/>
        <w:right w:val="none" w:sz="0" w:space="0" w:color="auto"/>
      </w:divBdr>
    </w:div>
    <w:div w:id="731929486">
      <w:bodyDiv w:val="1"/>
      <w:marLeft w:val="0"/>
      <w:marRight w:val="0"/>
      <w:marTop w:val="0"/>
      <w:marBottom w:val="0"/>
      <w:divBdr>
        <w:top w:val="none" w:sz="0" w:space="0" w:color="auto"/>
        <w:left w:val="none" w:sz="0" w:space="0" w:color="auto"/>
        <w:bottom w:val="none" w:sz="0" w:space="0" w:color="auto"/>
        <w:right w:val="none" w:sz="0" w:space="0" w:color="auto"/>
      </w:divBdr>
    </w:div>
    <w:div w:id="947347303">
      <w:bodyDiv w:val="1"/>
      <w:marLeft w:val="0"/>
      <w:marRight w:val="0"/>
      <w:marTop w:val="0"/>
      <w:marBottom w:val="0"/>
      <w:divBdr>
        <w:top w:val="none" w:sz="0" w:space="0" w:color="auto"/>
        <w:left w:val="none" w:sz="0" w:space="0" w:color="auto"/>
        <w:bottom w:val="none" w:sz="0" w:space="0" w:color="auto"/>
        <w:right w:val="none" w:sz="0" w:space="0" w:color="auto"/>
      </w:divBdr>
    </w:div>
    <w:div w:id="1099177820">
      <w:bodyDiv w:val="1"/>
      <w:marLeft w:val="0"/>
      <w:marRight w:val="0"/>
      <w:marTop w:val="0"/>
      <w:marBottom w:val="0"/>
      <w:divBdr>
        <w:top w:val="none" w:sz="0" w:space="0" w:color="auto"/>
        <w:left w:val="none" w:sz="0" w:space="0" w:color="auto"/>
        <w:bottom w:val="none" w:sz="0" w:space="0" w:color="auto"/>
        <w:right w:val="none" w:sz="0" w:space="0" w:color="auto"/>
      </w:divBdr>
    </w:div>
    <w:div w:id="1180508807">
      <w:bodyDiv w:val="1"/>
      <w:marLeft w:val="0"/>
      <w:marRight w:val="0"/>
      <w:marTop w:val="0"/>
      <w:marBottom w:val="0"/>
      <w:divBdr>
        <w:top w:val="none" w:sz="0" w:space="0" w:color="auto"/>
        <w:left w:val="none" w:sz="0" w:space="0" w:color="auto"/>
        <w:bottom w:val="none" w:sz="0" w:space="0" w:color="auto"/>
        <w:right w:val="none" w:sz="0" w:space="0" w:color="auto"/>
      </w:divBdr>
    </w:div>
    <w:div w:id="1358964407">
      <w:bodyDiv w:val="1"/>
      <w:marLeft w:val="0"/>
      <w:marRight w:val="0"/>
      <w:marTop w:val="0"/>
      <w:marBottom w:val="0"/>
      <w:divBdr>
        <w:top w:val="none" w:sz="0" w:space="0" w:color="auto"/>
        <w:left w:val="none" w:sz="0" w:space="0" w:color="auto"/>
        <w:bottom w:val="none" w:sz="0" w:space="0" w:color="auto"/>
        <w:right w:val="none" w:sz="0" w:space="0" w:color="auto"/>
      </w:divBdr>
    </w:div>
    <w:div w:id="1409693707">
      <w:bodyDiv w:val="1"/>
      <w:marLeft w:val="0"/>
      <w:marRight w:val="0"/>
      <w:marTop w:val="0"/>
      <w:marBottom w:val="0"/>
      <w:divBdr>
        <w:top w:val="none" w:sz="0" w:space="0" w:color="auto"/>
        <w:left w:val="none" w:sz="0" w:space="0" w:color="auto"/>
        <w:bottom w:val="none" w:sz="0" w:space="0" w:color="auto"/>
        <w:right w:val="none" w:sz="0" w:space="0" w:color="auto"/>
      </w:divBdr>
    </w:div>
    <w:div w:id="1569800361">
      <w:bodyDiv w:val="1"/>
      <w:marLeft w:val="0"/>
      <w:marRight w:val="0"/>
      <w:marTop w:val="0"/>
      <w:marBottom w:val="0"/>
      <w:divBdr>
        <w:top w:val="none" w:sz="0" w:space="0" w:color="auto"/>
        <w:left w:val="none" w:sz="0" w:space="0" w:color="auto"/>
        <w:bottom w:val="none" w:sz="0" w:space="0" w:color="auto"/>
        <w:right w:val="none" w:sz="0" w:space="0" w:color="auto"/>
      </w:divBdr>
      <w:divsChild>
        <w:div w:id="1752001306">
          <w:marLeft w:val="576"/>
          <w:marRight w:val="0"/>
          <w:marTop w:val="0"/>
          <w:marBottom w:val="240"/>
          <w:divBdr>
            <w:top w:val="none" w:sz="0" w:space="0" w:color="auto"/>
            <w:left w:val="none" w:sz="0" w:space="0" w:color="auto"/>
            <w:bottom w:val="none" w:sz="0" w:space="0" w:color="auto"/>
            <w:right w:val="none" w:sz="0" w:space="0" w:color="auto"/>
          </w:divBdr>
        </w:div>
      </w:divsChild>
    </w:div>
    <w:div w:id="1638679001">
      <w:bodyDiv w:val="1"/>
      <w:marLeft w:val="0"/>
      <w:marRight w:val="0"/>
      <w:marTop w:val="0"/>
      <w:marBottom w:val="0"/>
      <w:divBdr>
        <w:top w:val="none" w:sz="0" w:space="0" w:color="auto"/>
        <w:left w:val="none" w:sz="0" w:space="0" w:color="auto"/>
        <w:bottom w:val="none" w:sz="0" w:space="0" w:color="auto"/>
        <w:right w:val="none" w:sz="0" w:space="0" w:color="auto"/>
      </w:divBdr>
    </w:div>
    <w:div w:id="1754886485">
      <w:bodyDiv w:val="1"/>
      <w:marLeft w:val="0"/>
      <w:marRight w:val="0"/>
      <w:marTop w:val="0"/>
      <w:marBottom w:val="0"/>
      <w:divBdr>
        <w:top w:val="none" w:sz="0" w:space="0" w:color="auto"/>
        <w:left w:val="none" w:sz="0" w:space="0" w:color="auto"/>
        <w:bottom w:val="none" w:sz="0" w:space="0" w:color="auto"/>
        <w:right w:val="none" w:sz="0" w:space="0" w:color="auto"/>
      </w:divBdr>
    </w:div>
    <w:div w:id="1760128581">
      <w:bodyDiv w:val="1"/>
      <w:marLeft w:val="0"/>
      <w:marRight w:val="0"/>
      <w:marTop w:val="0"/>
      <w:marBottom w:val="0"/>
      <w:divBdr>
        <w:top w:val="none" w:sz="0" w:space="0" w:color="auto"/>
        <w:left w:val="none" w:sz="0" w:space="0" w:color="auto"/>
        <w:bottom w:val="none" w:sz="0" w:space="0" w:color="auto"/>
        <w:right w:val="none" w:sz="0" w:space="0" w:color="auto"/>
      </w:divBdr>
    </w:div>
    <w:div w:id="2065369967">
      <w:bodyDiv w:val="1"/>
      <w:marLeft w:val="0"/>
      <w:marRight w:val="0"/>
      <w:marTop w:val="0"/>
      <w:marBottom w:val="0"/>
      <w:divBdr>
        <w:top w:val="none" w:sz="0" w:space="0" w:color="auto"/>
        <w:left w:val="none" w:sz="0" w:space="0" w:color="auto"/>
        <w:bottom w:val="none" w:sz="0" w:space="0" w:color="auto"/>
        <w:right w:val="none" w:sz="0" w:space="0" w:color="auto"/>
      </w:divBdr>
    </w:div>
    <w:div w:id="207705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00.%20DISE&#209;ADORES\JAVIER\2020-2022\IMAGEN%20DE%20MARCA\MARCA%20DIGITAL\BRAND%20CENTER-CAMBIO%202023\06-TEMPLATES\Iberdrola_Letterhead_V2.dotx" TargetMode="External"/></Relationships>
</file>

<file path=word/theme/theme1.xml><?xml version="1.0" encoding="utf-8"?>
<a:theme xmlns:a="http://schemas.openxmlformats.org/drawingml/2006/main" name="Iberdrola">
  <a:themeElements>
    <a:clrScheme name="Iberdrola 2023">
      <a:dk1>
        <a:srgbClr val="3A3734"/>
      </a:dk1>
      <a:lt1>
        <a:srgbClr val="FFFFFF"/>
      </a:lt1>
      <a:dk2>
        <a:srgbClr val="00402A"/>
      </a:dk2>
      <a:lt2>
        <a:srgbClr val="DCEBE1"/>
      </a:lt2>
      <a:accent1>
        <a:srgbClr val="008C38"/>
      </a:accent1>
      <a:accent2>
        <a:srgbClr val="00A343"/>
      </a:accent2>
      <a:accent3>
        <a:srgbClr val="26BF64"/>
      </a:accent3>
      <a:accent4>
        <a:srgbClr val="5BD38C"/>
      </a:accent4>
      <a:accent5>
        <a:srgbClr val="0792E5"/>
      </a:accent5>
      <a:accent6>
        <a:srgbClr val="E3850D"/>
      </a:accent6>
      <a:hlink>
        <a:srgbClr val="008C38"/>
      </a:hlink>
      <a:folHlink>
        <a:srgbClr val="008C38"/>
      </a:folHlink>
    </a:clrScheme>
    <a:fontScheme name="Iberdrola">
      <a:majorFont>
        <a:latin typeface="IberPangea Text"/>
        <a:ea typeface=""/>
        <a:cs typeface=""/>
      </a:majorFont>
      <a:minorFont>
        <a:latin typeface="IberPangea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15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100" dirty="0" err="1" smtClean="0">
            <a:latin typeface="+mn-lt"/>
            <a:ea typeface="IberPangea Text Light" panose="020B0404000000000000" pitchFamily="34" charset="0"/>
            <a:cs typeface="IberPangea Text Light" panose="020B0404000000000000" pitchFamily="34" charset="0"/>
          </a:defRPr>
        </a:defPPr>
      </a:lstStyle>
    </a:txDef>
  </a:objectDefaults>
  <a:extraClrSchemeLst/>
  <a:extLst>
    <a:ext uri="{05A4C25C-085E-4340-85A3-A5531E510DB2}">
      <thm15:themeFamily xmlns:thm15="http://schemas.microsoft.com/office/thememl/2012/main" name="Iberdrola" id="{DF0C2F08-C44A-8747-8EC8-2667B33197F5}" vid="{D90994C9-74FC-B244-90D6-DA326FD45B0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C6D9FF8D9CBCB46BEDD130FE6CD340C" ma:contentTypeVersion="7" ma:contentTypeDescription="Create a new document." ma:contentTypeScope="" ma:versionID="06d51e9b7e383a99e3f29684b096948e">
  <xsd:schema xmlns:xsd="http://www.w3.org/2001/XMLSchema" xmlns:xs="http://www.w3.org/2001/XMLSchema" xmlns:p="http://schemas.microsoft.com/office/2006/metadata/properties" xmlns:ns2="7d5a34a7-efd4-43ec-aa80-09185eb914be" xmlns:ns3="7a4a2235-5718-48e6-92de-2b0a4936743b" targetNamespace="http://schemas.microsoft.com/office/2006/metadata/properties" ma:root="true" ma:fieldsID="cff1e1a00eef293347d1217c624a844f" ns2:_="" ns3:_="">
    <xsd:import namespace="7d5a34a7-efd4-43ec-aa80-09185eb914be"/>
    <xsd:import namespace="7a4a2235-5718-48e6-92de-2b0a493674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a34a7-efd4-43ec-aa80-09185eb91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4a2235-5718-48e6-92de-2b0a4936743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38926D-75B2-4FC3-BA71-BACC35A2199C}">
  <ds:schemaRefs>
    <ds:schemaRef ds:uri="http://schemas.microsoft.com/sharepoint/v3/contenttype/forms"/>
  </ds:schemaRefs>
</ds:datastoreItem>
</file>

<file path=customXml/itemProps2.xml><?xml version="1.0" encoding="utf-8"?>
<ds:datastoreItem xmlns:ds="http://schemas.openxmlformats.org/officeDocument/2006/customXml" ds:itemID="{8D066FF0-5FCE-47CB-BCDD-B43D71E4614E}">
  <ds:schemaRefs>
    <ds:schemaRef ds:uri="http://schemas.openxmlformats.org/officeDocument/2006/bibliography"/>
  </ds:schemaRefs>
</ds:datastoreItem>
</file>

<file path=customXml/itemProps3.xml><?xml version="1.0" encoding="utf-8"?>
<ds:datastoreItem xmlns:ds="http://schemas.openxmlformats.org/officeDocument/2006/customXml" ds:itemID="{7A83DF78-1648-4362-BFB0-0906FBFC5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a34a7-efd4-43ec-aa80-09185eb914be"/>
    <ds:schemaRef ds:uri="7a4a2235-5718-48e6-92de-2b0a49367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FF43C4-6438-458D-B042-266E153DBF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Iberdrola_Letterhead_V2</Template>
  <TotalTime>52</TotalTime>
  <Pages>2</Pages>
  <Words>379</Words>
  <Characters>2162</Characters>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LinksUpToDate>false</LinksUpToDate>
  <CharactersWithSpaces>2536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COM-20-025 Energisation Operational Notification (EON) Template</dc:title>
  <dc:subject/>
  <cp:keywords/>
  <dc:description/>
  <cp:lastPrinted>2023-10-10T13:09:00Z</cp:lastPrinted>
  <dcterms:created xsi:type="dcterms:W3CDTF">2023-10-10T13:08:00Z</dcterms:created>
  <dcterms:modified xsi:type="dcterms:W3CDTF">2023-11-22T12:02:00Z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0x0101008C6D9FF8D9CBCB46BEDD130FE6CD340C</vt:lpwstr>
  </property>
  <property fmtid="{D5CDD505-2E9C-101B-9397-08002B2CF9AE}" pid="3" name="MSIP_Label_624b1752-a977-4927-b9e6-e48a43684aee_Enabled">
    <vt:lpwstr>true</vt:lpwstr>
  </property>
  <property fmtid="{D5CDD505-2E9C-101B-9397-08002B2CF9AE}" pid="4" name="MSIP_Label_624b1752-a977-4927-b9e6-e48a43684aee_SetDate">
    <vt:lpwstr>2023-10-10T13:11:35Z</vt:lpwstr>
  </property>
  <property fmtid="{D5CDD505-2E9C-101B-9397-08002B2CF9AE}" pid="5" name="MSIP_Label_624b1752-a977-4927-b9e6-e48a43684aee_Method">
    <vt:lpwstr>Privileged</vt:lpwstr>
  </property>
  <property fmtid="{D5CDD505-2E9C-101B-9397-08002B2CF9AE}" pid="6" name="MSIP_Label_624b1752-a977-4927-b9e6-e48a43684aee_Name">
    <vt:lpwstr>Public</vt:lpwstr>
  </property>
  <property fmtid="{D5CDD505-2E9C-101B-9397-08002B2CF9AE}" pid="7" name="MSIP_Label_624b1752-a977-4927-b9e6-e48a43684aee_SiteId">
    <vt:lpwstr>031a09bc-a2bf-44df-888e-4e09355b7a24</vt:lpwstr>
  </property>
  <property fmtid="{D5CDD505-2E9C-101B-9397-08002B2CF9AE}" pid="8" name="MSIP_Label_624b1752-a977-4927-b9e6-e48a43684aee_ActionId">
    <vt:lpwstr>bb563fed-4a78-40b2-9c92-0384f00fb141</vt:lpwstr>
  </property>
  <property fmtid="{D5CDD505-2E9C-101B-9397-08002B2CF9AE}" pid="9" name="MSIP_Label_624b1752-a977-4927-b9e6-e48a43684aee_ContentBits">
    <vt:lpwstr>0</vt:lpwstr>
  </property>
</Properties>
</file>